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96AB5" w14:textId="77777777" w:rsidR="00A661E5" w:rsidRDefault="00843FA1">
      <w:pPr>
        <w:pStyle w:val="Heading1"/>
        <w:jc w:val="center"/>
      </w:pPr>
      <w:r>
        <w:t>Lesson 11: Serve God Alone!</w:t>
      </w:r>
    </w:p>
    <w:p w14:paraId="024F5E4D" w14:textId="77777777" w:rsidR="00A661E5" w:rsidRDefault="00843FA1">
      <w:pPr>
        <w:pStyle w:val="Heading2"/>
      </w:pPr>
      <w:r>
        <w:t>Just one God!</w:t>
      </w:r>
    </w:p>
    <w:p w14:paraId="39E15A75" w14:textId="77777777" w:rsidR="00A661E5" w:rsidRDefault="00843FA1">
      <w:pPr>
        <w:pStyle w:val="Textbody"/>
      </w:pPr>
      <w:r>
        <w:tab/>
      </w:r>
      <w:r w:rsidR="00A6099C">
        <w:t xml:space="preserve">In ancient times </w:t>
      </w:r>
      <w:r>
        <w:t>__________________________________________________________________</w:t>
      </w:r>
    </w:p>
    <w:p w14:paraId="155813F9" w14:textId="77777777" w:rsidR="00A661E5" w:rsidRDefault="00843FA1">
      <w:pPr>
        <w:pStyle w:val="Textbody"/>
      </w:pPr>
      <w:r>
        <w:tab/>
      </w:r>
      <w:r w:rsidR="00A6099C">
        <w:t xml:space="preserve">Israel was </w:t>
      </w:r>
      <w:r>
        <w:t>_______________________________________________________________________</w:t>
      </w:r>
    </w:p>
    <w:p w14:paraId="6F02FD4A" w14:textId="77777777" w:rsidR="00A661E5" w:rsidRDefault="00843FA1">
      <w:pPr>
        <w:pStyle w:val="Textbody"/>
      </w:pPr>
      <w:r>
        <w:tab/>
      </w:r>
      <w:r w:rsidR="00A6099C">
        <w:tab/>
      </w:r>
      <w:r>
        <w:t>_____________________________________________________________________________</w:t>
      </w:r>
    </w:p>
    <w:p w14:paraId="60BBE4CF" w14:textId="77777777" w:rsidR="00A661E5" w:rsidRDefault="00843FA1">
      <w:pPr>
        <w:pStyle w:val="Textbody"/>
      </w:pPr>
      <w:r>
        <w:tab/>
      </w:r>
      <w:r w:rsidR="00A6099C">
        <w:tab/>
      </w:r>
      <w:r>
        <w:t>_____________________________________________________________________________</w:t>
      </w:r>
    </w:p>
    <w:p w14:paraId="2345CCD1" w14:textId="77777777" w:rsidR="00A661E5" w:rsidRDefault="00237A67">
      <w:pPr>
        <w:pStyle w:val="Heading2"/>
      </w:pPr>
      <w:r>
        <w:rPr>
          <w:noProof/>
        </w:rPr>
        <w:drawing>
          <wp:anchor distT="0" distB="0" distL="114300" distR="114300" simplePos="0" relativeHeight="5" behindDoc="0" locked="0" layoutInCell="1" allowOverlap="1" wp14:anchorId="0B50360D" wp14:editId="70EBA426">
            <wp:simplePos x="0" y="0"/>
            <wp:positionH relativeFrom="column">
              <wp:posOffset>43235</wp:posOffset>
            </wp:positionH>
            <wp:positionV relativeFrom="page">
              <wp:posOffset>2488758</wp:posOffset>
            </wp:positionV>
            <wp:extent cx="1070610" cy="848995"/>
            <wp:effectExtent l="0" t="0" r="0" b="8255"/>
            <wp:wrapSquare wrapText="right"/>
            <wp:docPr id="1" name="graphic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70610" cy="848995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843FA1">
        <w:t>Bible Study: Isaiah 44:14-20</w:t>
      </w:r>
    </w:p>
    <w:p w14:paraId="47CF2BD1" w14:textId="77777777" w:rsidR="00A661E5" w:rsidRDefault="00843FA1">
      <w:pPr>
        <w:pStyle w:val="Textbody"/>
      </w:pPr>
      <w:r>
        <w:t>_________________________________________________________________</w:t>
      </w:r>
    </w:p>
    <w:p w14:paraId="71D0CC1C" w14:textId="77777777" w:rsidR="00A661E5" w:rsidRDefault="00843FA1">
      <w:pPr>
        <w:pStyle w:val="Textbody"/>
      </w:pPr>
      <w:r>
        <w:t>_________________________________________________________________</w:t>
      </w:r>
    </w:p>
    <w:p w14:paraId="7233508B" w14:textId="77777777" w:rsidR="00A661E5" w:rsidRDefault="00843FA1">
      <w:pPr>
        <w:pStyle w:val="Textbody"/>
      </w:pPr>
      <w:r>
        <w:t>_________________________________________________________________</w:t>
      </w:r>
    </w:p>
    <w:p w14:paraId="35A5E6CC" w14:textId="77777777" w:rsidR="00A661E5" w:rsidRDefault="00843FA1">
      <w:pPr>
        <w:pStyle w:val="Textbody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DFD600D" wp14:editId="6688052A">
            <wp:simplePos x="0" y="0"/>
            <wp:positionH relativeFrom="margin">
              <wp:posOffset>3479</wp:posOffset>
            </wp:positionH>
            <wp:positionV relativeFrom="page">
              <wp:posOffset>3403158</wp:posOffset>
            </wp:positionV>
            <wp:extent cx="1097280" cy="861695"/>
            <wp:effectExtent l="0" t="0" r="7620" b="0"/>
            <wp:wrapSquare wrapText="right"/>
            <wp:docPr id="2" name="graphics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861695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>__________________________________________________________________</w:t>
      </w:r>
    </w:p>
    <w:p w14:paraId="3893F527" w14:textId="77777777" w:rsidR="00A661E5" w:rsidRDefault="00843FA1">
      <w:pPr>
        <w:pStyle w:val="Textbody"/>
      </w:pPr>
      <w:r>
        <w:t>__________________________________________________________________</w:t>
      </w:r>
    </w:p>
    <w:p w14:paraId="1F30B93A" w14:textId="77777777" w:rsidR="00A661E5" w:rsidRDefault="00843FA1">
      <w:pPr>
        <w:pStyle w:val="Textbody"/>
      </w:pPr>
      <w:r>
        <w:t>__________________________________________________________________</w:t>
      </w:r>
    </w:p>
    <w:p w14:paraId="2B3EBAAA" w14:textId="77777777" w:rsidR="00A661E5" w:rsidRDefault="00843FA1">
      <w:pPr>
        <w:pStyle w:val="Textbody"/>
      </w:pPr>
      <w:r>
        <w:t>_________________________________________________________________</w:t>
      </w:r>
    </w:p>
    <w:p w14:paraId="208BE85F" w14:textId="77777777" w:rsidR="00A661E5" w:rsidRDefault="00843FA1">
      <w:pPr>
        <w:pStyle w:val="Textbody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42C7654" wp14:editId="29660970">
            <wp:simplePos x="0" y="0"/>
            <wp:positionH relativeFrom="column">
              <wp:posOffset>3479</wp:posOffset>
            </wp:positionH>
            <wp:positionV relativeFrom="page">
              <wp:posOffset>4285753</wp:posOffset>
            </wp:positionV>
            <wp:extent cx="1082040" cy="824865"/>
            <wp:effectExtent l="0" t="0" r="3810" b="0"/>
            <wp:wrapSquare wrapText="right"/>
            <wp:docPr id="3" name="graphics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824865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>_________________________________________________________________</w:t>
      </w:r>
    </w:p>
    <w:p w14:paraId="325E4B78" w14:textId="77777777" w:rsidR="00A661E5" w:rsidRDefault="00843FA1">
      <w:pPr>
        <w:pStyle w:val="Textbody"/>
      </w:pPr>
      <w:r>
        <w:t>_________________________________________________________________</w:t>
      </w:r>
    </w:p>
    <w:p w14:paraId="668214F5" w14:textId="77777777" w:rsidR="00A661E5" w:rsidRDefault="00843FA1">
      <w:pPr>
        <w:pStyle w:val="Textbody"/>
      </w:pPr>
      <w:r>
        <w:t>_________________________________________________________________</w:t>
      </w:r>
    </w:p>
    <w:p w14:paraId="276AD718" w14:textId="77777777" w:rsidR="00A661E5" w:rsidRDefault="00843FA1">
      <w:pPr>
        <w:pStyle w:val="Textbody"/>
      </w:pPr>
      <w:r>
        <w:rPr>
          <w:noProof/>
        </w:rPr>
        <w:drawing>
          <wp:anchor distT="0" distB="0" distL="114300" distR="114300" simplePos="0" relativeHeight="2" behindDoc="0" locked="0" layoutInCell="1" allowOverlap="1" wp14:anchorId="1ED940E7" wp14:editId="1F8D76A8">
            <wp:simplePos x="0" y="0"/>
            <wp:positionH relativeFrom="margin">
              <wp:posOffset>3479</wp:posOffset>
            </wp:positionH>
            <wp:positionV relativeFrom="page">
              <wp:posOffset>5208104</wp:posOffset>
            </wp:positionV>
            <wp:extent cx="1097280" cy="835660"/>
            <wp:effectExtent l="0" t="0" r="7620" b="2540"/>
            <wp:wrapSquare wrapText="right"/>
            <wp:docPr id="4" name="graphics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83566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>_________________________________________________________________</w:t>
      </w:r>
    </w:p>
    <w:p w14:paraId="48CA7043" w14:textId="77777777" w:rsidR="00A661E5" w:rsidRDefault="00843FA1">
      <w:pPr>
        <w:pStyle w:val="Textbody"/>
      </w:pPr>
      <w:r>
        <w:t>_________________________________________________________________</w:t>
      </w:r>
    </w:p>
    <w:p w14:paraId="19418B31" w14:textId="77777777" w:rsidR="00A661E5" w:rsidRDefault="00843FA1">
      <w:pPr>
        <w:pStyle w:val="Textbody"/>
      </w:pPr>
      <w:r>
        <w:t>_________________________________________________________________</w:t>
      </w:r>
    </w:p>
    <w:p w14:paraId="028589E8" w14:textId="3FA5B8F3" w:rsidR="00A661E5" w:rsidRDefault="00843FA1">
      <w:pPr>
        <w:pStyle w:val="Textbody"/>
      </w:pPr>
      <w:r>
        <w:t>_________________________________________________________________</w:t>
      </w:r>
    </w:p>
    <w:p w14:paraId="5808381C" w14:textId="53B51034" w:rsidR="00A661E5" w:rsidRDefault="00584DB0">
      <w:pPr>
        <w:pStyle w:val="Textbody"/>
      </w:pPr>
      <w:r>
        <w:rPr>
          <w:noProof/>
        </w:rPr>
        <w:drawing>
          <wp:anchor distT="0" distB="0" distL="114300" distR="114300" simplePos="0" relativeHeight="3" behindDoc="0" locked="0" layoutInCell="1" allowOverlap="1" wp14:anchorId="62E86A87" wp14:editId="7F0267F1">
            <wp:simplePos x="0" y="0"/>
            <wp:positionH relativeFrom="margin">
              <wp:posOffset>3479</wp:posOffset>
            </wp:positionH>
            <wp:positionV relativeFrom="page">
              <wp:posOffset>6106602</wp:posOffset>
            </wp:positionV>
            <wp:extent cx="1097280" cy="859790"/>
            <wp:effectExtent l="0" t="0" r="7620" b="0"/>
            <wp:wrapSquare wrapText="right"/>
            <wp:docPr id="5" name="graphics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85979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843FA1">
        <w:t>_________________________________________________________________</w:t>
      </w:r>
    </w:p>
    <w:p w14:paraId="4E5D782B" w14:textId="77777777" w:rsidR="00A661E5" w:rsidRDefault="00843FA1">
      <w:pPr>
        <w:pStyle w:val="Textbody"/>
      </w:pPr>
      <w:r>
        <w:t>_________________________________________________________________</w:t>
      </w:r>
    </w:p>
    <w:p w14:paraId="72D7ECF9" w14:textId="77777777" w:rsidR="00A661E5" w:rsidRDefault="00843FA1">
      <w:pPr>
        <w:pStyle w:val="Textbody"/>
      </w:pPr>
      <w:r>
        <w:t>_________________________________________________________________</w:t>
      </w:r>
    </w:p>
    <w:p w14:paraId="60AB071D" w14:textId="77777777" w:rsidR="00A661E5" w:rsidRDefault="00237A67">
      <w:pPr>
        <w:pStyle w:val="Textbody"/>
      </w:pPr>
      <w:r>
        <w:rPr>
          <w:noProof/>
        </w:rPr>
        <w:drawing>
          <wp:anchor distT="0" distB="0" distL="114300" distR="114300" simplePos="0" relativeHeight="6" behindDoc="0" locked="0" layoutInCell="1" allowOverlap="1" wp14:anchorId="3671D08C" wp14:editId="793CB496">
            <wp:simplePos x="0" y="0"/>
            <wp:positionH relativeFrom="column">
              <wp:posOffset>-27001</wp:posOffset>
            </wp:positionH>
            <wp:positionV relativeFrom="page">
              <wp:posOffset>7068185</wp:posOffset>
            </wp:positionV>
            <wp:extent cx="1127760" cy="880745"/>
            <wp:effectExtent l="0" t="0" r="0" b="0"/>
            <wp:wrapSquare wrapText="right"/>
            <wp:docPr id="6" name="graphics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7760" cy="880745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843FA1">
        <w:t>_________________________________________________________________</w:t>
      </w:r>
    </w:p>
    <w:p w14:paraId="1C3CCAB7" w14:textId="77777777" w:rsidR="00A661E5" w:rsidRDefault="00843FA1">
      <w:pPr>
        <w:pStyle w:val="Textbody"/>
      </w:pPr>
      <w:r>
        <w:t>_________________________________________________________________</w:t>
      </w:r>
    </w:p>
    <w:p w14:paraId="63398686" w14:textId="77777777" w:rsidR="00A661E5" w:rsidRDefault="00843FA1">
      <w:pPr>
        <w:pStyle w:val="Textbody"/>
      </w:pPr>
      <w:r>
        <w:t>_________________________________________________________________</w:t>
      </w:r>
    </w:p>
    <w:p w14:paraId="30EABDCA" w14:textId="77777777" w:rsidR="00A661E5" w:rsidRDefault="00843FA1">
      <w:pPr>
        <w:pStyle w:val="Textbody"/>
      </w:pPr>
      <w:r>
        <w:t>_________________________________________________________________</w:t>
      </w:r>
    </w:p>
    <w:p w14:paraId="387FB291" w14:textId="77777777" w:rsidR="00A661E5" w:rsidRDefault="00843FA1">
      <w:pPr>
        <w:pStyle w:val="Textbody"/>
      </w:pPr>
      <w:r>
        <w:rPr>
          <w:noProof/>
        </w:rPr>
        <w:drawing>
          <wp:anchor distT="0" distB="0" distL="114300" distR="114300" simplePos="0" relativeHeight="4" behindDoc="0" locked="0" layoutInCell="1" allowOverlap="1" wp14:anchorId="702C8BD6" wp14:editId="2B05CA74">
            <wp:simplePos x="0" y="0"/>
            <wp:positionH relativeFrom="column">
              <wp:posOffset>-28327</wp:posOffset>
            </wp:positionH>
            <wp:positionV relativeFrom="page">
              <wp:posOffset>8078139</wp:posOffset>
            </wp:positionV>
            <wp:extent cx="1097280" cy="914400"/>
            <wp:effectExtent l="0" t="0" r="7620" b="0"/>
            <wp:wrapSquare wrapText="right"/>
            <wp:docPr id="7" name="graphics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91440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>_________________________________________________________________</w:t>
      </w:r>
    </w:p>
    <w:p w14:paraId="15F249C2" w14:textId="77777777" w:rsidR="00A661E5" w:rsidRDefault="00843FA1">
      <w:pPr>
        <w:pStyle w:val="Textbody"/>
      </w:pPr>
      <w:r>
        <w:t>_________________________________________________________________</w:t>
      </w:r>
    </w:p>
    <w:p w14:paraId="0B044C3B" w14:textId="77777777" w:rsidR="00A661E5" w:rsidRDefault="00843FA1">
      <w:pPr>
        <w:pStyle w:val="Textbody"/>
      </w:pPr>
      <w:r>
        <w:t>_________________________________________________________________</w:t>
      </w:r>
    </w:p>
    <w:p w14:paraId="3EED221D" w14:textId="77777777" w:rsidR="00A661E5" w:rsidRDefault="00843FA1">
      <w:pPr>
        <w:pStyle w:val="Textbody"/>
      </w:pPr>
      <w:r>
        <w:t>_________________________________________________________________</w:t>
      </w:r>
    </w:p>
    <w:p w14:paraId="2A429298" w14:textId="77777777" w:rsidR="00A661E5" w:rsidRDefault="00C40731">
      <w:pPr>
        <w:pStyle w:val="Textbody"/>
      </w:pPr>
      <w:r>
        <w:t xml:space="preserve">8. </w:t>
      </w:r>
      <w:r w:rsidR="00843FA1">
        <w:t xml:space="preserve">Why do people do this sort of thing (verse 20)? </w:t>
      </w:r>
      <w:r w:rsidR="00237A67">
        <w:t>______________</w:t>
      </w:r>
      <w:r w:rsidR="00843FA1">
        <w:t>___________</w:t>
      </w:r>
    </w:p>
    <w:p w14:paraId="56FEA5D0" w14:textId="77777777" w:rsidR="00A661E5" w:rsidRDefault="00843FA1">
      <w:pPr>
        <w:pStyle w:val="Heading2"/>
      </w:pPr>
      <w:r>
        <w:lastRenderedPageBreak/>
        <w:t>Forms of Idolatry</w:t>
      </w:r>
    </w:p>
    <w:p w14:paraId="022BF92E" w14:textId="77777777" w:rsidR="00A661E5" w:rsidRDefault="00843FA1">
      <w:pPr>
        <w:pStyle w:val="Textbody"/>
      </w:pPr>
      <w:r>
        <w:tab/>
      </w:r>
      <w:r w:rsidR="00A6099C">
        <w:t xml:space="preserve">Idolatry can be </w:t>
      </w:r>
      <w:r>
        <w:t>___________________________________________________________________</w:t>
      </w:r>
    </w:p>
    <w:p w14:paraId="6C02FA4D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49495CB4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1E763232" w14:textId="77777777" w:rsidR="00237A67" w:rsidRDefault="00237A67">
      <w:pPr>
        <w:pStyle w:val="Textbody"/>
      </w:pPr>
      <w:r>
        <w:rPr>
          <w:noProof/>
        </w:rPr>
        <w:drawing>
          <wp:inline distT="0" distB="0" distL="0" distR="0" wp14:anchorId="5507AD29" wp14:editId="228AE72C">
            <wp:extent cx="5943600" cy="120015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70629C" w14:textId="77777777" w:rsidR="00A661E5" w:rsidRDefault="00843FA1">
      <w:pPr>
        <w:pStyle w:val="Heading2"/>
      </w:pPr>
      <w:r>
        <w:t>How it should be</w:t>
      </w:r>
    </w:p>
    <w:p w14:paraId="6D83C838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73A50C78" w14:textId="77777777" w:rsidR="00A661E5" w:rsidRDefault="00843FA1">
      <w:pPr>
        <w:pStyle w:val="Textbody"/>
      </w:pPr>
      <w:r>
        <w:tab/>
      </w:r>
      <w:r w:rsidR="00A6099C">
        <w:tab/>
      </w:r>
      <w:r>
        <w:t>_________________</w:t>
      </w:r>
      <w:r w:rsidR="00A6099C">
        <w:t xml:space="preserve">       </w:t>
      </w:r>
      <w:r>
        <w:t>______________</w:t>
      </w:r>
      <w:r w:rsidR="00A6099C">
        <w:t xml:space="preserve">          </w:t>
      </w:r>
      <w:r>
        <w:t>_________________________</w:t>
      </w:r>
    </w:p>
    <w:p w14:paraId="1DDC48D0" w14:textId="77777777" w:rsidR="00A6099C" w:rsidRDefault="00A6099C" w:rsidP="00A6099C">
      <w:pPr>
        <w:pStyle w:val="Textbody"/>
      </w:pPr>
      <w:r>
        <w:tab/>
      </w:r>
      <w:r>
        <w:tab/>
        <w:t>_________________       ______________          _________________________</w:t>
      </w:r>
    </w:p>
    <w:p w14:paraId="26E218B9" w14:textId="77777777" w:rsidR="00A661E5" w:rsidRDefault="00843FA1">
      <w:pPr>
        <w:pStyle w:val="Heading2"/>
      </w:pPr>
      <w:r>
        <w:t>Astrology and Horoscopes</w:t>
      </w:r>
    </w:p>
    <w:p w14:paraId="4ADB3DC9" w14:textId="77777777" w:rsidR="00A661E5" w:rsidRDefault="00843FA1">
      <w:pPr>
        <w:pStyle w:val="Textbody"/>
      </w:pPr>
      <w:r>
        <w:tab/>
      </w:r>
      <w:r w:rsidR="00A6099C">
        <w:t xml:space="preserve">Astrology = </w:t>
      </w:r>
      <w:r>
        <w:t>______________________________________________________________________</w:t>
      </w:r>
    </w:p>
    <w:p w14:paraId="57DE13EC" w14:textId="77777777" w:rsidR="00A661E5" w:rsidRDefault="00843FA1">
      <w:pPr>
        <w:pStyle w:val="Textbody"/>
      </w:pPr>
      <w:r>
        <w:tab/>
      </w:r>
      <w:r w:rsidR="00A6099C">
        <w:t>Many people believe that _</w:t>
      </w:r>
      <w:r>
        <w:t>__________________________________________________________</w:t>
      </w:r>
    </w:p>
    <w:p w14:paraId="7DAF1EA5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42379EF2" w14:textId="77777777" w:rsidR="00A661E5" w:rsidRDefault="00843FA1">
      <w:pPr>
        <w:pStyle w:val="Textbody"/>
      </w:pPr>
      <w:r>
        <w:tab/>
      </w:r>
      <w:r w:rsidR="00A6099C">
        <w:t xml:space="preserve">Astrologers </w:t>
      </w:r>
      <w:r w:rsidR="00A6099C">
        <w:rPr>
          <w:i/>
        </w:rPr>
        <w:t>draw</w:t>
      </w:r>
      <w:r w:rsidR="00A6099C">
        <w:t xml:space="preserve"> horoscopes </w:t>
      </w:r>
      <w:r>
        <w:t>________________________________________________________</w:t>
      </w:r>
    </w:p>
    <w:p w14:paraId="6AD97F41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34F3DC8C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0A60AB1F" w14:textId="77777777" w:rsidR="00A661E5" w:rsidRDefault="00843FA1">
      <w:pPr>
        <w:pStyle w:val="Heading2"/>
      </w:pPr>
      <w:r>
        <w:t>Superstition</w:t>
      </w:r>
    </w:p>
    <w:p w14:paraId="399189F2" w14:textId="77777777" w:rsidR="00C40731" w:rsidRDefault="00C40731" w:rsidP="00C40731">
      <w:pPr>
        <w:pStyle w:val="Textbody"/>
      </w:pPr>
      <w:r>
        <w:tab/>
      </w:r>
      <w:r w:rsidR="0093282B">
        <w:t xml:space="preserve">Superstition is </w:t>
      </w:r>
      <w:r>
        <w:t>___________________________________________________________________</w:t>
      </w:r>
    </w:p>
    <w:p w14:paraId="1F65DFE8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224B9CB4" w14:textId="77777777" w:rsidR="00A661E5" w:rsidRDefault="00843FA1">
      <w:pPr>
        <w:pStyle w:val="Textbody"/>
      </w:pPr>
      <w:r>
        <w:tab/>
        <w:t>________________________________________________________________________________</w:t>
      </w:r>
    </w:p>
    <w:p w14:paraId="49C75B90" w14:textId="77777777" w:rsidR="00A661E5" w:rsidRPr="0093282B" w:rsidRDefault="00843FA1">
      <w:pPr>
        <w:pStyle w:val="Heading2"/>
        <w:rPr>
          <w:b w:val="0"/>
        </w:rPr>
      </w:pPr>
      <w:r>
        <w:t>Modern Idols</w:t>
      </w:r>
      <w:r w:rsidR="0093282B">
        <w:t xml:space="preserve"> </w:t>
      </w:r>
    </w:p>
    <w:p w14:paraId="001089AB" w14:textId="77777777" w:rsidR="00C40731" w:rsidRDefault="00C40731" w:rsidP="00C40731">
      <w:pPr>
        <w:pStyle w:val="Textbody"/>
      </w:pPr>
      <w:r>
        <w:tab/>
      </w:r>
      <w:r w:rsidR="0093282B">
        <w:t xml:space="preserve">Some I can think of: </w:t>
      </w:r>
      <w:r>
        <w:t>______________________________________________________________</w:t>
      </w:r>
    </w:p>
    <w:p w14:paraId="157E1D3F" w14:textId="77777777" w:rsidR="00C40731" w:rsidRDefault="00C40731" w:rsidP="00C40731">
      <w:pPr>
        <w:pStyle w:val="Textbody"/>
      </w:pPr>
      <w:r>
        <w:tab/>
        <w:t>________________________________________________________________________________</w:t>
      </w:r>
    </w:p>
    <w:p w14:paraId="2234AF3D" w14:textId="77777777" w:rsidR="00A661E5" w:rsidRDefault="00843FA1">
      <w:pPr>
        <w:pStyle w:val="Textbody"/>
      </w:pPr>
      <w:r>
        <w:tab/>
      </w:r>
      <w:r w:rsidR="0093282B">
        <w:t xml:space="preserve">Some others yet: </w:t>
      </w:r>
      <w:r>
        <w:t>__________________________________________________________________</w:t>
      </w:r>
    </w:p>
    <w:p w14:paraId="5A3384E1" w14:textId="77777777" w:rsidR="0093282B" w:rsidRDefault="0093282B" w:rsidP="0093282B">
      <w:pPr>
        <w:pStyle w:val="Textbody"/>
      </w:pPr>
      <w:r>
        <w:tab/>
        <w:t>________________________________________________________________________________</w:t>
      </w:r>
    </w:p>
    <w:p w14:paraId="057D8B93" w14:textId="77777777" w:rsidR="00836B56" w:rsidRDefault="00836B56" w:rsidP="00836B56">
      <w:pPr>
        <w:pStyle w:val="Heading2"/>
      </w:pPr>
      <w:r>
        <w:t>First commandment</w:t>
      </w:r>
    </w:p>
    <w:p w14:paraId="3C604618" w14:textId="77777777" w:rsidR="002B6229" w:rsidRDefault="002B6229" w:rsidP="002B6229">
      <w:pPr>
        <w:pStyle w:val="Textbody"/>
      </w:pPr>
      <w:r>
        <w:t>Don’t _____________________________________________________________________________</w:t>
      </w:r>
    </w:p>
    <w:p w14:paraId="546DC954" w14:textId="77777777" w:rsidR="002B6229" w:rsidRDefault="002B6229" w:rsidP="002B6229">
      <w:pPr>
        <w:pStyle w:val="Textbody"/>
      </w:pPr>
      <w:r>
        <w:t>And don’t _________________________________________________________________________</w:t>
      </w:r>
    </w:p>
    <w:p w14:paraId="12D187B7" w14:textId="77777777" w:rsidR="002B6229" w:rsidRPr="002B6229" w:rsidRDefault="002B6229" w:rsidP="002B6229">
      <w:pPr>
        <w:pStyle w:val="Textbody"/>
      </w:pPr>
      <w:r>
        <w:t>Do ________________________________________________________________________________</w:t>
      </w:r>
    </w:p>
    <w:sectPr w:rsidR="002B6229" w:rsidRPr="002B622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FF38D" w14:textId="77777777" w:rsidR="006D65FC" w:rsidRDefault="006D65FC">
      <w:r>
        <w:separator/>
      </w:r>
    </w:p>
  </w:endnote>
  <w:endnote w:type="continuationSeparator" w:id="0">
    <w:p w14:paraId="7560FA6C" w14:textId="77777777" w:rsidR="006D65FC" w:rsidRDefault="006D6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58F67" w14:textId="77777777" w:rsidR="00A2077F" w:rsidRDefault="00A207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3B976" w14:textId="77777777" w:rsidR="00A2077F" w:rsidRDefault="00A207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3C0A2" w14:textId="77777777" w:rsidR="00A2077F" w:rsidRDefault="00A207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19320" w14:textId="77777777" w:rsidR="006D65FC" w:rsidRDefault="006D65FC">
      <w:r>
        <w:rPr>
          <w:color w:val="000000"/>
        </w:rPr>
        <w:separator/>
      </w:r>
    </w:p>
  </w:footnote>
  <w:footnote w:type="continuationSeparator" w:id="0">
    <w:p w14:paraId="0A6001DF" w14:textId="77777777" w:rsidR="006D65FC" w:rsidRDefault="006D65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F17CC" w14:textId="77777777" w:rsidR="00A2077F" w:rsidRDefault="00A207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A3F4D" w14:textId="44FD235F" w:rsidR="00647C68" w:rsidRDefault="00843FA1">
    <w:pPr>
      <w:pStyle w:val="Header"/>
      <w:rPr>
        <w:sz w:val="14"/>
        <w:szCs w:val="14"/>
      </w:rPr>
    </w:pPr>
    <w:r>
      <w:rPr>
        <w:sz w:val="14"/>
        <w:szCs w:val="14"/>
      </w:rPr>
      <w:t>2</w:t>
    </w:r>
    <w:r w:rsidR="00A2077F">
      <w:rPr>
        <w:sz w:val="14"/>
        <w:szCs w:val="14"/>
      </w:rPr>
      <w:t>.11B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63F37" w14:textId="77777777" w:rsidR="00A2077F" w:rsidRDefault="00A207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defaultTabStop w:val="34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1E5"/>
    <w:rsid w:val="0010758A"/>
    <w:rsid w:val="00237A67"/>
    <w:rsid w:val="002B6229"/>
    <w:rsid w:val="003E503A"/>
    <w:rsid w:val="004B4AC2"/>
    <w:rsid w:val="00526E7F"/>
    <w:rsid w:val="00584DB0"/>
    <w:rsid w:val="006D65FC"/>
    <w:rsid w:val="007B7CE0"/>
    <w:rsid w:val="007F3834"/>
    <w:rsid w:val="00836B56"/>
    <w:rsid w:val="00843FA1"/>
    <w:rsid w:val="0093282B"/>
    <w:rsid w:val="009F1AEF"/>
    <w:rsid w:val="00A2077F"/>
    <w:rsid w:val="00A6099C"/>
    <w:rsid w:val="00A661E5"/>
    <w:rsid w:val="00B24127"/>
    <w:rsid w:val="00C40731"/>
    <w:rsid w:val="00C64989"/>
    <w:rsid w:val="00CE3A24"/>
    <w:rsid w:val="00D80554"/>
    <w:rsid w:val="00DD4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FD60D1"/>
  <w15:docId w15:val="{A0A22609-0FD1-4AE1-B643-2487715E2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ahoma"/>
        <w:kern w:val="3"/>
        <w:sz w:val="24"/>
        <w:szCs w:val="24"/>
        <w:lang w:val="en-CA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Header">
    <w:name w:val="header"/>
    <w:basedOn w:val="Standard"/>
    <w:pPr>
      <w:suppressLineNumbers/>
      <w:tabs>
        <w:tab w:val="center" w:pos="4986"/>
        <w:tab w:val="right" w:pos="9972"/>
      </w:tabs>
    </w:pPr>
  </w:style>
  <w:style w:type="paragraph" w:customStyle="1" w:styleId="Framecontents">
    <w:name w:val="Frame contents"/>
    <w:basedOn w:val="Textbody"/>
  </w:style>
  <w:style w:type="paragraph" w:styleId="BalloonText">
    <w:name w:val="Balloon Text"/>
    <w:basedOn w:val="Normal"/>
    <w:link w:val="BalloonTextChar"/>
    <w:uiPriority w:val="99"/>
    <w:semiHidden/>
    <w:unhideWhenUsed/>
    <w:rsid w:val="00237A67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A67"/>
    <w:rPr>
      <w:rFonts w:ascii="Tahoma" w:hAnsi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B4AC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Theme="minorEastAsia" w:cs="Times New Roman"/>
      <w:kern w:val="0"/>
    </w:rPr>
  </w:style>
  <w:style w:type="paragraph" w:styleId="Footer">
    <w:name w:val="footer"/>
    <w:basedOn w:val="Normal"/>
    <w:link w:val="FooterChar"/>
    <w:uiPriority w:val="99"/>
    <w:unhideWhenUsed/>
    <w:rsid w:val="00A207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07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jp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..\..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1</TotalTime>
  <Pages>2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portrait</vt:lpstr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2022-12-12T19:00:00Z</cp:lastPrinted>
  <dcterms:created xsi:type="dcterms:W3CDTF">2022-12-12T19:00:00Z</dcterms:created>
  <dcterms:modified xsi:type="dcterms:W3CDTF">2022-12-12T19:00:00Z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