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99055E" w14:textId="77777777" w:rsidR="007815B2" w:rsidRDefault="003A50C5">
      <w:pPr>
        <w:pStyle w:val="Heading1"/>
        <w:jc w:val="center"/>
      </w:pPr>
      <w:r>
        <w:t xml:space="preserve">Lesson 20: Give </w:t>
      </w:r>
      <w:r w:rsidR="00A862B7">
        <w:t xml:space="preserve">God </w:t>
      </w:r>
      <w:r>
        <w:t>Your Heart</w:t>
      </w:r>
    </w:p>
    <w:p w14:paraId="1568E855" w14:textId="77777777" w:rsidR="007815B2" w:rsidRDefault="003A50C5">
      <w:pPr>
        <w:pStyle w:val="Heading2"/>
      </w:pPr>
      <w:r>
        <w:t>Desires</w:t>
      </w:r>
    </w:p>
    <w:p w14:paraId="74A5BE59" w14:textId="77777777" w:rsidR="007815B2" w:rsidRDefault="00865EE2" w:rsidP="00865EE2">
      <w:pPr>
        <w:pStyle w:val="Textbody"/>
        <w:ind w:firstLine="340"/>
      </w:pPr>
      <w:r>
        <w:t>There are good desires and there are bad desires.</w:t>
      </w:r>
    </w:p>
    <w:p w14:paraId="15844263" w14:textId="77777777" w:rsidR="007815B2" w:rsidRDefault="003A50C5">
      <w:pPr>
        <w:pStyle w:val="Textbody"/>
      </w:pPr>
      <w:r>
        <w:tab/>
        <w:t>________________________________________________________________________________</w:t>
      </w:r>
    </w:p>
    <w:p w14:paraId="0DF392BB" w14:textId="77777777" w:rsidR="007815B2" w:rsidRDefault="003A50C5">
      <w:pPr>
        <w:pStyle w:val="Textbody"/>
      </w:pPr>
      <w:r>
        <w:tab/>
        <w:t>________________________________________________________________________________</w:t>
      </w:r>
    </w:p>
    <w:p w14:paraId="5450BD57" w14:textId="77777777" w:rsidR="00363930" w:rsidRDefault="00363930" w:rsidP="00363930">
      <w:pPr>
        <w:pStyle w:val="Textbody"/>
      </w:pPr>
      <w:r>
        <w:tab/>
      </w:r>
      <w:r w:rsidR="00865EE2">
        <w:t xml:space="preserve">The Lord forbids </w:t>
      </w:r>
      <w:r w:rsidR="00336BAF">
        <w:t>the type of desiring that _</w:t>
      </w:r>
      <w:r>
        <w:t>_____________________________________________</w:t>
      </w:r>
    </w:p>
    <w:p w14:paraId="387C8F4B" w14:textId="77777777" w:rsidR="00363930" w:rsidRDefault="00363930" w:rsidP="00363930">
      <w:pPr>
        <w:pStyle w:val="Textbody"/>
      </w:pPr>
      <w:r>
        <w:tab/>
        <w:t>________________________________________________________________________________</w:t>
      </w:r>
    </w:p>
    <w:p w14:paraId="1D91FE2D" w14:textId="77777777" w:rsidR="007815B2" w:rsidRDefault="003A50C5">
      <w:pPr>
        <w:pStyle w:val="Textbody"/>
      </w:pPr>
      <w:r>
        <w:tab/>
        <w:t>________________________________________________________________________________</w:t>
      </w:r>
    </w:p>
    <w:p w14:paraId="0E3D22ED" w14:textId="77777777" w:rsidR="005D3E69" w:rsidRDefault="005D3E69" w:rsidP="005D3E69">
      <w:pPr>
        <w:pStyle w:val="Heading2"/>
      </w:pPr>
      <w:r>
        <w:t xml:space="preserve">Desire – thought – act </w:t>
      </w:r>
    </w:p>
    <w:p w14:paraId="5A7188A8" w14:textId="77777777" w:rsidR="005D3E69" w:rsidRDefault="005D3E69" w:rsidP="005D3E69">
      <w:pPr>
        <w:pStyle w:val="Textbody"/>
        <w:jc w:val="right"/>
      </w:pPr>
      <w:r>
        <w:t>------------- ___________________________________------------------------</w:t>
      </w:r>
    </w:p>
    <w:p w14:paraId="50947577" w14:textId="77777777" w:rsidR="005D3E69" w:rsidRDefault="005D3E69" w:rsidP="005D3E69">
      <w:pPr>
        <w:pStyle w:val="Textbody"/>
      </w:pPr>
      <w:r>
        <w:t xml:space="preserve">____________________ </w:t>
      </w:r>
      <w:r>
        <w:rPr>
          <w:rFonts w:eastAsia="Times New Roman" w:cs="Times New Roman"/>
        </w:rPr>
        <w:t>→</w:t>
      </w:r>
      <w:r>
        <w:t xml:space="preserve"> ______________________________ </w:t>
      </w:r>
      <w:r>
        <w:rPr>
          <w:rFonts w:eastAsia="Times New Roman" w:cs="Times New Roman"/>
        </w:rPr>
        <w:t>→ ___________________________</w:t>
      </w:r>
    </w:p>
    <w:p w14:paraId="6A6B274D" w14:textId="77777777" w:rsidR="005D3E69" w:rsidRDefault="005D3E69" w:rsidP="005D3E69">
      <w:pPr>
        <w:pStyle w:val="Textbody"/>
      </w:pPr>
      <w:r>
        <w:t xml:space="preserve">____________________ </w:t>
      </w:r>
      <w:r>
        <w:rPr>
          <w:rFonts w:eastAsia="Times New Roman" w:cs="Times New Roman"/>
        </w:rPr>
        <w:t xml:space="preserve">     </w:t>
      </w:r>
      <w:r>
        <w:t xml:space="preserve">______________________________     </w:t>
      </w:r>
      <w:r>
        <w:rPr>
          <w:rFonts w:eastAsia="Times New Roman" w:cs="Times New Roman"/>
        </w:rPr>
        <w:t xml:space="preserve"> ___________________________</w:t>
      </w:r>
    </w:p>
    <w:p w14:paraId="2BCFA358" w14:textId="77777777" w:rsidR="005D3E69" w:rsidRDefault="005D3E69" w:rsidP="005D3E69">
      <w:pPr>
        <w:pStyle w:val="Textbody"/>
      </w:pPr>
      <w:r>
        <w:t xml:space="preserve">____________________ </w:t>
      </w:r>
      <w:r>
        <w:rPr>
          <w:rFonts w:eastAsia="Times New Roman" w:cs="Times New Roman"/>
        </w:rPr>
        <w:t xml:space="preserve">     </w:t>
      </w:r>
      <w:r>
        <w:t xml:space="preserve">______________________________     </w:t>
      </w:r>
      <w:r>
        <w:rPr>
          <w:rFonts w:eastAsia="Times New Roman" w:cs="Times New Roman"/>
        </w:rPr>
        <w:t xml:space="preserve"> ___________________________</w:t>
      </w:r>
    </w:p>
    <w:p w14:paraId="57BA2FCC" w14:textId="77777777" w:rsidR="005D3E69" w:rsidRDefault="005D3E69" w:rsidP="005D3E69">
      <w:pPr>
        <w:pStyle w:val="Textbody"/>
      </w:pPr>
      <w:r>
        <w:rPr>
          <w:rFonts w:eastAsia="Times New Roman" w:cs="Times New Roman"/>
        </w:rPr>
        <w:t>------- ___________________________ -------</w:t>
      </w:r>
    </w:p>
    <w:p w14:paraId="04D0B43B" w14:textId="77777777" w:rsidR="007815B2" w:rsidRDefault="003A50C5">
      <w:pPr>
        <w:pStyle w:val="Heading2"/>
      </w:pPr>
      <w:r>
        <w:t>What’s new is</w:t>
      </w:r>
    </w:p>
    <w:p w14:paraId="559EF188" w14:textId="77777777" w:rsidR="007815B2" w:rsidRDefault="003A50C5">
      <w:pPr>
        <w:pStyle w:val="Textbody"/>
      </w:pPr>
      <w:r>
        <w:tab/>
      </w:r>
      <w:r w:rsidR="00865EE2">
        <w:t xml:space="preserve">Not just </w:t>
      </w:r>
      <w:r w:rsidR="00865EE2" w:rsidRPr="00865EE2">
        <w:rPr>
          <w:i/>
        </w:rPr>
        <w:t>plans</w:t>
      </w:r>
      <w:r w:rsidR="00865EE2">
        <w:t xml:space="preserve"> and </w:t>
      </w:r>
      <w:r w:rsidR="00865EE2" w:rsidRPr="00865EE2">
        <w:rPr>
          <w:i/>
        </w:rPr>
        <w:t>actions</w:t>
      </w:r>
      <w:r w:rsidR="00865EE2">
        <w:t xml:space="preserve"> can be wrong (as the first nine commandments teach)</w:t>
      </w:r>
    </w:p>
    <w:p w14:paraId="4DA4CDCA" w14:textId="77777777" w:rsidR="00363930" w:rsidRDefault="00363930" w:rsidP="00363930">
      <w:pPr>
        <w:pStyle w:val="Textbody"/>
      </w:pPr>
      <w:r>
        <w:tab/>
        <w:t>________________________________________________________________________________</w:t>
      </w:r>
    </w:p>
    <w:p w14:paraId="4677A0FD" w14:textId="77777777" w:rsidR="007815B2" w:rsidRDefault="003A50C5">
      <w:pPr>
        <w:pStyle w:val="Textbody"/>
      </w:pPr>
      <w:r>
        <w:tab/>
        <w:t>________________________________________________________________________________</w:t>
      </w:r>
    </w:p>
    <w:p w14:paraId="7667E53F" w14:textId="77777777" w:rsidR="007815B2" w:rsidRDefault="003A50C5">
      <w:pPr>
        <w:pStyle w:val="Textbody"/>
      </w:pPr>
      <w:r>
        <w:tab/>
        <w:t>________________________________________________________________________________</w:t>
      </w:r>
    </w:p>
    <w:p w14:paraId="0AD28BD7" w14:textId="77777777" w:rsidR="007815B2" w:rsidRDefault="003A50C5">
      <w:pPr>
        <w:pStyle w:val="Heading2"/>
      </w:pPr>
      <w:r>
        <w:t>Bible Study: Matthew 19:16-22</w:t>
      </w:r>
    </w:p>
    <w:p w14:paraId="4A4B6496" w14:textId="40441A28" w:rsidR="007815B2" w:rsidRDefault="003A50C5">
      <w:pPr>
        <w:pStyle w:val="Textbody"/>
      </w:pPr>
      <w:r>
        <w:t xml:space="preserve">1. What did the rich </w:t>
      </w:r>
      <w:r w:rsidR="004E7267">
        <w:t xml:space="preserve">young </w:t>
      </w:r>
      <w:r>
        <w:t>man ask the Lord Jesus? _________________________________________</w:t>
      </w:r>
    </w:p>
    <w:p w14:paraId="495EB226" w14:textId="77777777" w:rsidR="007815B2" w:rsidRDefault="003A50C5">
      <w:pPr>
        <w:pStyle w:val="Textbody"/>
      </w:pPr>
      <w:r>
        <w:tab/>
        <w:t>________________________________________________________________________________</w:t>
      </w:r>
    </w:p>
    <w:p w14:paraId="50E5259C" w14:textId="77777777" w:rsidR="007815B2" w:rsidRDefault="003A50C5">
      <w:pPr>
        <w:pStyle w:val="Textbody"/>
      </w:pPr>
      <w:r>
        <w:t>2. What was Jesus’ answer to the young man’s question? _____________________________________</w:t>
      </w:r>
    </w:p>
    <w:p w14:paraId="01E0A84B" w14:textId="77777777" w:rsidR="007815B2" w:rsidRDefault="003A50C5">
      <w:pPr>
        <w:pStyle w:val="Textbody"/>
      </w:pPr>
      <w:r>
        <w:tab/>
        <w:t>________________________________________________________________________________</w:t>
      </w:r>
    </w:p>
    <w:p w14:paraId="22A4F7D3" w14:textId="77777777" w:rsidR="007815B2" w:rsidRDefault="003A50C5" w:rsidP="0053468A">
      <w:pPr>
        <w:pStyle w:val="Textbody"/>
        <w:spacing w:after="0" w:line="360" w:lineRule="auto"/>
      </w:pPr>
      <w:r>
        <w:t xml:space="preserve">3. Which commandments did Jesus recite? Give the numbers of the commandments (LD 34 has the </w:t>
      </w:r>
      <w:r>
        <w:tab/>
        <w:t xml:space="preserve">list). </w:t>
      </w:r>
      <w:r w:rsidR="00865EE2">
        <w:t>Watch out:</w:t>
      </w:r>
      <w:r>
        <w:t xml:space="preserve"> there</w:t>
      </w:r>
      <w:r w:rsidR="009675C6">
        <w:t>’s</w:t>
      </w:r>
      <w:r>
        <w:t xml:space="preserve"> something tricky about this! _____________________________________</w:t>
      </w:r>
    </w:p>
    <w:p w14:paraId="2DC4246F" w14:textId="77777777" w:rsidR="007815B2" w:rsidRDefault="003A50C5">
      <w:pPr>
        <w:pStyle w:val="Textbody"/>
      </w:pPr>
      <w:r>
        <w:tab/>
        <w:t>________________________________________________________________________________</w:t>
      </w:r>
    </w:p>
    <w:p w14:paraId="58B68B71" w14:textId="77777777" w:rsidR="007815B2" w:rsidRDefault="003A50C5">
      <w:pPr>
        <w:pStyle w:val="Textbody"/>
      </w:pPr>
      <w:r>
        <w:t>4. Had the young man kept all of these? _________________________</w:t>
      </w:r>
    </w:p>
    <w:p w14:paraId="6E105513" w14:textId="77777777" w:rsidR="007815B2" w:rsidRDefault="003A50C5">
      <w:pPr>
        <w:pStyle w:val="Textbody"/>
      </w:pPr>
      <w:r>
        <w:t>5. What was his problem, according to the Lord Jesus? ______________________________________</w:t>
      </w:r>
    </w:p>
    <w:p w14:paraId="039CB0BE" w14:textId="77777777" w:rsidR="007815B2" w:rsidRDefault="003A50C5">
      <w:pPr>
        <w:pStyle w:val="Textbody"/>
      </w:pPr>
      <w:r>
        <w:tab/>
        <w:t>________________________________________________________________________________</w:t>
      </w:r>
    </w:p>
    <w:p w14:paraId="2D351FCC" w14:textId="77777777" w:rsidR="007815B2" w:rsidRDefault="003A50C5">
      <w:pPr>
        <w:pStyle w:val="Textbody"/>
        <w:spacing w:line="360" w:lineRule="auto"/>
      </w:pPr>
      <w:r>
        <w:t>6. Which commandment was the young rich ruler not keeping? ________________________________</w:t>
      </w:r>
    </w:p>
    <w:p w14:paraId="6A11A67B" w14:textId="6FA968E5" w:rsidR="0053468A" w:rsidRDefault="002007E6" w:rsidP="0053468A">
      <w:pPr>
        <w:pStyle w:val="Textbody"/>
        <w:spacing w:after="0" w:line="360" w:lineRule="auto"/>
      </w:pPr>
      <w:r>
        <w:t xml:space="preserve">7. Turn to page </w:t>
      </w:r>
      <w:r w:rsidR="005378DF">
        <w:t>604</w:t>
      </w:r>
      <w:r>
        <w:t xml:space="preserve"> in the Book of Praise. Read the second paragraph of the section “Invitation and </w:t>
      </w:r>
      <w:r w:rsidR="0053468A">
        <w:br/>
      </w:r>
      <w:r w:rsidR="0053468A">
        <w:tab/>
      </w:r>
      <w:r>
        <w:t>Admonition”. You’ll find a list of sinners here, per commandment. Which comma</w:t>
      </w:r>
      <w:r w:rsidR="0053468A">
        <w:t>ndment is missing</w:t>
      </w:r>
    </w:p>
    <w:p w14:paraId="422CA090" w14:textId="77777777" w:rsidR="00363930" w:rsidRDefault="0053468A" w:rsidP="0053468A">
      <w:pPr>
        <w:pStyle w:val="Textbody"/>
        <w:spacing w:after="0" w:line="360" w:lineRule="auto"/>
        <w:ind w:firstLine="340"/>
      </w:pPr>
      <w:r>
        <w:lastRenderedPageBreak/>
        <w:t xml:space="preserve">from the list? ____________ </w:t>
      </w:r>
    </w:p>
    <w:p w14:paraId="45189306" w14:textId="77777777" w:rsidR="002007E6" w:rsidRDefault="0053468A" w:rsidP="0053468A">
      <w:pPr>
        <w:pStyle w:val="Textbody"/>
        <w:spacing w:after="0" w:line="360" w:lineRule="auto"/>
        <w:ind w:firstLine="340"/>
      </w:pPr>
      <w:r>
        <w:t>Why</w:t>
      </w:r>
      <w:r w:rsidR="00363930">
        <w:t xml:space="preserve"> (we’ll do this as a discussion question)</w:t>
      </w:r>
      <w:r>
        <w:t>? __________________________________________</w:t>
      </w:r>
    </w:p>
    <w:p w14:paraId="5ACD176F" w14:textId="77777777" w:rsidR="0053468A" w:rsidRDefault="0053468A" w:rsidP="0053468A">
      <w:pPr>
        <w:pStyle w:val="Textbody"/>
      </w:pPr>
      <w:r>
        <w:tab/>
        <w:t>________________________________________________________________________________</w:t>
      </w:r>
    </w:p>
    <w:p w14:paraId="2AB426FF" w14:textId="77777777" w:rsidR="003505C8" w:rsidRDefault="009675C6" w:rsidP="005D3E69">
      <w:pPr>
        <w:pStyle w:val="Textbody"/>
      </w:pPr>
      <w:r>
        <w:tab/>
        <w:t>_______________________________________________________________________________</w:t>
      </w:r>
    </w:p>
    <w:p w14:paraId="333BD78B" w14:textId="5C48D782" w:rsidR="007815B2" w:rsidRDefault="003A50C5" w:rsidP="003505C8">
      <w:pPr>
        <w:pStyle w:val="Heading2"/>
      </w:pPr>
      <w:r>
        <w:t>God asks everything</w:t>
      </w:r>
    </w:p>
    <w:p w14:paraId="19C8BC86" w14:textId="5B929DC5" w:rsidR="007815B2" w:rsidRDefault="003A50C5">
      <w:pPr>
        <w:pStyle w:val="Textbody"/>
      </w:pPr>
      <w:r>
        <w:t xml:space="preserve">Circle all the words </w:t>
      </w:r>
      <w:r w:rsidR="00F959CD">
        <w:t xml:space="preserve">or </w:t>
      </w:r>
      <w:r w:rsidR="005378DF">
        <w:t xml:space="preserve">phrases </w:t>
      </w:r>
      <w:r w:rsidR="00F959CD">
        <w:t xml:space="preserve">(there are 8 of them!) </w:t>
      </w:r>
      <w:r>
        <w:t>that express how radical God’s demands are.</w:t>
      </w:r>
    </w:p>
    <w:p w14:paraId="44F53007" w14:textId="77777777" w:rsidR="007815B2" w:rsidRPr="003505C8" w:rsidRDefault="003A50C5">
      <w:pPr>
        <w:pStyle w:val="Textbody"/>
        <w:ind w:left="680"/>
        <w:rPr>
          <w:i/>
          <w:iCs/>
          <w:szCs w:val="32"/>
        </w:rPr>
      </w:pPr>
      <w:r w:rsidRPr="003505C8">
        <w:rPr>
          <w:i/>
          <w:iCs/>
          <w:szCs w:val="32"/>
        </w:rPr>
        <w:t>What does the tenth commandment require of us?</w:t>
      </w:r>
    </w:p>
    <w:p w14:paraId="7A4CC79B" w14:textId="476D1559" w:rsidR="007815B2" w:rsidRPr="003505C8" w:rsidRDefault="003A50C5">
      <w:pPr>
        <w:pStyle w:val="Textbody"/>
        <w:ind w:left="680"/>
        <w:rPr>
          <w:i/>
          <w:iCs/>
          <w:szCs w:val="32"/>
        </w:rPr>
      </w:pPr>
      <w:r w:rsidRPr="003505C8">
        <w:rPr>
          <w:i/>
          <w:iCs/>
          <w:szCs w:val="32"/>
        </w:rPr>
        <w:t>That not even the slightest thought or desire</w:t>
      </w:r>
      <w:r w:rsidR="003505C8" w:rsidRPr="003505C8">
        <w:rPr>
          <w:i/>
          <w:iCs/>
          <w:szCs w:val="32"/>
        </w:rPr>
        <w:t xml:space="preserve"> </w:t>
      </w:r>
      <w:r w:rsidRPr="003505C8">
        <w:rPr>
          <w:i/>
          <w:iCs/>
          <w:szCs w:val="32"/>
        </w:rPr>
        <w:t>contrary to any of God’s commandments</w:t>
      </w:r>
    </w:p>
    <w:p w14:paraId="6E926BCF" w14:textId="13BF2335" w:rsidR="007815B2" w:rsidRPr="003505C8" w:rsidRDefault="003A50C5">
      <w:pPr>
        <w:pStyle w:val="Textbody"/>
        <w:ind w:left="680"/>
        <w:rPr>
          <w:i/>
          <w:iCs/>
          <w:szCs w:val="32"/>
        </w:rPr>
      </w:pPr>
      <w:r w:rsidRPr="003505C8">
        <w:rPr>
          <w:i/>
          <w:iCs/>
          <w:szCs w:val="32"/>
        </w:rPr>
        <w:tab/>
        <w:t>should ever arise in our heart.</w:t>
      </w:r>
    </w:p>
    <w:p w14:paraId="3B14997C" w14:textId="3A75B57E" w:rsidR="007815B2" w:rsidRPr="003505C8" w:rsidRDefault="003A50C5">
      <w:pPr>
        <w:pStyle w:val="Textbody"/>
        <w:ind w:left="680"/>
        <w:rPr>
          <w:i/>
          <w:iCs/>
          <w:szCs w:val="32"/>
        </w:rPr>
      </w:pPr>
      <w:r w:rsidRPr="003505C8">
        <w:rPr>
          <w:i/>
          <w:iCs/>
          <w:szCs w:val="32"/>
        </w:rPr>
        <w:t>Rather, with all our heart</w:t>
      </w:r>
      <w:r w:rsidR="003505C8">
        <w:rPr>
          <w:i/>
          <w:iCs/>
          <w:szCs w:val="32"/>
        </w:rPr>
        <w:t xml:space="preserve"> w</w:t>
      </w:r>
      <w:r w:rsidRPr="003505C8">
        <w:rPr>
          <w:i/>
          <w:iCs/>
          <w:szCs w:val="32"/>
        </w:rPr>
        <w:t>e should always hate all sin</w:t>
      </w:r>
      <w:r w:rsidR="003505C8">
        <w:rPr>
          <w:i/>
          <w:iCs/>
          <w:szCs w:val="32"/>
        </w:rPr>
        <w:t xml:space="preserve"> </w:t>
      </w:r>
      <w:r w:rsidRPr="003505C8">
        <w:rPr>
          <w:i/>
          <w:iCs/>
          <w:szCs w:val="32"/>
        </w:rPr>
        <w:t>and delight in all righteousness.</w:t>
      </w:r>
    </w:p>
    <w:p w14:paraId="2050F4FA" w14:textId="77777777" w:rsidR="007815B2" w:rsidRDefault="003A50C5">
      <w:pPr>
        <w:pStyle w:val="Heading2"/>
      </w:pPr>
      <w:r>
        <w:t>The law makes us pray</w:t>
      </w:r>
    </w:p>
    <w:p w14:paraId="5CD2E6DF" w14:textId="39F434A9" w:rsidR="0055261B" w:rsidRDefault="0055261B">
      <w:pPr>
        <w:pStyle w:val="Textbody"/>
      </w:pPr>
      <w:r>
        <w:t>No man can keep the commandments of God</w:t>
      </w:r>
    </w:p>
    <w:p w14:paraId="21EFE0DD" w14:textId="77777777" w:rsidR="0055261B" w:rsidRDefault="0055261B">
      <w:pPr>
        <w:pStyle w:val="Textbody"/>
      </w:pPr>
      <w:r>
        <w:tab/>
      </w:r>
      <w:r w:rsidR="00302FBE">
        <w:t>Unbelieving m</w:t>
      </w:r>
      <w:r>
        <w:t>an cannot keep them by nature</w:t>
      </w:r>
      <w:r w:rsidR="0001073D">
        <w:t xml:space="preserve">; </w:t>
      </w:r>
      <w:r>
        <w:tab/>
      </w:r>
      <w:r w:rsidR="00302FBE">
        <w:t>Believing m</w:t>
      </w:r>
      <w:r>
        <w:t xml:space="preserve">an cannot keep them </w:t>
      </w:r>
    </w:p>
    <w:p w14:paraId="0A924EB0" w14:textId="77777777" w:rsidR="0055261B" w:rsidRDefault="0055261B">
      <w:pPr>
        <w:pStyle w:val="Textbody"/>
      </w:pPr>
      <w:r>
        <w:t>Even the best people still sin.</w:t>
      </w:r>
    </w:p>
    <w:p w14:paraId="29E16598" w14:textId="4CA168BA" w:rsidR="007815B2" w:rsidRDefault="0055261B" w:rsidP="0055261B">
      <w:pPr>
        <w:pStyle w:val="Textbody"/>
        <w:ind w:firstLine="340"/>
      </w:pPr>
      <w:r>
        <w:t>We need _</w:t>
      </w:r>
      <w:r w:rsidR="003A50C5">
        <w:t>_______________________________________________________________________</w:t>
      </w:r>
    </w:p>
    <w:p w14:paraId="47033FC6" w14:textId="77777777" w:rsidR="007815B2" w:rsidRDefault="003A50C5">
      <w:pPr>
        <w:pStyle w:val="Textbody"/>
      </w:pPr>
      <w:r>
        <w:tab/>
        <w:t>________________________________________________________________________________</w:t>
      </w:r>
    </w:p>
    <w:p w14:paraId="62B27AAD" w14:textId="4DE05EFF" w:rsidR="007815B2" w:rsidRDefault="003A50C5">
      <w:pPr>
        <w:pStyle w:val="Textbody"/>
      </w:pPr>
      <w:r>
        <w:tab/>
      </w:r>
      <w:r w:rsidR="0055261B">
        <w:t xml:space="preserve">We need </w:t>
      </w:r>
      <w:r>
        <w:t>________________________________________________________________________</w:t>
      </w:r>
    </w:p>
    <w:p w14:paraId="74192054" w14:textId="77777777" w:rsidR="007815B2" w:rsidRDefault="003A50C5">
      <w:pPr>
        <w:pStyle w:val="Textbody"/>
      </w:pPr>
      <w:r>
        <w:tab/>
      </w:r>
      <w:r w:rsidR="00302FBE">
        <w:t>Only God _</w:t>
      </w:r>
      <w:r>
        <w:t>______________________________________________________________________</w:t>
      </w:r>
    </w:p>
    <w:p w14:paraId="02FA1C6C" w14:textId="7D7F9E1D" w:rsidR="007815B2" w:rsidRDefault="003A50C5">
      <w:pPr>
        <w:pStyle w:val="Textbody"/>
      </w:pPr>
      <w:r>
        <w:tab/>
      </w:r>
      <w:r w:rsidR="00302FBE">
        <w:t xml:space="preserve">And </w:t>
      </w:r>
      <w:proofErr w:type="gramStart"/>
      <w:r w:rsidR="00302FBE">
        <w:t>so</w:t>
      </w:r>
      <w:proofErr w:type="gramEnd"/>
      <w:r w:rsidR="00302FBE">
        <w:t xml:space="preserve"> we </w:t>
      </w:r>
      <w:r>
        <w:t>_______________________________________________________________________</w:t>
      </w:r>
    </w:p>
    <w:p w14:paraId="50210FE9" w14:textId="77777777" w:rsidR="007815B2" w:rsidRDefault="00302FBE" w:rsidP="00302FBE">
      <w:pPr>
        <w:pStyle w:val="Textbody"/>
        <w:jc w:val="center"/>
      </w:pPr>
      <w:r>
        <w:t>We _______________</w:t>
      </w:r>
    </w:p>
    <w:p w14:paraId="1F6C2BB9" w14:textId="77777777" w:rsidR="0055261B" w:rsidRDefault="0001073D" w:rsidP="0055261B">
      <w:pPr>
        <w:pStyle w:val="Heading2"/>
      </w:pPr>
      <w:r w:rsidRPr="0001073D">
        <w:rPr>
          <w:noProof/>
        </w:rPr>
        <w:drawing>
          <wp:anchor distT="0" distB="0" distL="114300" distR="114300" simplePos="0" relativeHeight="251651072" behindDoc="0" locked="0" layoutInCell="1" allowOverlap="1" wp14:anchorId="2767A2BF" wp14:editId="4DDB3361">
            <wp:simplePos x="0" y="0"/>
            <wp:positionH relativeFrom="column">
              <wp:posOffset>-116205</wp:posOffset>
            </wp:positionH>
            <wp:positionV relativeFrom="paragraph">
              <wp:posOffset>278130</wp:posOffset>
            </wp:positionV>
            <wp:extent cx="826770" cy="2210435"/>
            <wp:effectExtent l="0" t="0" r="0" b="0"/>
            <wp:wrapSquare wrapText="bothSides"/>
            <wp:docPr id="721924" name="Picture 4" descr="C:\Documents and Settings\Karlo Janssen\Mijn documenten\Mijn afbeeldingen\Catechism\head-heart-hand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1924" name="Picture 4" descr="C:\Documents and Settings\Karlo Janssen\Mijn documenten\Mijn afbeeldingen\Catechism\head-heart-hands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826770" cy="22104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5261B">
        <w:t>The law makes us pray</w:t>
      </w:r>
    </w:p>
    <w:p w14:paraId="13D62D07" w14:textId="77777777" w:rsidR="0001073D" w:rsidRPr="0001073D" w:rsidRDefault="0001073D" w:rsidP="0001073D">
      <w:pPr>
        <w:pStyle w:val="Textbody"/>
      </w:pPr>
      <w:r w:rsidRPr="0001073D">
        <w:t>Head: Know what God expects</w:t>
      </w:r>
    </w:p>
    <w:p w14:paraId="1A8A30B3" w14:textId="1EDEAABF" w:rsidR="0001073D" w:rsidRDefault="000422E1" w:rsidP="0001073D">
      <w:pPr>
        <w:pStyle w:val="Textbody"/>
        <w:ind w:firstLine="340"/>
      </w:pPr>
      <w:r>
        <w:t xml:space="preserve">I </w:t>
      </w:r>
      <w:proofErr w:type="gramStart"/>
      <w:r>
        <w:t>have to</w:t>
      </w:r>
      <w:proofErr w:type="gramEnd"/>
      <w:r>
        <w:t xml:space="preserve"> </w:t>
      </w:r>
      <w:r w:rsidR="0001073D">
        <w:t>_____________________________________________________________</w:t>
      </w:r>
    </w:p>
    <w:p w14:paraId="427AFD9F" w14:textId="16DBE8FD" w:rsidR="0001073D" w:rsidRDefault="000422E1" w:rsidP="0001073D">
      <w:pPr>
        <w:pStyle w:val="Textbody"/>
        <w:ind w:firstLine="340"/>
      </w:pPr>
      <w:r>
        <w:t xml:space="preserve">I need to pray for </w:t>
      </w:r>
      <w:r w:rsidR="0001073D">
        <w:t>_______________________________________________________</w:t>
      </w:r>
    </w:p>
    <w:p w14:paraId="03609841" w14:textId="77777777" w:rsidR="0001073D" w:rsidRPr="0001073D" w:rsidRDefault="0001073D" w:rsidP="0001073D">
      <w:pPr>
        <w:pStyle w:val="Textbody"/>
      </w:pPr>
      <w:r w:rsidRPr="0001073D">
        <w:t>Heart: Desire what God expects</w:t>
      </w:r>
    </w:p>
    <w:p w14:paraId="2BBDA0C6" w14:textId="6A991FAC" w:rsidR="000422E1" w:rsidRDefault="000422E1" w:rsidP="000422E1">
      <w:pPr>
        <w:pStyle w:val="Textbody"/>
        <w:ind w:firstLine="340"/>
      </w:pPr>
      <w:r>
        <w:t xml:space="preserve">I </w:t>
      </w:r>
      <w:proofErr w:type="gramStart"/>
      <w:r>
        <w:t>have to</w:t>
      </w:r>
      <w:proofErr w:type="gramEnd"/>
      <w:r>
        <w:t xml:space="preserve"> _____________________________________________________________</w:t>
      </w:r>
    </w:p>
    <w:p w14:paraId="24CD9762" w14:textId="178610AC" w:rsidR="000422E1" w:rsidRDefault="00F55916" w:rsidP="000422E1">
      <w:pPr>
        <w:pStyle w:val="Textbody"/>
        <w:ind w:firstLine="340"/>
      </w:pPr>
      <w:r>
        <w:t>I need to pray to</w:t>
      </w:r>
      <w:r w:rsidR="000422E1">
        <w:t xml:space="preserve"> _</w:t>
      </w:r>
      <w:r>
        <w:t>_</w:t>
      </w:r>
      <w:r w:rsidR="000422E1">
        <w:t>_____________________________________________________</w:t>
      </w:r>
    </w:p>
    <w:p w14:paraId="7E356111" w14:textId="5A8DB61E" w:rsidR="0001073D" w:rsidRPr="0001073D" w:rsidRDefault="0001073D" w:rsidP="000422E1">
      <w:pPr>
        <w:pStyle w:val="Textbody"/>
      </w:pPr>
      <w:r w:rsidRPr="0001073D">
        <w:t>Hands: Do what God expects</w:t>
      </w:r>
    </w:p>
    <w:p w14:paraId="60D9BA8A" w14:textId="1DE1476E" w:rsidR="000422E1" w:rsidRDefault="000422E1" w:rsidP="000422E1">
      <w:pPr>
        <w:pStyle w:val="Textbody"/>
        <w:ind w:firstLine="340"/>
      </w:pPr>
      <w:r>
        <w:t xml:space="preserve">I </w:t>
      </w:r>
      <w:proofErr w:type="gramStart"/>
      <w:r>
        <w:t>have to</w:t>
      </w:r>
      <w:proofErr w:type="gramEnd"/>
      <w:r>
        <w:t xml:space="preserve"> _____________________________________________________________</w:t>
      </w:r>
    </w:p>
    <w:p w14:paraId="1BD63998" w14:textId="69965821" w:rsidR="00C109B1" w:rsidRDefault="000422E1" w:rsidP="000422E1">
      <w:pPr>
        <w:pStyle w:val="Textbody"/>
        <w:ind w:firstLine="340"/>
      </w:pPr>
      <w:r>
        <w:t>I need to pray for _______________________________________________________</w:t>
      </w:r>
    </w:p>
    <w:p w14:paraId="046C408F" w14:textId="47BFEA31" w:rsidR="00C109B1" w:rsidRDefault="003505C8" w:rsidP="0038409B">
      <w:pPr>
        <w:pStyle w:val="Heading2"/>
      </w:pPr>
      <w:r w:rsidRPr="00B274E3">
        <w:rPr>
          <w:noProof/>
          <w:sz w:val="22"/>
        </w:rPr>
        <w:drawing>
          <wp:anchor distT="0" distB="0" distL="114300" distR="114300" simplePos="0" relativeHeight="251659264" behindDoc="0" locked="0" layoutInCell="1" allowOverlap="1" wp14:anchorId="6A28E51A" wp14:editId="6F382468">
            <wp:simplePos x="0" y="0"/>
            <wp:positionH relativeFrom="column">
              <wp:posOffset>5332095</wp:posOffset>
            </wp:positionH>
            <wp:positionV relativeFrom="paragraph">
              <wp:posOffset>43815</wp:posOffset>
            </wp:positionV>
            <wp:extent cx="977265" cy="912495"/>
            <wp:effectExtent l="0" t="0" r="0" b="1905"/>
            <wp:wrapSquare wrapText="bothSides"/>
            <wp:docPr id="1026" name="Picture 2" descr="Embedded image permalin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 descr="Embedded image permalink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265" cy="9124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8409B">
        <w:t>Calvin’s Motto</w:t>
      </w:r>
      <w:r w:rsidR="0001073D">
        <w:t xml:space="preserve"> is </w:t>
      </w:r>
    </w:p>
    <w:p w14:paraId="3015C8C7" w14:textId="4CB1E83E" w:rsidR="003505C8" w:rsidRDefault="003505C8" w:rsidP="003505C8">
      <w:pPr>
        <w:pStyle w:val="Textbody"/>
      </w:pPr>
      <w:r>
        <w:t>_____________________________________________________________</w:t>
      </w:r>
      <w:r w:rsidR="00D4669E">
        <w:t>_</w:t>
      </w:r>
      <w:r>
        <w:t>______</w:t>
      </w:r>
    </w:p>
    <w:p w14:paraId="4EC44A64" w14:textId="51F6B5EA" w:rsidR="003505C8" w:rsidRDefault="003505C8" w:rsidP="003505C8">
      <w:pPr>
        <w:pStyle w:val="Textbody"/>
      </w:pPr>
      <w:r>
        <w:t>____________________________________________________________________</w:t>
      </w:r>
    </w:p>
    <w:p w14:paraId="47F5543D" w14:textId="22FC861E" w:rsidR="0038409B" w:rsidRDefault="00C109B1" w:rsidP="00211296">
      <w:pPr>
        <w:pStyle w:val="Textbody"/>
      </w:pPr>
      <w:r>
        <w:t>_____________</w:t>
      </w:r>
      <w:r w:rsidR="00211296">
        <w:t>____________</w:t>
      </w:r>
      <w:r>
        <w:t>_______</w:t>
      </w:r>
      <w:r w:rsidR="0001073D">
        <w:t>___________________</w:t>
      </w:r>
      <w:r>
        <w:t>__</w:t>
      </w:r>
      <w:r w:rsidR="0001073D">
        <w:t>_______________</w:t>
      </w:r>
    </w:p>
    <w:sectPr w:rsidR="0038409B">
      <w:headerReference w:type="default" r:id="rId9"/>
      <w:pgSz w:w="12240" w:h="15840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AB9F0F" w14:textId="77777777" w:rsidR="009F0B56" w:rsidRDefault="009F0B56">
      <w:r>
        <w:separator/>
      </w:r>
    </w:p>
  </w:endnote>
  <w:endnote w:type="continuationSeparator" w:id="0">
    <w:p w14:paraId="4B2D6BE4" w14:textId="77777777" w:rsidR="009F0B56" w:rsidRDefault="009F0B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B71F93" w14:textId="77777777" w:rsidR="009F0B56" w:rsidRDefault="009F0B56">
      <w:r>
        <w:rPr>
          <w:color w:val="000000"/>
        </w:rPr>
        <w:separator/>
      </w:r>
    </w:p>
  </w:footnote>
  <w:footnote w:type="continuationSeparator" w:id="0">
    <w:p w14:paraId="7D8598BE" w14:textId="77777777" w:rsidR="009F0B56" w:rsidRDefault="009F0B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B7F1F2" w14:textId="18EB76F5" w:rsidR="008B2906" w:rsidRDefault="00780419">
    <w:pPr>
      <w:pStyle w:val="Header"/>
      <w:rPr>
        <w:sz w:val="14"/>
        <w:szCs w:val="14"/>
      </w:rPr>
    </w:pPr>
    <w:r>
      <w:rPr>
        <w:sz w:val="14"/>
        <w:szCs w:val="14"/>
      </w:rPr>
      <w:t>2</w:t>
    </w:r>
    <w:r w:rsidR="00A40C96">
      <w:rPr>
        <w:sz w:val="14"/>
        <w:szCs w:val="14"/>
      </w:rPr>
      <w:t>.20B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38014E8"/>
    <w:multiLevelType w:val="multilevel"/>
    <w:tmpl w:val="5EC2B9F0"/>
    <w:styleLink w:val="RTFNum2"/>
    <w:lvl w:ilvl="0">
      <w:start w:val="1"/>
      <w:numFmt w:val="none"/>
      <w:lvlText w:val="–%1"/>
      <w:lvlJc w:val="left"/>
      <w:pPr>
        <w:ind w:left="720" w:hanging="360"/>
      </w:pPr>
      <w:rPr>
        <w:rFonts w:ascii="Comic Sans MS" w:hAnsi="Comic Sans MS"/>
        <w:sz w:val="48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num w:numId="1" w16cid:durableId="20945915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attachedTemplate r:id="rId1"/>
  <w:defaultTabStop w:val="340"/>
  <w:autoHyphenation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815B2"/>
    <w:rsid w:val="0001073D"/>
    <w:rsid w:val="00014FE0"/>
    <w:rsid w:val="000422E1"/>
    <w:rsid w:val="001E5032"/>
    <w:rsid w:val="002007E6"/>
    <w:rsid w:val="00211296"/>
    <w:rsid w:val="002F7D5F"/>
    <w:rsid w:val="00302FBE"/>
    <w:rsid w:val="00336BAF"/>
    <w:rsid w:val="003505C8"/>
    <w:rsid w:val="00363930"/>
    <w:rsid w:val="0038409B"/>
    <w:rsid w:val="003A50C5"/>
    <w:rsid w:val="003C5BA2"/>
    <w:rsid w:val="00493891"/>
    <w:rsid w:val="004E7267"/>
    <w:rsid w:val="0053268F"/>
    <w:rsid w:val="0053468A"/>
    <w:rsid w:val="005378DF"/>
    <w:rsid w:val="0055261B"/>
    <w:rsid w:val="005D3E69"/>
    <w:rsid w:val="00780419"/>
    <w:rsid w:val="007815B2"/>
    <w:rsid w:val="00802A03"/>
    <w:rsid w:val="00865EE2"/>
    <w:rsid w:val="00940017"/>
    <w:rsid w:val="00941F17"/>
    <w:rsid w:val="009675C6"/>
    <w:rsid w:val="009F0B56"/>
    <w:rsid w:val="00A40C96"/>
    <w:rsid w:val="00A862B7"/>
    <w:rsid w:val="00AF4165"/>
    <w:rsid w:val="00B274E3"/>
    <w:rsid w:val="00C109B1"/>
    <w:rsid w:val="00C35661"/>
    <w:rsid w:val="00C91982"/>
    <w:rsid w:val="00CD35F1"/>
    <w:rsid w:val="00D4669E"/>
    <w:rsid w:val="00DB2982"/>
    <w:rsid w:val="00DF32A6"/>
    <w:rsid w:val="00E03981"/>
    <w:rsid w:val="00E36B6D"/>
    <w:rsid w:val="00F52DAC"/>
    <w:rsid w:val="00F55916"/>
    <w:rsid w:val="00F959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A71D76"/>
  <w15:docId w15:val="{44B0EA64-A0E5-4BBA-BCAE-9EC07E1324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ahoma"/>
        <w:kern w:val="3"/>
        <w:sz w:val="24"/>
        <w:szCs w:val="24"/>
        <w:lang w:val="en-CA" w:eastAsia="en-CA" w:bidi="ar-SA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Heading"/>
    <w:next w:val="Textbody"/>
    <w:pPr>
      <w:outlineLvl w:val="0"/>
    </w:pPr>
    <w:rPr>
      <w:bCs/>
      <w:smallCaps/>
    </w:rPr>
  </w:style>
  <w:style w:type="paragraph" w:styleId="Heading2">
    <w:name w:val="heading 2"/>
    <w:basedOn w:val="Heading"/>
    <w:next w:val="Textbody"/>
    <w:link w:val="Heading2Char"/>
    <w:pPr>
      <w:spacing w:after="113"/>
      <w:outlineLvl w:val="1"/>
    </w:pPr>
    <w:rPr>
      <w:bCs/>
      <w:i/>
      <w:iCs/>
      <w:sz w:val="28"/>
    </w:rPr>
  </w:style>
  <w:style w:type="paragraph" w:styleId="Heading3">
    <w:name w:val="heading 3"/>
    <w:basedOn w:val="Heading"/>
    <w:next w:val="Textbody"/>
    <w:pPr>
      <w:outlineLvl w:val="2"/>
    </w:pPr>
    <w:rPr>
      <w:bCs/>
      <w:i/>
      <w:sz w:val="28"/>
    </w:rPr>
  </w:style>
  <w:style w:type="paragraph" w:styleId="Heading4">
    <w:name w:val="heading 4"/>
    <w:basedOn w:val="Heading"/>
    <w:next w:val="Textbody"/>
    <w:pPr>
      <w:outlineLvl w:val="3"/>
    </w:pPr>
    <w:rPr>
      <w:bCs/>
      <w:i/>
      <w:iCs/>
      <w:smallCaps/>
    </w:rPr>
  </w:style>
  <w:style w:type="paragraph" w:styleId="Heading5">
    <w:name w:val="heading 5"/>
    <w:basedOn w:val="Heading"/>
    <w:next w:val="Textbody"/>
    <w:pPr>
      <w:outlineLvl w:val="4"/>
    </w:pPr>
    <w:rPr>
      <w:bCs/>
    </w:rPr>
  </w:style>
  <w:style w:type="paragraph" w:styleId="Heading6">
    <w:name w:val="heading 6"/>
    <w:basedOn w:val="Heading"/>
    <w:next w:val="Textbody"/>
    <w:pPr>
      <w:outlineLvl w:val="5"/>
    </w:pPr>
    <w:rPr>
      <w:bCs/>
      <w:i/>
    </w:rPr>
  </w:style>
  <w:style w:type="paragraph" w:styleId="Heading7">
    <w:name w:val="heading 7"/>
    <w:basedOn w:val="Heading"/>
    <w:next w:val="Textbody"/>
    <w:pPr>
      <w:outlineLvl w:val="6"/>
    </w:pPr>
    <w:rPr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</w:pPr>
    <w:rPr>
      <w:rFonts w:eastAsia="MS Mincho"/>
      <w:b/>
      <w:sz w:val="36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">
    <w:name w:val="List"/>
    <w:basedOn w:val="Textbody"/>
  </w:style>
  <w:style w:type="paragraph" w:styleId="Caption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TableContents">
    <w:name w:val="Table Contents"/>
    <w:basedOn w:val="Standard"/>
    <w:pPr>
      <w:suppressLineNumbers/>
    </w:pPr>
  </w:style>
  <w:style w:type="paragraph" w:styleId="Header">
    <w:name w:val="header"/>
    <w:basedOn w:val="Standard"/>
    <w:pPr>
      <w:suppressLineNumbers/>
      <w:tabs>
        <w:tab w:val="center" w:pos="4986"/>
        <w:tab w:val="right" w:pos="9972"/>
      </w:tabs>
    </w:pPr>
  </w:style>
  <w:style w:type="paragraph" w:customStyle="1" w:styleId="Framecontents">
    <w:name w:val="Frame contents"/>
    <w:basedOn w:val="Textbody"/>
  </w:style>
  <w:style w:type="character" w:customStyle="1" w:styleId="RTFNum21">
    <w:name w:val="RTF_Num 2 1"/>
    <w:rPr>
      <w:rFonts w:ascii="Comic Sans MS" w:hAnsi="Comic Sans MS"/>
      <w:sz w:val="48"/>
    </w:rPr>
  </w:style>
  <w:style w:type="character" w:customStyle="1" w:styleId="BulletSymbols">
    <w:name w:val="Bullet Symbols"/>
    <w:rPr>
      <w:rFonts w:ascii="OpenSymbol" w:eastAsia="OpenSymbol" w:hAnsi="OpenSymbol" w:cs="OpenSymbol"/>
    </w:rPr>
  </w:style>
  <w:style w:type="numbering" w:customStyle="1" w:styleId="RTFNum2">
    <w:name w:val="RTF_Num 2"/>
    <w:basedOn w:val="NoList"/>
    <w:pPr>
      <w:numPr>
        <w:numId w:val="1"/>
      </w:numPr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1073D"/>
    <w:rPr>
      <w:rFonts w:ascii="Tahoma" w:hAnsi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1073D"/>
    <w:rPr>
      <w:rFonts w:ascii="Tahoma" w:hAnsi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rsid w:val="005D3E69"/>
    <w:rPr>
      <w:rFonts w:eastAsia="MS Mincho"/>
      <w:b/>
      <w:bCs/>
      <w:i/>
      <w:iCs/>
      <w:sz w:val="28"/>
      <w:szCs w:val="28"/>
    </w:rPr>
  </w:style>
  <w:style w:type="paragraph" w:styleId="Footer">
    <w:name w:val="footer"/>
    <w:basedOn w:val="Normal"/>
    <w:link w:val="FooterChar"/>
    <w:uiPriority w:val="99"/>
    <w:unhideWhenUsed/>
    <w:rsid w:val="003C5BA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C5BA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7643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..\..\..\AppData\Roaming\OpenOffice.org\3\user\template\Normal%20portrait.ot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 portrait.ott</Template>
  <TotalTime>1</TotalTime>
  <Pages>2</Pages>
  <Words>666</Words>
  <Characters>3798</Characters>
  <Application>Microsoft Office Word</Application>
  <DocSecurity>0</DocSecurity>
  <Lines>31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9</vt:i4>
      </vt:variant>
    </vt:vector>
  </HeadingPairs>
  <TitlesOfParts>
    <vt:vector size="10" baseType="lpstr">
      <vt:lpstr>Normal portrait</vt:lpstr>
      <vt:lpstr>Lesson 20: Give God Your Heart</vt:lpstr>
      <vt:lpstr>    Desires</vt:lpstr>
      <vt:lpstr>    Desire – thought – act </vt:lpstr>
      <vt:lpstr>    What’s new is</vt:lpstr>
      <vt:lpstr>    Bible Study: Matthew 19:16-22</vt:lpstr>
      <vt:lpstr>    God asks everything</vt:lpstr>
      <vt:lpstr>    The law makes us pray</vt:lpstr>
      <vt:lpstr>    /The law makes us pray</vt:lpstr>
      <vt:lpstr>    /Calvin’s Motto is </vt:lpstr>
    </vt:vector>
  </TitlesOfParts>
  <Company/>
  <LinksUpToDate>false</LinksUpToDate>
  <CharactersWithSpaces>4456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 portrait</dc:title>
  <dc:creator>Roelf Janssen</dc:creator>
  <cp:lastModifiedBy>Roelf Janssen</cp:lastModifiedBy>
  <cp:revision>2</cp:revision>
  <cp:lastPrinted>2019-02-05T22:10:00Z</cp:lastPrinted>
  <dcterms:created xsi:type="dcterms:W3CDTF">2023-02-24T18:51:00Z</dcterms:created>
  <dcterms:modified xsi:type="dcterms:W3CDTF">2023-02-24T18:51:00Z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 1">
    <vt:lpwstr/>
  </property>
  <property fmtid="{D5CDD505-2E9C-101B-9397-08002B2CF9AE}" pid="3" name="Info 2">
    <vt:lpwstr/>
  </property>
  <property fmtid="{D5CDD505-2E9C-101B-9397-08002B2CF9AE}" pid="4" name="Info 3">
    <vt:lpwstr/>
  </property>
  <property fmtid="{D5CDD505-2E9C-101B-9397-08002B2CF9AE}" pid="5" name="Info 4">
    <vt:lpwstr/>
  </property>
</Properties>
</file>