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8D31BB" w14:textId="77777777" w:rsidR="00BF367B" w:rsidRDefault="00415989">
      <w:pPr>
        <w:pStyle w:val="Heading1"/>
        <w:jc w:val="center"/>
      </w:pPr>
      <w:r>
        <w:t xml:space="preserve">Lesson 26: Give </w:t>
      </w:r>
      <w:r w:rsidR="000820B5">
        <w:t>U</w:t>
      </w:r>
      <w:r>
        <w:t xml:space="preserve">s </w:t>
      </w:r>
      <w:r w:rsidR="000820B5">
        <w:t>T</w:t>
      </w:r>
      <w:r>
        <w:t xml:space="preserve">his </w:t>
      </w:r>
      <w:r w:rsidR="000820B5">
        <w:t>D</w:t>
      </w:r>
      <w:r>
        <w:t xml:space="preserve">ay </w:t>
      </w:r>
      <w:r w:rsidR="000820B5">
        <w:t>O</w:t>
      </w:r>
      <w:r>
        <w:t xml:space="preserve">ur </w:t>
      </w:r>
      <w:r w:rsidR="000820B5">
        <w:t>D</w:t>
      </w:r>
      <w:r>
        <w:t xml:space="preserve">aily </w:t>
      </w:r>
      <w:r w:rsidR="000820B5">
        <w:t>B</w:t>
      </w:r>
      <w:r>
        <w:t>read</w:t>
      </w:r>
    </w:p>
    <w:p w14:paraId="5DF70CA3" w14:textId="77777777" w:rsidR="00622932" w:rsidRDefault="00622932" w:rsidP="00622932"/>
    <w:p w14:paraId="5EB9B743" w14:textId="2443F412" w:rsidR="00B96CB6" w:rsidRDefault="00B96CB6" w:rsidP="00B96CB6">
      <w:pPr>
        <w:pStyle w:val="Heading2"/>
      </w:pPr>
      <w:r>
        <w:t xml:space="preserve">All things come from </w:t>
      </w:r>
      <w:proofErr w:type="gramStart"/>
      <w:r>
        <w:t>God</w:t>
      </w:r>
      <w:proofErr w:type="gramEnd"/>
    </w:p>
    <w:p w14:paraId="15B86780" w14:textId="77777777" w:rsidR="00B96CB6" w:rsidRDefault="00B96CB6" w:rsidP="00B96CB6">
      <w:pPr>
        <w:pStyle w:val="Textbody"/>
      </w:pPr>
      <w:r>
        <w:tab/>
        <w:t>________________________________________________________________________________</w:t>
      </w:r>
    </w:p>
    <w:p w14:paraId="5E674B07" w14:textId="77777777" w:rsidR="00B96CB6" w:rsidRDefault="00B96CB6" w:rsidP="00B96CB6">
      <w:pPr>
        <w:pStyle w:val="Textbody"/>
      </w:pPr>
      <w:r>
        <w:tab/>
        <w:t>We should never forget this. _________________________________________________________</w:t>
      </w:r>
    </w:p>
    <w:p w14:paraId="3BB627DB" w14:textId="77777777" w:rsidR="00B96CB6" w:rsidRDefault="00B96CB6" w:rsidP="00B96CB6">
      <w:pPr>
        <w:pStyle w:val="Textbody"/>
      </w:pPr>
      <w:r>
        <w:tab/>
        <w:t>________________________________________________________________________________</w:t>
      </w:r>
    </w:p>
    <w:p w14:paraId="5623CE01" w14:textId="77777777" w:rsidR="00B96CB6" w:rsidRDefault="00B96CB6" w:rsidP="00B96CB6">
      <w:pPr>
        <w:pStyle w:val="Textbody"/>
      </w:pPr>
      <w:r>
        <w:tab/>
        <w:t>But both ______________________________ receive their food from God.</w:t>
      </w:r>
    </w:p>
    <w:p w14:paraId="36A2E736" w14:textId="77777777" w:rsidR="00B96CB6" w:rsidRDefault="00B96CB6" w:rsidP="00B96CB6">
      <w:pPr>
        <w:pStyle w:val="Textbody"/>
      </w:pPr>
      <w:r>
        <w:tab/>
        <w:t>Praying the fourth petition is ________________________________________________________</w:t>
      </w:r>
    </w:p>
    <w:p w14:paraId="228CDD35" w14:textId="77777777" w:rsidR="00B96CB6" w:rsidRDefault="00B96CB6" w:rsidP="00B96CB6">
      <w:pPr>
        <w:pStyle w:val="Heading2"/>
      </w:pPr>
      <w:r>
        <w:t>Pray</w:t>
      </w:r>
      <w:r>
        <w:rPr>
          <w:i w:val="0"/>
          <w:iCs w:val="0"/>
        </w:rPr>
        <w:t xml:space="preserve"> for bread?</w:t>
      </w:r>
    </w:p>
    <w:p w14:paraId="110F04E3" w14:textId="77777777" w:rsidR="00B96CB6" w:rsidRDefault="00B96CB6" w:rsidP="00B96CB6">
      <w:pPr>
        <w:pStyle w:val="Textbody"/>
      </w:pPr>
      <w:r>
        <w:tab/>
        <w:t>In the past _______________________________________________________________________</w:t>
      </w:r>
    </w:p>
    <w:p w14:paraId="083B28A6" w14:textId="77777777" w:rsidR="00B96CB6" w:rsidRDefault="00B96CB6" w:rsidP="00B96CB6">
      <w:pPr>
        <w:pStyle w:val="Textbody"/>
      </w:pPr>
      <w:r>
        <w:tab/>
        <w:t>________________________________________________________________________________</w:t>
      </w:r>
    </w:p>
    <w:p w14:paraId="609313E9" w14:textId="77777777" w:rsidR="00B96CB6" w:rsidRDefault="00B96CB6" w:rsidP="00B96CB6">
      <w:pPr>
        <w:pStyle w:val="Textbody"/>
      </w:pPr>
      <w:r>
        <w:tab/>
        <w:t>________________________________________________________________________________</w:t>
      </w:r>
    </w:p>
    <w:p w14:paraId="056FC6E9" w14:textId="77777777" w:rsidR="00B96CB6" w:rsidRDefault="00B96CB6" w:rsidP="00B96CB6">
      <w:pPr>
        <w:pStyle w:val="Textbody"/>
      </w:pPr>
      <w:r>
        <w:tab/>
        <w:t>However, even with all our modern capabilities _________________________________________</w:t>
      </w:r>
    </w:p>
    <w:p w14:paraId="2C2E9663" w14:textId="77777777" w:rsidR="00B96CB6" w:rsidRDefault="00B96CB6" w:rsidP="00B96CB6">
      <w:pPr>
        <w:pStyle w:val="Textbody"/>
      </w:pPr>
      <w:r>
        <w:tab/>
        <w:t>________________________________________________________________________________</w:t>
      </w:r>
    </w:p>
    <w:p w14:paraId="124C2138" w14:textId="77777777" w:rsidR="00B96CB6" w:rsidRDefault="00B96CB6" w:rsidP="00B96CB6">
      <w:pPr>
        <w:pStyle w:val="Textbody"/>
      </w:pPr>
      <w:r>
        <w:tab/>
        <w:t>The food on our table is not just ______________________________________________________</w:t>
      </w:r>
    </w:p>
    <w:p w14:paraId="0DA31F3D" w14:textId="77777777" w:rsidR="00B96CB6" w:rsidRDefault="00B96CB6" w:rsidP="00B96CB6">
      <w:pPr>
        <w:pStyle w:val="Textbody"/>
      </w:pPr>
      <w:r>
        <w:tab/>
        <w:t>It is the result of __________________________________________________________________</w:t>
      </w:r>
    </w:p>
    <w:p w14:paraId="45F21BFC" w14:textId="77777777" w:rsidR="00BF367B" w:rsidRDefault="00415989">
      <w:pPr>
        <w:pStyle w:val="Heading2"/>
        <w:rPr>
          <w:i w:val="0"/>
          <w:iCs w:val="0"/>
        </w:rPr>
      </w:pPr>
      <w:r>
        <w:rPr>
          <w:i w:val="0"/>
          <w:iCs w:val="0"/>
        </w:rPr>
        <w:t>Bible Study: Deuteronomy 8:10-20</w:t>
      </w:r>
    </w:p>
    <w:p w14:paraId="74286E8E" w14:textId="77777777" w:rsidR="00BF367B" w:rsidRDefault="00415989">
      <w:pPr>
        <w:pStyle w:val="Textbody"/>
      </w:pPr>
      <w:r>
        <w:t>1. What are we to do when we have eaten our fill? __________________________________________</w:t>
      </w:r>
    </w:p>
    <w:p w14:paraId="4E263FE3" w14:textId="77777777" w:rsidR="00BF367B" w:rsidRDefault="00415989">
      <w:pPr>
        <w:pStyle w:val="Textbody"/>
      </w:pPr>
      <w:r>
        <w:tab/>
        <w:t>________________________________________________________________________________</w:t>
      </w:r>
    </w:p>
    <w:p w14:paraId="2C6DBC83" w14:textId="77777777" w:rsidR="00BF367B" w:rsidRDefault="00415989">
      <w:pPr>
        <w:pStyle w:val="Textbody"/>
      </w:pPr>
      <w:r>
        <w:t>2. How does a person show he is forgetting the Lord? _______________________________________</w:t>
      </w:r>
    </w:p>
    <w:p w14:paraId="08E5A74A" w14:textId="77777777" w:rsidR="00BF367B" w:rsidRDefault="00415989">
      <w:pPr>
        <w:pStyle w:val="Textbody"/>
      </w:pPr>
      <w:r>
        <w:tab/>
        <w:t>________________________________________________________________________________</w:t>
      </w:r>
    </w:p>
    <w:p w14:paraId="6D4F701C" w14:textId="77777777" w:rsidR="00BF367B" w:rsidRDefault="00415989">
      <w:pPr>
        <w:pStyle w:val="Textbody"/>
      </w:pPr>
      <w:r>
        <w:t>3. What happens easily to people who are well off? _________________________________________</w:t>
      </w:r>
    </w:p>
    <w:p w14:paraId="1B8CE526" w14:textId="77777777" w:rsidR="00BF367B" w:rsidRDefault="00415989">
      <w:pPr>
        <w:pStyle w:val="Textbody"/>
      </w:pPr>
      <w:r>
        <w:tab/>
        <w:t>________________________________________________________________________________</w:t>
      </w:r>
    </w:p>
    <w:p w14:paraId="073FA9C4" w14:textId="77777777" w:rsidR="00BF367B" w:rsidRDefault="00415989">
      <w:pPr>
        <w:pStyle w:val="Textbody"/>
      </w:pPr>
      <w:r>
        <w:t>4. What may well off people say to themselves? ____________________________________________</w:t>
      </w:r>
    </w:p>
    <w:p w14:paraId="30607834" w14:textId="77777777" w:rsidR="00BF367B" w:rsidRDefault="00415989">
      <w:pPr>
        <w:pStyle w:val="Textbody"/>
      </w:pPr>
      <w:r>
        <w:tab/>
        <w:t>________________________________________________________________________________</w:t>
      </w:r>
    </w:p>
    <w:p w14:paraId="7FF03EF9" w14:textId="77777777" w:rsidR="00BF367B" w:rsidRDefault="00415989">
      <w:pPr>
        <w:pStyle w:val="Textbody"/>
      </w:pPr>
      <w:r>
        <w:tab/>
        <w:t>________________________________________________________________________________</w:t>
      </w:r>
    </w:p>
    <w:p w14:paraId="3EACDFBA" w14:textId="77777777" w:rsidR="00BF367B" w:rsidRDefault="00415989">
      <w:pPr>
        <w:pStyle w:val="Textbody"/>
      </w:pPr>
      <w:r>
        <w:t>5. Is that true? _____ for ______________________________________________________________</w:t>
      </w:r>
    </w:p>
    <w:p w14:paraId="090FB36C" w14:textId="77777777" w:rsidR="00BF367B" w:rsidRDefault="00415989">
      <w:pPr>
        <w:pStyle w:val="Textbody"/>
      </w:pPr>
      <w:r>
        <w:tab/>
        <w:t>________________________________________________________________________________</w:t>
      </w:r>
    </w:p>
    <w:p w14:paraId="3A62E956" w14:textId="77777777" w:rsidR="00BF367B" w:rsidRDefault="00415989">
      <w:pPr>
        <w:pStyle w:val="Textbody"/>
      </w:pPr>
      <w:r>
        <w:t>6. How does forgetting the Lord also show in your life? ______________________________________</w:t>
      </w:r>
    </w:p>
    <w:p w14:paraId="7F9E5D6F" w14:textId="77777777" w:rsidR="00BF367B" w:rsidRDefault="00415989">
      <w:pPr>
        <w:pStyle w:val="Textbody"/>
      </w:pPr>
      <w:r>
        <w:tab/>
        <w:t>________________________________________________________________________________</w:t>
      </w:r>
    </w:p>
    <w:p w14:paraId="79735951" w14:textId="77777777" w:rsidR="00BF367B" w:rsidRDefault="00415989">
      <w:pPr>
        <w:pStyle w:val="Textbody"/>
      </w:pPr>
      <w:r>
        <w:t>7. What will the Lord do when we forget the Lord? _________________________________________</w:t>
      </w:r>
    </w:p>
    <w:p w14:paraId="59366B24" w14:textId="77777777" w:rsidR="00BF367B" w:rsidRDefault="00415989">
      <w:pPr>
        <w:pStyle w:val="Textbody"/>
      </w:pPr>
      <w:r>
        <w:tab/>
        <w:t>________________________________________________________________________________</w:t>
      </w:r>
    </w:p>
    <w:p w14:paraId="17B92184" w14:textId="77777777" w:rsidR="00B96CB6" w:rsidRDefault="00B96CB6">
      <w:pPr>
        <w:rPr>
          <w:rFonts w:eastAsia="MS Mincho"/>
          <w:b/>
          <w:bCs/>
          <w:i/>
          <w:sz w:val="28"/>
          <w:szCs w:val="28"/>
        </w:rPr>
      </w:pPr>
      <w:r>
        <w:rPr>
          <w:iCs/>
        </w:rPr>
        <w:br w:type="page"/>
      </w:r>
    </w:p>
    <w:p w14:paraId="34478BD6" w14:textId="77777777" w:rsidR="00B96CB6" w:rsidRPr="00B96CB6" w:rsidRDefault="00B96CB6" w:rsidP="00B96CB6">
      <w:pPr>
        <w:pStyle w:val="Heading2"/>
        <w:rPr>
          <w:iCs w:val="0"/>
        </w:rPr>
      </w:pPr>
      <w:r w:rsidRPr="00B96CB6">
        <w:rPr>
          <w:iCs w:val="0"/>
        </w:rPr>
        <w:lastRenderedPageBreak/>
        <w:t>Whom do we trust?</w:t>
      </w:r>
    </w:p>
    <w:p w14:paraId="37CC6423" w14:textId="77777777" w:rsidR="00B96CB6" w:rsidRDefault="00B96CB6" w:rsidP="00B96CB6">
      <w:pPr>
        <w:pStyle w:val="Textbody"/>
      </w:pPr>
      <w:r>
        <w:tab/>
        <w:t>________________________________________________________________________________</w:t>
      </w:r>
    </w:p>
    <w:p w14:paraId="372A72EC" w14:textId="77777777" w:rsidR="00B96CB6" w:rsidRDefault="00B96CB6" w:rsidP="00B96CB6">
      <w:pPr>
        <w:pStyle w:val="Textbody"/>
      </w:pPr>
      <w:r>
        <w:tab/>
        <w:t>________________________________________________________________________________</w:t>
      </w:r>
    </w:p>
    <w:p w14:paraId="7287AA43" w14:textId="77777777" w:rsidR="00B96CB6" w:rsidRDefault="00B96CB6" w:rsidP="00B96CB6">
      <w:pPr>
        <w:pStyle w:val="Textbody"/>
      </w:pPr>
      <w:r>
        <w:tab/>
        <w:t>________________________________________________________________________________</w:t>
      </w:r>
    </w:p>
    <w:p w14:paraId="599BC712" w14:textId="77777777" w:rsidR="00B96CB6" w:rsidRDefault="00B96CB6" w:rsidP="00B96CB6">
      <w:pPr>
        <w:pStyle w:val="Textbody"/>
      </w:pPr>
      <w:r>
        <w:tab/>
        <w:t>________________________________________________________________________________</w:t>
      </w:r>
    </w:p>
    <w:p w14:paraId="4830EBC2" w14:textId="77777777" w:rsidR="00B96CB6" w:rsidRDefault="00B96CB6" w:rsidP="00B96CB6">
      <w:pPr>
        <w:pStyle w:val="Heading2"/>
        <w:rPr>
          <w:u w:val="single"/>
        </w:rPr>
      </w:pPr>
      <w:r>
        <w:t xml:space="preserve">Give us </w:t>
      </w:r>
      <w:r w:rsidRPr="00B96CB6">
        <w:rPr>
          <w:u w:val="single"/>
        </w:rPr>
        <w:t>today</w:t>
      </w:r>
    </w:p>
    <w:p w14:paraId="17D152BC" w14:textId="77777777" w:rsidR="00B96CB6" w:rsidRDefault="004E3156" w:rsidP="00B96CB6">
      <w:pPr>
        <w:pStyle w:val="Textbody"/>
      </w:pPr>
      <w:r w:rsidRPr="004E3156">
        <w:rPr>
          <w:noProof/>
        </w:rPr>
        <w:drawing>
          <wp:anchor distT="0" distB="0" distL="114300" distR="114300" simplePos="0" relativeHeight="251660288" behindDoc="0" locked="0" layoutInCell="1" allowOverlap="1" wp14:anchorId="2FC4E186" wp14:editId="2F0C9C4F">
            <wp:simplePos x="0" y="0"/>
            <wp:positionH relativeFrom="column">
              <wp:posOffset>4274185</wp:posOffset>
            </wp:positionH>
            <wp:positionV relativeFrom="paragraph">
              <wp:posOffset>179070</wp:posOffset>
            </wp:positionV>
            <wp:extent cx="2032635" cy="1352550"/>
            <wp:effectExtent l="0" t="0" r="5715" b="0"/>
            <wp:wrapSquare wrapText="bothSides"/>
            <wp:docPr id="765956" name="Picture 4" descr="https://encrypted-tbn2.gstatic.com/images?q=tbn:ANd9GcQTBaQEr-l8GL_4dbOUszzlphnn6tc2NeH17-TGBOpZ8HnhT8U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5956" name="Picture 4" descr="https://encrypted-tbn2.gstatic.com/images?q=tbn:ANd9GcQTBaQEr-l8GL_4dbOUszzlphnn6tc2NeH17-TGBOpZ8HnhT8U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2635" cy="1352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96CB6">
        <w:tab/>
        <w:t>God ______________________</w:t>
      </w:r>
      <w:r>
        <w:t>_________________________</w:t>
      </w:r>
    </w:p>
    <w:p w14:paraId="545FC74B" w14:textId="77777777" w:rsidR="004E3156" w:rsidRDefault="004E3156" w:rsidP="00B96CB6">
      <w:pPr>
        <w:pStyle w:val="Textbody"/>
      </w:pPr>
      <w:r>
        <w:tab/>
        <w:t>___________________________________________________</w:t>
      </w:r>
    </w:p>
    <w:p w14:paraId="796D6FA5" w14:textId="77777777" w:rsidR="00B96CB6" w:rsidRDefault="00B96CB6" w:rsidP="00B96CB6">
      <w:pPr>
        <w:pStyle w:val="Textbody"/>
      </w:pPr>
      <w:r>
        <w:tab/>
        <w:t xml:space="preserve">Sometimes we know that </w:t>
      </w:r>
      <w:r w:rsidR="004E3156">
        <w:t>_</w:t>
      </w:r>
      <w:r>
        <w:t>______________________________</w:t>
      </w:r>
    </w:p>
    <w:p w14:paraId="76610041" w14:textId="77777777" w:rsidR="004E3156" w:rsidRDefault="00B96CB6" w:rsidP="00B96CB6">
      <w:pPr>
        <w:pStyle w:val="Textbody"/>
      </w:pPr>
      <w:r>
        <w:tab/>
        <w:t>___________________________________________________</w:t>
      </w:r>
    </w:p>
    <w:p w14:paraId="0253AC70" w14:textId="77777777" w:rsidR="004E3156" w:rsidRDefault="004E3156" w:rsidP="004E3156">
      <w:pPr>
        <w:pStyle w:val="Textbody"/>
      </w:pPr>
      <w:r>
        <w:tab/>
        <w:t>___________________________________________________</w:t>
      </w:r>
    </w:p>
    <w:p w14:paraId="5F0AEAAD" w14:textId="77777777" w:rsidR="00B96CB6" w:rsidRDefault="004E3156" w:rsidP="00B96CB6">
      <w:pPr>
        <w:pStyle w:val="Textbody"/>
      </w:pPr>
      <w:r>
        <w:tab/>
        <w:t>______________________</w:t>
      </w:r>
      <w:r w:rsidR="00B96CB6">
        <w:t>_____________________________</w:t>
      </w:r>
    </w:p>
    <w:p w14:paraId="40D9CC36" w14:textId="77777777" w:rsidR="00B96CB6" w:rsidRDefault="00B96CB6" w:rsidP="00B96CB6">
      <w:pPr>
        <w:pStyle w:val="Textbody"/>
      </w:pPr>
      <w:r>
        <w:tab/>
        <w:t>It is ___</w:t>
      </w:r>
      <w:r w:rsidR="004E3156">
        <w:t>_</w:t>
      </w:r>
      <w:r>
        <w:t>____________________________________________</w:t>
      </w:r>
    </w:p>
    <w:p w14:paraId="7E7C0A88" w14:textId="77777777" w:rsidR="004E3156" w:rsidRDefault="004E3156" w:rsidP="004E3156">
      <w:pPr>
        <w:pStyle w:val="Textbody"/>
      </w:pPr>
      <w:r>
        <w:tab/>
        <w:t>________________________________________________________________________________</w:t>
      </w:r>
    </w:p>
    <w:p w14:paraId="77ACF837" w14:textId="77777777" w:rsidR="00B96CB6" w:rsidRDefault="00B96CB6" w:rsidP="00B96CB6">
      <w:pPr>
        <w:pStyle w:val="Textbody"/>
      </w:pPr>
      <w:r>
        <w:tab/>
        <w:t>________________________________________________________________________________</w:t>
      </w:r>
    </w:p>
    <w:p w14:paraId="41BB5D14" w14:textId="77777777" w:rsidR="004E3156" w:rsidRDefault="004E3156" w:rsidP="00B96CB6">
      <w:pPr>
        <w:pStyle w:val="Textbody"/>
      </w:pPr>
      <w:r>
        <w:tab/>
        <w:t>However, we should never be consumed by ____________________________________________</w:t>
      </w:r>
    </w:p>
    <w:p w14:paraId="4BEE8EEC" w14:textId="77777777" w:rsidR="004E3156" w:rsidRDefault="004E3156" w:rsidP="004E3156">
      <w:pPr>
        <w:pStyle w:val="Textbody"/>
      </w:pPr>
      <w:r>
        <w:tab/>
        <w:t>________________________________________________________________________________</w:t>
      </w:r>
    </w:p>
    <w:p w14:paraId="19EDD897" w14:textId="77777777" w:rsidR="00B96CB6" w:rsidRDefault="00B96CB6" w:rsidP="00B96CB6">
      <w:pPr>
        <w:pStyle w:val="Heading2"/>
      </w:pPr>
      <w:r>
        <w:t>Praying for all men</w:t>
      </w:r>
    </w:p>
    <w:p w14:paraId="549ADF10" w14:textId="77777777" w:rsidR="00B96CB6" w:rsidRDefault="00B96CB6" w:rsidP="00B96CB6">
      <w:pPr>
        <w:pStyle w:val="Textbody"/>
      </w:pPr>
      <w:r>
        <w:tab/>
        <w:t>“Us” in the fourth petition is ________________________________________________________</w:t>
      </w:r>
    </w:p>
    <w:p w14:paraId="546C4A38" w14:textId="77777777" w:rsidR="00B96CB6" w:rsidRDefault="00B96CB6" w:rsidP="00B96CB6">
      <w:pPr>
        <w:pStyle w:val="Textbody"/>
      </w:pPr>
      <w:r>
        <w:tab/>
        <w:t>We pray that _____________________________________________________________________</w:t>
      </w:r>
    </w:p>
    <w:p w14:paraId="59682547" w14:textId="77777777" w:rsidR="00B96CB6" w:rsidRDefault="00B96CB6" w:rsidP="00B96CB6">
      <w:pPr>
        <w:pStyle w:val="Textbody"/>
      </w:pPr>
      <w:r>
        <w:tab/>
        <w:t>________________________________________________________________________________</w:t>
      </w:r>
    </w:p>
    <w:p w14:paraId="0B6AF3F5" w14:textId="77777777" w:rsidR="00B96CB6" w:rsidRDefault="00B96CB6" w:rsidP="00B96CB6">
      <w:pPr>
        <w:pStyle w:val="Textbody"/>
      </w:pPr>
      <w:r>
        <w:tab/>
        <w:t>And if we ourselves _______________________________________________________________</w:t>
      </w:r>
    </w:p>
    <w:p w14:paraId="211DA558" w14:textId="77777777" w:rsidR="00B96CB6" w:rsidRDefault="00B96CB6" w:rsidP="00B96CB6">
      <w:pPr>
        <w:pStyle w:val="Textbody"/>
      </w:pPr>
      <w:r w:rsidRPr="003F5B25">
        <w:rPr>
          <w:noProof/>
        </w:rPr>
        <w:drawing>
          <wp:anchor distT="0" distB="0" distL="114300" distR="114300" simplePos="0" relativeHeight="251655168" behindDoc="0" locked="0" layoutInCell="1" allowOverlap="1" wp14:anchorId="11D5593F" wp14:editId="40CD717F">
            <wp:simplePos x="0" y="0"/>
            <wp:positionH relativeFrom="column">
              <wp:posOffset>5099685</wp:posOffset>
            </wp:positionH>
            <wp:positionV relativeFrom="paragraph">
              <wp:posOffset>133350</wp:posOffset>
            </wp:positionV>
            <wp:extent cx="1216025" cy="1216025"/>
            <wp:effectExtent l="0" t="0" r="3175" b="3175"/>
            <wp:wrapSquare wrapText="bothSides"/>
            <wp:docPr id="804869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4869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025" cy="121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  <w:t>______________________________________________________________</w:t>
      </w:r>
    </w:p>
    <w:p w14:paraId="095CE24F" w14:textId="77777777" w:rsidR="00B96CB6" w:rsidRDefault="00B96CB6" w:rsidP="00B96CB6">
      <w:pPr>
        <w:pStyle w:val="Textbody"/>
      </w:pPr>
      <w:r>
        <w:tab/>
        <w:t>God gives daily sustenance through</w:t>
      </w:r>
    </w:p>
    <w:p w14:paraId="4B62B329" w14:textId="77777777" w:rsidR="00B96CB6" w:rsidRDefault="00B96CB6" w:rsidP="00B96CB6">
      <w:pPr>
        <w:pStyle w:val="Textbody"/>
      </w:pPr>
      <w:r>
        <w:tab/>
      </w:r>
      <w:r>
        <w:tab/>
        <w:t>___________________________________________________________</w:t>
      </w:r>
    </w:p>
    <w:p w14:paraId="24800A28" w14:textId="77777777" w:rsidR="00B96CB6" w:rsidRDefault="00B96CB6" w:rsidP="00B96CB6">
      <w:pPr>
        <w:pStyle w:val="Textbody"/>
      </w:pPr>
      <w:r>
        <w:tab/>
      </w:r>
      <w:r>
        <w:tab/>
        <w:t>___________________________________________________________</w:t>
      </w:r>
    </w:p>
    <w:p w14:paraId="5F126756" w14:textId="77777777" w:rsidR="00B96CB6" w:rsidRDefault="00B96CB6" w:rsidP="00B96CB6">
      <w:pPr>
        <w:pStyle w:val="Textbody"/>
      </w:pPr>
      <w:r>
        <w:tab/>
      </w:r>
      <w:r>
        <w:tab/>
        <w:t>___________________________________________________________</w:t>
      </w:r>
    </w:p>
    <w:p w14:paraId="60134108" w14:textId="77777777" w:rsidR="00BF367B" w:rsidRDefault="00415989">
      <w:pPr>
        <w:pStyle w:val="Heading2"/>
      </w:pPr>
      <w:r>
        <w:t>The fourth petition</w:t>
      </w:r>
    </w:p>
    <w:p w14:paraId="5DB2B43C" w14:textId="07F43034" w:rsidR="00BF367B" w:rsidRDefault="00AC2CF9">
      <w:pPr>
        <w:pStyle w:val="Textbody"/>
      </w:pPr>
      <w:r>
        <w:t xml:space="preserve">- We acknowledge </w:t>
      </w:r>
      <w:r w:rsidR="00415989">
        <w:t>___________________________________________________________________</w:t>
      </w:r>
    </w:p>
    <w:p w14:paraId="2BB943F4" w14:textId="77777777" w:rsidR="00BF367B" w:rsidRDefault="00415989">
      <w:pPr>
        <w:pStyle w:val="Textbody"/>
      </w:pPr>
      <w:r>
        <w:tab/>
        <w:t>________________________________________________________________________________</w:t>
      </w:r>
    </w:p>
    <w:p w14:paraId="7D70BF87" w14:textId="6EF7AE05" w:rsidR="00BF367B" w:rsidRDefault="00AC2CF9">
      <w:pPr>
        <w:pStyle w:val="Textbody"/>
      </w:pPr>
      <w:r>
        <w:t xml:space="preserve">- We receive </w:t>
      </w:r>
      <w:r w:rsidR="00415989">
        <w:t>________________________________________________________________________</w:t>
      </w:r>
    </w:p>
    <w:p w14:paraId="6970A0B7" w14:textId="77777777" w:rsidR="00BF367B" w:rsidRDefault="00415989">
      <w:pPr>
        <w:pStyle w:val="Textbody"/>
      </w:pPr>
      <w:r>
        <w:tab/>
        <w:t>________________________________________________________________________________</w:t>
      </w:r>
    </w:p>
    <w:p w14:paraId="20D2844B" w14:textId="77777777" w:rsidR="00BF367B" w:rsidRDefault="00415989">
      <w:pPr>
        <w:pStyle w:val="Textbody"/>
      </w:pPr>
      <w:r>
        <w:tab/>
        <w:t>________________________________________________________________________________</w:t>
      </w:r>
    </w:p>
    <w:p w14:paraId="4729F5BB" w14:textId="77777777" w:rsidR="00BF367B" w:rsidRDefault="00BF367B">
      <w:pPr>
        <w:pStyle w:val="Textbody"/>
      </w:pPr>
    </w:p>
    <w:sectPr w:rsidR="00BF367B">
      <w:headerReference w:type="default" r:id="rId9"/>
      <w:pgSz w:w="12240" w:h="15840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DE7C15" w14:textId="77777777" w:rsidR="006F42F2" w:rsidRDefault="006F42F2">
      <w:r>
        <w:separator/>
      </w:r>
    </w:p>
  </w:endnote>
  <w:endnote w:type="continuationSeparator" w:id="0">
    <w:p w14:paraId="71B0C709" w14:textId="77777777" w:rsidR="006F42F2" w:rsidRDefault="006F4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E98D44" w14:textId="77777777" w:rsidR="006F42F2" w:rsidRDefault="006F42F2">
      <w:r>
        <w:rPr>
          <w:color w:val="000000"/>
        </w:rPr>
        <w:separator/>
      </w:r>
    </w:p>
  </w:footnote>
  <w:footnote w:type="continuationSeparator" w:id="0">
    <w:p w14:paraId="3A603009" w14:textId="77777777" w:rsidR="006F42F2" w:rsidRDefault="006F42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9F12C" w14:textId="70C7B831" w:rsidR="003A6657" w:rsidRDefault="00415989">
    <w:pPr>
      <w:pStyle w:val="Header"/>
      <w:rPr>
        <w:sz w:val="14"/>
        <w:szCs w:val="14"/>
      </w:rPr>
    </w:pPr>
    <w:r>
      <w:rPr>
        <w:sz w:val="14"/>
        <w:szCs w:val="14"/>
      </w:rPr>
      <w:t>4</w:t>
    </w:r>
    <w:r w:rsidR="003952F6">
      <w:rPr>
        <w:sz w:val="14"/>
        <w:szCs w:val="14"/>
      </w:rPr>
      <w:t>.26B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8373D2"/>
    <w:multiLevelType w:val="multilevel"/>
    <w:tmpl w:val="132A9C24"/>
    <w:styleLink w:val="RTFNum2"/>
    <w:lvl w:ilvl="0">
      <w:start w:val="1"/>
      <w:numFmt w:val="none"/>
      <w:lvlText w:val="–%1"/>
      <w:lvlJc w:val="left"/>
      <w:pPr>
        <w:ind w:left="720" w:hanging="360"/>
      </w:pPr>
      <w:rPr>
        <w:rFonts w:ascii="Comic Sans MS" w:hAnsi="Comic Sans MS"/>
        <w:sz w:val="4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 w16cid:durableId="1366253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attachedTemplate r:id="rId1"/>
  <w:defaultTabStop w:val="340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367B"/>
    <w:rsid w:val="000805DD"/>
    <w:rsid w:val="000820B5"/>
    <w:rsid w:val="0009199B"/>
    <w:rsid w:val="003952F6"/>
    <w:rsid w:val="00415989"/>
    <w:rsid w:val="004E3156"/>
    <w:rsid w:val="00622932"/>
    <w:rsid w:val="006F42F2"/>
    <w:rsid w:val="00973F0C"/>
    <w:rsid w:val="00AC2CF9"/>
    <w:rsid w:val="00B96CB6"/>
    <w:rsid w:val="00BF367B"/>
    <w:rsid w:val="00F72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72D2BC"/>
  <w15:docId w15:val="{F6B7C363-5458-4DA4-ADF6-4D3895685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ahoma"/>
        <w:kern w:val="3"/>
        <w:sz w:val="24"/>
        <w:szCs w:val="24"/>
        <w:lang w:val="en-CA" w:eastAsia="en-CA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Heading"/>
    <w:next w:val="Textbody"/>
    <w:pPr>
      <w:outlineLvl w:val="0"/>
    </w:pPr>
    <w:rPr>
      <w:bCs/>
      <w:smallCaps/>
    </w:rPr>
  </w:style>
  <w:style w:type="paragraph" w:styleId="Heading2">
    <w:name w:val="heading 2"/>
    <w:basedOn w:val="Heading"/>
    <w:next w:val="Textbody"/>
    <w:pPr>
      <w:spacing w:after="113"/>
      <w:outlineLvl w:val="1"/>
    </w:pPr>
    <w:rPr>
      <w:bCs/>
      <w:i/>
      <w:iCs/>
      <w:sz w:val="28"/>
    </w:rPr>
  </w:style>
  <w:style w:type="paragraph" w:styleId="Heading3">
    <w:name w:val="heading 3"/>
    <w:basedOn w:val="Heading"/>
    <w:next w:val="Textbody"/>
    <w:pPr>
      <w:outlineLvl w:val="2"/>
    </w:pPr>
    <w:rPr>
      <w:bCs/>
      <w:i/>
      <w:sz w:val="28"/>
    </w:rPr>
  </w:style>
  <w:style w:type="paragraph" w:styleId="Heading4">
    <w:name w:val="heading 4"/>
    <w:basedOn w:val="Heading"/>
    <w:next w:val="Textbody"/>
    <w:pPr>
      <w:outlineLvl w:val="3"/>
    </w:pPr>
    <w:rPr>
      <w:bCs/>
      <w:i/>
      <w:iCs/>
      <w:smallCaps/>
    </w:rPr>
  </w:style>
  <w:style w:type="paragraph" w:styleId="Heading5">
    <w:name w:val="heading 5"/>
    <w:basedOn w:val="Heading"/>
    <w:next w:val="Textbody"/>
    <w:pPr>
      <w:outlineLvl w:val="4"/>
    </w:pPr>
    <w:rPr>
      <w:bCs/>
    </w:rPr>
  </w:style>
  <w:style w:type="paragraph" w:styleId="Heading6">
    <w:name w:val="heading 6"/>
    <w:basedOn w:val="Heading"/>
    <w:next w:val="Textbody"/>
    <w:pPr>
      <w:outlineLvl w:val="5"/>
    </w:pPr>
    <w:rPr>
      <w:bCs/>
      <w:i/>
    </w:rPr>
  </w:style>
  <w:style w:type="paragraph" w:styleId="Heading7">
    <w:name w:val="heading 7"/>
    <w:basedOn w:val="Heading"/>
    <w:next w:val="Textbody"/>
    <w:pPr>
      <w:outlineLvl w:val="6"/>
    </w:pPr>
    <w:rPr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</w:pPr>
    <w:rPr>
      <w:rFonts w:eastAsia="MS Mincho"/>
      <w:b/>
      <w:sz w:val="36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styleId="Header">
    <w:name w:val="header"/>
    <w:basedOn w:val="Standard"/>
    <w:pPr>
      <w:suppressLineNumbers/>
      <w:tabs>
        <w:tab w:val="center" w:pos="4986"/>
        <w:tab w:val="right" w:pos="9972"/>
      </w:tabs>
    </w:pPr>
  </w:style>
  <w:style w:type="paragraph" w:customStyle="1" w:styleId="Framecontents">
    <w:name w:val="Frame contents"/>
    <w:basedOn w:val="Textbody"/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RTFNum21">
    <w:name w:val="RTF_Num 2 1"/>
    <w:rPr>
      <w:rFonts w:ascii="Comic Sans MS" w:hAnsi="Comic Sans MS"/>
      <w:sz w:val="48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numbering" w:customStyle="1" w:styleId="RTFNum2">
    <w:name w:val="RTF_Num 2"/>
    <w:basedOn w:val="NoList"/>
    <w:pPr>
      <w:numPr>
        <w:numId w:val="1"/>
      </w:numPr>
    </w:pPr>
  </w:style>
  <w:style w:type="paragraph" w:styleId="Footer">
    <w:name w:val="footer"/>
    <w:basedOn w:val="Normal"/>
    <w:link w:val="FooterChar"/>
    <w:uiPriority w:val="99"/>
    <w:unhideWhenUsed/>
    <w:rsid w:val="003952F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52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..\AppData\Roaming\OpenOffice.org\3\user\template\Normal%20portrait.ot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 portrait.ott</Template>
  <TotalTime>2</TotalTime>
  <Pages>2</Pages>
  <Words>685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Normal portrait</vt:lpstr>
    </vt:vector>
  </TitlesOfParts>
  <Company/>
  <LinksUpToDate>false</LinksUpToDate>
  <CharactersWithSpaces>4581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 portrait</dc:title>
  <dc:creator>Roelf Janssen</dc:creator>
  <cp:lastModifiedBy>Roelf Janssen</cp:lastModifiedBy>
  <cp:revision>2</cp:revision>
  <cp:lastPrinted>2010-02-11T15:14:00Z</cp:lastPrinted>
  <dcterms:created xsi:type="dcterms:W3CDTF">2023-04-24T16:02:00Z</dcterms:created>
  <dcterms:modified xsi:type="dcterms:W3CDTF">2023-04-24T16:02:00Z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