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88B23" w14:textId="2C58D21A" w:rsidR="00DF5E2E" w:rsidRDefault="00FB1601">
      <w:pPr>
        <w:pStyle w:val="Heading1"/>
        <w:jc w:val="center"/>
      </w:pPr>
      <w:r>
        <w:t>Lesson 1</w:t>
      </w:r>
      <w:r w:rsidR="00E23593">
        <w:t>3</w:t>
      </w:r>
      <w:r>
        <w:t xml:space="preserve">: Creation </w:t>
      </w:r>
      <w:r w:rsidR="00C144BA">
        <w:t>(2)</w:t>
      </w:r>
    </w:p>
    <w:p w14:paraId="49EE9F32" w14:textId="77777777" w:rsidR="00DF5E2E" w:rsidRPr="004E6775" w:rsidRDefault="00FB1601">
      <w:pPr>
        <w:pStyle w:val="Heading2"/>
        <w:rPr>
          <w:b w:val="0"/>
          <w:i w:val="0"/>
          <w:sz w:val="22"/>
        </w:rPr>
      </w:pPr>
      <w:r w:rsidRPr="00126DF4">
        <w:rPr>
          <w:i w:val="0"/>
        </w:rPr>
        <w:t>Memory work</w:t>
      </w:r>
      <w:r w:rsidR="004E6775">
        <w:rPr>
          <w:i w:val="0"/>
        </w:rPr>
        <w:t xml:space="preserve"> </w:t>
      </w:r>
    </w:p>
    <w:p w14:paraId="625E2711" w14:textId="77777777" w:rsidR="00DF5E2E" w:rsidRDefault="00FB1601">
      <w:pPr>
        <w:pStyle w:val="Heading3"/>
      </w:pPr>
      <w:r>
        <w:t>27. Q. What do you understand by the providence of God?</w:t>
      </w:r>
    </w:p>
    <w:p w14:paraId="510D9237" w14:textId="77777777" w:rsidR="00AF6850" w:rsidRDefault="00AF6850">
      <w:pPr>
        <w:pStyle w:val="Textbody"/>
        <w:spacing w:after="0"/>
        <w:rPr>
          <w:i/>
          <w:iCs/>
          <w:lang w:val="en-CA"/>
        </w:rPr>
        <w:sectPr w:rsidR="00AF6850">
          <w:headerReference w:type="default" r:id="rId6"/>
          <w:pgSz w:w="12240" w:h="15840"/>
          <w:pgMar w:top="1134" w:right="1134" w:bottom="1134" w:left="1134" w:header="720" w:footer="720" w:gutter="0"/>
          <w:cols w:space="720"/>
        </w:sectPr>
      </w:pPr>
    </w:p>
    <w:p w14:paraId="10AF160F" w14:textId="77777777" w:rsidR="00DF5E2E" w:rsidRPr="00AF6850" w:rsidRDefault="00FB1601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>A. God’s providence is</w:t>
      </w:r>
    </w:p>
    <w:p w14:paraId="27EDFB44" w14:textId="77777777" w:rsidR="00DF5E2E" w:rsidRPr="00AF6850" w:rsidRDefault="00FB1601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ab/>
        <w:t>His almighty and ever present power,</w:t>
      </w:r>
    </w:p>
    <w:p w14:paraId="6FCD33EC" w14:textId="77777777" w:rsidR="00AF6850" w:rsidRDefault="00FB1601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  <w:t xml:space="preserve">whereby, as with His hand, </w:t>
      </w:r>
    </w:p>
    <w:p w14:paraId="2E4DC4DE" w14:textId="77777777" w:rsidR="00DF5E2E" w:rsidRPr="00AF6850" w:rsidRDefault="00FB1601" w:rsidP="00AF6850">
      <w:pPr>
        <w:pStyle w:val="Textbody"/>
        <w:spacing w:after="0"/>
        <w:ind w:left="340" w:firstLine="340"/>
        <w:rPr>
          <w:i/>
          <w:iCs/>
          <w:lang w:val="en-CA"/>
        </w:rPr>
      </w:pPr>
      <w:r w:rsidRPr="00AF6850">
        <w:rPr>
          <w:i/>
          <w:iCs/>
          <w:lang w:val="en-CA"/>
        </w:rPr>
        <w:t>He still upholds</w:t>
      </w:r>
    </w:p>
    <w:p w14:paraId="78865448" w14:textId="77777777" w:rsidR="00DF5E2E" w:rsidRPr="00AF6850" w:rsidRDefault="00FB1601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  <w:t>heaven and earth and all creatures,</w:t>
      </w:r>
    </w:p>
    <w:p w14:paraId="545C53FA" w14:textId="77777777" w:rsidR="00DF5E2E" w:rsidRPr="00AF6850" w:rsidRDefault="00FB1601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  <w:t>and so governs them that</w:t>
      </w:r>
    </w:p>
    <w:p w14:paraId="750E878B" w14:textId="77777777" w:rsidR="00DF5E2E" w:rsidRPr="00AF6850" w:rsidRDefault="00FB1601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  <w:t>leaf and blade,</w:t>
      </w:r>
    </w:p>
    <w:p w14:paraId="4972C4A6" w14:textId="77777777" w:rsidR="00DF5E2E" w:rsidRPr="00AF6850" w:rsidRDefault="00FB1601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  <w:t>rain and drought,</w:t>
      </w:r>
    </w:p>
    <w:p w14:paraId="52EEF689" w14:textId="77777777" w:rsidR="00DF5E2E" w:rsidRPr="00AF6850" w:rsidRDefault="00FB1601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  <w:t>fruitful and barren years,</w:t>
      </w:r>
    </w:p>
    <w:p w14:paraId="3474C4A1" w14:textId="77777777" w:rsidR="00DF5E2E" w:rsidRPr="00AF6850" w:rsidRDefault="00FB1601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  <w:t>food and drink,</w:t>
      </w:r>
    </w:p>
    <w:p w14:paraId="7EA82CAD" w14:textId="77777777" w:rsidR="00DF5E2E" w:rsidRPr="00AF6850" w:rsidRDefault="00FB1601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  <w:t>health and sickness,</w:t>
      </w:r>
    </w:p>
    <w:p w14:paraId="14C6E109" w14:textId="77777777" w:rsidR="00DF5E2E" w:rsidRPr="00AF6850" w:rsidRDefault="00FB1601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  <w:t>riches and poverty,</w:t>
      </w:r>
    </w:p>
    <w:p w14:paraId="2CB3D73C" w14:textId="77777777" w:rsidR="00DF5E2E" w:rsidRPr="00AF6850" w:rsidRDefault="00FB1601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  <w:t>indeed, all things,</w:t>
      </w:r>
    </w:p>
    <w:p w14:paraId="0A54DEC9" w14:textId="77777777" w:rsidR="00AF6850" w:rsidRDefault="00FB1601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  <w:t xml:space="preserve">come to us not by chance but </w:t>
      </w:r>
    </w:p>
    <w:p w14:paraId="74F36B28" w14:textId="77777777" w:rsidR="00DF5E2E" w:rsidRPr="00AF6850" w:rsidRDefault="00FB1601" w:rsidP="00AF6850">
      <w:pPr>
        <w:pStyle w:val="Textbody"/>
        <w:spacing w:after="0"/>
        <w:ind w:left="680" w:firstLine="340"/>
        <w:rPr>
          <w:i/>
          <w:iCs/>
          <w:lang w:val="en-CA"/>
        </w:rPr>
      </w:pPr>
      <w:r w:rsidRPr="00AF6850">
        <w:rPr>
          <w:i/>
          <w:iCs/>
          <w:lang w:val="en-CA"/>
        </w:rPr>
        <w:t>by His fatherly hand.</w:t>
      </w:r>
    </w:p>
    <w:p w14:paraId="3962C8D4" w14:textId="77777777" w:rsidR="00C144BA" w:rsidRPr="00AF6850" w:rsidRDefault="00AF6850" w:rsidP="00C144BA">
      <w:pPr>
        <w:pStyle w:val="Textbody"/>
        <w:spacing w:after="0"/>
        <w:rPr>
          <w:i/>
          <w:iCs/>
          <w:lang w:val="en-CA"/>
        </w:rPr>
      </w:pPr>
      <w:r>
        <w:rPr>
          <w:i/>
          <w:iCs/>
          <w:lang w:val="en-CA"/>
        </w:rPr>
        <w:br w:type="column"/>
      </w:r>
      <w:r w:rsidR="00C144BA" w:rsidRPr="00AF6850">
        <w:rPr>
          <w:i/>
          <w:iCs/>
          <w:lang w:val="en-CA"/>
        </w:rPr>
        <w:t>A. God’s providence is</w:t>
      </w:r>
    </w:p>
    <w:p w14:paraId="1DBF4B0E" w14:textId="77777777" w:rsidR="00C144BA" w:rsidRPr="00AF6850" w:rsidRDefault="00C144BA" w:rsidP="00C144BA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ab/>
        <w:t>His almighty and ever present power,</w:t>
      </w:r>
    </w:p>
    <w:p w14:paraId="4EAF09FD" w14:textId="77777777" w:rsidR="00C144BA" w:rsidRDefault="00C144BA" w:rsidP="00C144BA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  <w:t xml:space="preserve">whereby, as with His hand, </w:t>
      </w:r>
    </w:p>
    <w:p w14:paraId="2C1F07B4" w14:textId="77777777" w:rsidR="00C144BA" w:rsidRPr="00AF6850" w:rsidRDefault="00C144BA" w:rsidP="00C144BA">
      <w:pPr>
        <w:pStyle w:val="Textbody"/>
        <w:spacing w:after="0"/>
        <w:ind w:left="340" w:firstLine="340"/>
        <w:rPr>
          <w:i/>
          <w:iCs/>
          <w:lang w:val="en-CA"/>
        </w:rPr>
      </w:pPr>
      <w:r w:rsidRPr="00AF6850">
        <w:rPr>
          <w:i/>
          <w:iCs/>
          <w:lang w:val="en-CA"/>
        </w:rPr>
        <w:t>He still upholds</w:t>
      </w:r>
    </w:p>
    <w:p w14:paraId="3D77413C" w14:textId="77777777" w:rsidR="00C144BA" w:rsidRPr="00AF6850" w:rsidRDefault="00C144BA" w:rsidP="00C144BA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  <w:t>heaven and earth and all creatures,</w:t>
      </w:r>
    </w:p>
    <w:p w14:paraId="230E6128" w14:textId="77777777" w:rsidR="00C144BA" w:rsidRPr="00AF6850" w:rsidRDefault="00C144BA" w:rsidP="00C144BA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  <w:t>and so governs them that</w:t>
      </w:r>
      <w:r>
        <w:rPr>
          <w:i/>
          <w:iCs/>
          <w:lang w:val="en-CA"/>
        </w:rPr>
        <w:t xml:space="preserve"> </w:t>
      </w:r>
      <w:r w:rsidRPr="00AF6850">
        <w:rPr>
          <w:i/>
          <w:iCs/>
          <w:lang w:val="en-CA"/>
        </w:rPr>
        <w:t>all things,</w:t>
      </w:r>
    </w:p>
    <w:p w14:paraId="79B20482" w14:textId="77777777" w:rsidR="00C144BA" w:rsidRDefault="00C144BA" w:rsidP="00C144BA">
      <w:pPr>
        <w:pStyle w:val="Textbody"/>
        <w:spacing w:after="0"/>
        <w:rPr>
          <w:i/>
          <w:iCs/>
          <w:lang w:val="en-CA"/>
        </w:rPr>
      </w:pPr>
      <w:r w:rsidRPr="00AF6850">
        <w:rPr>
          <w:i/>
          <w:iCs/>
          <w:lang w:val="en-CA"/>
        </w:rPr>
        <w:tab/>
      </w:r>
      <w:r w:rsidRPr="00AF6850">
        <w:rPr>
          <w:i/>
          <w:iCs/>
          <w:lang w:val="en-CA"/>
        </w:rPr>
        <w:tab/>
        <w:t xml:space="preserve">come to us not by chance but </w:t>
      </w:r>
    </w:p>
    <w:p w14:paraId="3D63EC48" w14:textId="77777777" w:rsidR="00C144BA" w:rsidRPr="00AF6850" w:rsidRDefault="00C144BA" w:rsidP="00C144BA">
      <w:pPr>
        <w:pStyle w:val="Textbody"/>
        <w:spacing w:after="0"/>
        <w:ind w:left="680" w:firstLine="340"/>
        <w:rPr>
          <w:i/>
          <w:iCs/>
          <w:lang w:val="en-CA"/>
        </w:rPr>
      </w:pPr>
      <w:r w:rsidRPr="00AF6850">
        <w:rPr>
          <w:i/>
          <w:iCs/>
          <w:lang w:val="en-CA"/>
        </w:rPr>
        <w:t>by His fatherly hand.</w:t>
      </w:r>
    </w:p>
    <w:p w14:paraId="3D6C6624" w14:textId="77777777" w:rsidR="00C144BA" w:rsidRDefault="00C144BA">
      <w:pPr>
        <w:pStyle w:val="Textbody"/>
        <w:spacing w:after="0"/>
        <w:rPr>
          <w:i/>
          <w:iCs/>
          <w:lang w:val="en-CA"/>
        </w:rPr>
        <w:sectPr w:rsidR="00C144BA" w:rsidSect="00AF6850">
          <w:type w:val="continuous"/>
          <w:pgSz w:w="12240" w:h="15840"/>
          <w:pgMar w:top="1134" w:right="1134" w:bottom="1134" w:left="1134" w:header="720" w:footer="720" w:gutter="0"/>
          <w:cols w:num="2" w:space="720"/>
        </w:sectPr>
      </w:pPr>
    </w:p>
    <w:p w14:paraId="029740B5" w14:textId="77777777" w:rsidR="00DF5E2E" w:rsidRPr="00126DF4" w:rsidRDefault="00FB1601">
      <w:pPr>
        <w:pStyle w:val="Heading2"/>
        <w:rPr>
          <w:i w:val="0"/>
        </w:rPr>
      </w:pPr>
      <w:r w:rsidRPr="00126DF4">
        <w:rPr>
          <w:i w:val="0"/>
        </w:rPr>
        <w:t>Homework</w:t>
      </w:r>
    </w:p>
    <w:p w14:paraId="7F9A1A1F" w14:textId="366D0C7C" w:rsidR="00DF5E2E" w:rsidRPr="00A778C4" w:rsidRDefault="00FB1601">
      <w:pPr>
        <w:pStyle w:val="Textbody"/>
        <w:rPr>
          <w:lang w:val="en-CA"/>
        </w:rPr>
      </w:pPr>
      <w:r w:rsidRPr="00A778C4">
        <w:rPr>
          <w:i/>
          <w:iCs/>
          <w:lang w:val="en-CA"/>
        </w:rPr>
        <w:t>Reformed Perspective</w:t>
      </w:r>
      <w:r w:rsidRPr="00A778C4">
        <w:rPr>
          <w:lang w:val="en-CA"/>
        </w:rPr>
        <w:t xml:space="preserve"> </w:t>
      </w:r>
      <w:r w:rsidR="00094CCD">
        <w:rPr>
          <w:lang w:val="en-CA"/>
        </w:rPr>
        <w:t>is</w:t>
      </w:r>
      <w:r w:rsidRPr="00A778C4">
        <w:rPr>
          <w:lang w:val="en-CA"/>
        </w:rPr>
        <w:t xml:space="preserve"> a </w:t>
      </w:r>
      <w:r w:rsidR="00094CCD">
        <w:rPr>
          <w:lang w:val="en-CA"/>
        </w:rPr>
        <w:t>bi-</w:t>
      </w:r>
      <w:r w:rsidRPr="00A778C4">
        <w:rPr>
          <w:lang w:val="en-CA"/>
        </w:rPr>
        <w:t>monthly magazine published in Canadian Reformed circles. It is a social-political magazine. Among others, it pays much attention to Christian science.</w:t>
      </w:r>
      <w:r w:rsidR="00126DF4">
        <w:rPr>
          <w:lang w:val="en-CA"/>
        </w:rPr>
        <w:t xml:space="preserve"> </w:t>
      </w:r>
      <w:r w:rsidRPr="00A778C4">
        <w:rPr>
          <w:lang w:val="en-CA"/>
        </w:rPr>
        <w:t>Attached to this homework sheet is a centre-spread article entitled “Old Earth”. Read it, then answer the following questions.</w:t>
      </w:r>
    </w:p>
    <w:p w14:paraId="55E90435" w14:textId="77777777" w:rsidR="00DF5E2E" w:rsidRPr="00A778C4" w:rsidRDefault="00FB1601">
      <w:pPr>
        <w:pStyle w:val="Textbody"/>
        <w:rPr>
          <w:lang w:val="en-CA"/>
        </w:rPr>
      </w:pPr>
      <w:r w:rsidRPr="00A778C4">
        <w:rPr>
          <w:lang w:val="en-CA"/>
        </w:rPr>
        <w:t xml:space="preserve">1. Look up “framework hypothesis” on </w:t>
      </w:r>
      <w:r w:rsidR="00237D59" w:rsidRPr="00A778C4">
        <w:rPr>
          <w:lang w:val="en-CA"/>
        </w:rPr>
        <w:t>Wikipedia</w:t>
      </w:r>
      <w:r w:rsidRPr="00A778C4">
        <w:rPr>
          <w:lang w:val="en-CA"/>
        </w:rPr>
        <w:t>. Describe in brief what this hypothesis teaches.</w:t>
      </w:r>
    </w:p>
    <w:p w14:paraId="67535A37" w14:textId="77777777" w:rsidR="00DF5E2E" w:rsidRPr="00A778C4" w:rsidRDefault="00FB1601">
      <w:pPr>
        <w:pStyle w:val="Textbody"/>
        <w:rPr>
          <w:lang w:val="en-CA"/>
        </w:rPr>
      </w:pPr>
      <w:r w:rsidRPr="00A778C4">
        <w:rPr>
          <w:lang w:val="en-CA"/>
        </w:rPr>
        <w:tab/>
        <w:t>________________________________________________________________________________</w:t>
      </w:r>
    </w:p>
    <w:p w14:paraId="03B8DE94" w14:textId="77777777" w:rsidR="00DF5E2E" w:rsidRPr="00A778C4" w:rsidRDefault="00FB1601">
      <w:pPr>
        <w:pStyle w:val="Textbody"/>
        <w:rPr>
          <w:lang w:val="en-CA"/>
        </w:rPr>
      </w:pPr>
      <w:r w:rsidRPr="00A778C4">
        <w:rPr>
          <w:lang w:val="en-CA"/>
        </w:rPr>
        <w:tab/>
        <w:t>________________________________________________________________________________</w:t>
      </w:r>
    </w:p>
    <w:p w14:paraId="663F8B23" w14:textId="77777777" w:rsidR="00DF5E2E" w:rsidRPr="00A778C4" w:rsidRDefault="00FB1601">
      <w:pPr>
        <w:pStyle w:val="Textbody"/>
        <w:rPr>
          <w:lang w:val="en-CA"/>
        </w:rPr>
      </w:pPr>
      <w:r w:rsidRPr="00A778C4">
        <w:rPr>
          <w:lang w:val="en-CA"/>
        </w:rPr>
        <w:tab/>
        <w:t>________________________________________________________________________________</w:t>
      </w:r>
    </w:p>
    <w:p w14:paraId="2EC9A079" w14:textId="77777777" w:rsidR="00DF5E2E" w:rsidRPr="00A778C4" w:rsidRDefault="00FB1601">
      <w:pPr>
        <w:pStyle w:val="Textbody"/>
        <w:rPr>
          <w:lang w:val="en-CA"/>
        </w:rPr>
      </w:pPr>
      <w:r w:rsidRPr="00A778C4">
        <w:rPr>
          <w:lang w:val="en-CA"/>
        </w:rPr>
        <w:tab/>
        <w:t>________________________________________________________________________________</w:t>
      </w:r>
    </w:p>
    <w:p w14:paraId="081E04DF" w14:textId="77777777" w:rsidR="00DF5E2E" w:rsidRPr="00A778C4" w:rsidRDefault="00FB1601">
      <w:pPr>
        <w:pStyle w:val="Textbody"/>
        <w:rPr>
          <w:lang w:val="en-CA"/>
        </w:rPr>
      </w:pPr>
      <w:r w:rsidRPr="00A778C4">
        <w:rPr>
          <w:lang w:val="en-CA"/>
        </w:rPr>
        <w:tab/>
        <w:t>________________________________________________________________________________</w:t>
      </w:r>
    </w:p>
    <w:p w14:paraId="02AD9A5C" w14:textId="77777777" w:rsidR="00DF5E2E" w:rsidRPr="00A778C4" w:rsidRDefault="00AA0DBD">
      <w:pPr>
        <w:pStyle w:val="Textbody"/>
        <w:rPr>
          <w:lang w:val="en-CA"/>
        </w:rPr>
      </w:pPr>
      <w:r>
        <w:rPr>
          <w:lang w:val="en-CA"/>
        </w:rPr>
        <w:t>2</w:t>
      </w:r>
      <w:r w:rsidR="00FB1601" w:rsidRPr="00A778C4">
        <w:rPr>
          <w:lang w:val="en-CA"/>
        </w:rPr>
        <w:t xml:space="preserve">. </w:t>
      </w:r>
      <w:r>
        <w:rPr>
          <w:lang w:val="en-CA"/>
        </w:rPr>
        <w:t xml:space="preserve">In brief, what does </w:t>
      </w:r>
      <w:r w:rsidR="00FB1601" w:rsidRPr="00A778C4">
        <w:rPr>
          <w:lang w:val="en-CA"/>
        </w:rPr>
        <w:t xml:space="preserve">the </w:t>
      </w:r>
      <w:r w:rsidR="00FB1601" w:rsidRPr="00A778C4">
        <w:rPr>
          <w:i/>
          <w:iCs/>
          <w:lang w:val="en-CA"/>
        </w:rPr>
        <w:t>Reformed Perspective</w:t>
      </w:r>
      <w:r w:rsidR="00FB1601" w:rsidRPr="00A778C4">
        <w:rPr>
          <w:lang w:val="en-CA"/>
        </w:rPr>
        <w:t xml:space="preserve"> article </w:t>
      </w:r>
      <w:r>
        <w:rPr>
          <w:lang w:val="en-CA"/>
        </w:rPr>
        <w:t>argue?</w:t>
      </w:r>
    </w:p>
    <w:p w14:paraId="59076980" w14:textId="77777777" w:rsidR="00DF5E2E" w:rsidRPr="00AF6850" w:rsidRDefault="00FB1601">
      <w:pPr>
        <w:pStyle w:val="Textbody"/>
        <w:rPr>
          <w:lang w:val="en-CA"/>
        </w:rPr>
      </w:pPr>
      <w:r w:rsidRPr="00A778C4">
        <w:rPr>
          <w:lang w:val="en-CA"/>
        </w:rPr>
        <w:tab/>
      </w:r>
      <w:r w:rsidRPr="00AF6850">
        <w:rPr>
          <w:lang w:val="en-CA"/>
        </w:rPr>
        <w:t>________________________________________________________________________________</w:t>
      </w:r>
    </w:p>
    <w:p w14:paraId="0C67488B" w14:textId="77777777" w:rsidR="00DF5E2E" w:rsidRPr="00AF6850" w:rsidRDefault="00FB1601">
      <w:pPr>
        <w:pStyle w:val="Textbody"/>
        <w:rPr>
          <w:lang w:val="en-CA"/>
        </w:rPr>
      </w:pPr>
      <w:r w:rsidRPr="00AF6850">
        <w:rPr>
          <w:lang w:val="en-CA"/>
        </w:rPr>
        <w:tab/>
        <w:t>________________________________________________________________________________</w:t>
      </w:r>
    </w:p>
    <w:p w14:paraId="7156BC55" w14:textId="77777777" w:rsidR="00DF5E2E" w:rsidRPr="00AF6850" w:rsidRDefault="00FB1601">
      <w:pPr>
        <w:pStyle w:val="Textbody"/>
        <w:rPr>
          <w:lang w:val="en-CA"/>
        </w:rPr>
      </w:pPr>
      <w:r w:rsidRPr="00AF6850">
        <w:rPr>
          <w:lang w:val="en-CA"/>
        </w:rPr>
        <w:tab/>
        <w:t>________________________________________________________________________________</w:t>
      </w:r>
    </w:p>
    <w:p w14:paraId="2783FFCB" w14:textId="77777777" w:rsidR="00DF5E2E" w:rsidRPr="00AF6850" w:rsidRDefault="00FB1601">
      <w:pPr>
        <w:pStyle w:val="Textbody"/>
        <w:rPr>
          <w:lang w:val="en-CA"/>
        </w:rPr>
      </w:pPr>
      <w:r w:rsidRPr="00AF6850">
        <w:rPr>
          <w:lang w:val="en-CA"/>
        </w:rPr>
        <w:tab/>
        <w:t>________________________________________________________________________________</w:t>
      </w:r>
    </w:p>
    <w:p w14:paraId="0DF8CC6A" w14:textId="77777777" w:rsidR="00AA0DBD" w:rsidRDefault="00AA0DBD" w:rsidP="00AA0DBD">
      <w:pPr>
        <w:spacing w:after="120"/>
        <w:rPr>
          <w:lang w:val="en-CA"/>
        </w:rPr>
      </w:pPr>
      <w:r w:rsidRPr="00AA0DBD">
        <w:rPr>
          <w:lang w:val="en-CA"/>
        </w:rPr>
        <w:t xml:space="preserve">3. </w:t>
      </w:r>
      <w:r>
        <w:rPr>
          <w:lang w:val="en-CA"/>
        </w:rPr>
        <w:t>Did you find it helpful? Convincing</w:t>
      </w:r>
      <w:r w:rsidRPr="00AA0DBD">
        <w:rPr>
          <w:lang w:val="en-CA"/>
        </w:rPr>
        <w:t xml:space="preserve">? </w:t>
      </w:r>
      <w:r>
        <w:rPr>
          <w:lang w:val="en-CA"/>
        </w:rPr>
        <w:t>__________________________________________________</w:t>
      </w:r>
    </w:p>
    <w:p w14:paraId="1CC6C4CB" w14:textId="77777777" w:rsidR="00AA0DBD" w:rsidRPr="00AA0DBD" w:rsidRDefault="00AA0DBD" w:rsidP="00AA0DBD">
      <w:pPr>
        <w:pStyle w:val="Textbody"/>
        <w:rPr>
          <w:lang w:val="en-CA"/>
        </w:rPr>
      </w:pPr>
      <w:r w:rsidRPr="00AA0DBD">
        <w:rPr>
          <w:lang w:val="en-CA"/>
        </w:rPr>
        <w:tab/>
        <w:t>________________________________________________________________________________</w:t>
      </w:r>
    </w:p>
    <w:p w14:paraId="107861C3" w14:textId="77777777" w:rsidR="00AA0DBD" w:rsidRDefault="00AA0DBD" w:rsidP="00AA0DBD">
      <w:pPr>
        <w:pStyle w:val="Textbody"/>
      </w:pPr>
      <w:r w:rsidRPr="00AA0DBD">
        <w:rPr>
          <w:lang w:val="en-CA"/>
        </w:rPr>
        <w:tab/>
        <w:t>___________________________________</w:t>
      </w:r>
      <w:r>
        <w:t>_____________________________________________</w:t>
      </w:r>
    </w:p>
    <w:p w14:paraId="754B2A49" w14:textId="77777777" w:rsidR="00AA0DBD" w:rsidRDefault="00AA0DBD" w:rsidP="00AA0DBD">
      <w:pPr>
        <w:pStyle w:val="Textbody"/>
      </w:pPr>
      <w:r>
        <w:tab/>
        <w:t>________________________________________________________________________________</w:t>
      </w:r>
    </w:p>
    <w:p w14:paraId="5FA2386A" w14:textId="77777777" w:rsidR="00AA0DBD" w:rsidRDefault="00AA0DBD" w:rsidP="00AA0DBD">
      <w:pPr>
        <w:pStyle w:val="Textbody"/>
      </w:pPr>
      <w:r>
        <w:tab/>
        <w:t>________________________________________________________________________________</w:t>
      </w:r>
    </w:p>
    <w:p w14:paraId="6D5B2B1F" w14:textId="77777777" w:rsidR="00A778C4" w:rsidRDefault="00A778C4" w:rsidP="00DB5037">
      <w:r w:rsidRPr="00AA0DBD">
        <w:rPr>
          <w:lang w:val="en-CA"/>
        </w:rPr>
        <w:br w:type="page"/>
      </w:r>
      <w:r>
        <w:rPr>
          <w:noProof/>
          <w:lang w:val="en-CA"/>
        </w:rPr>
        <w:lastRenderedPageBreak/>
        <w:drawing>
          <wp:inline distT="0" distB="0" distL="0" distR="0" wp14:anchorId="7CDA26B8" wp14:editId="4F0113D0">
            <wp:extent cx="6332220" cy="8194638"/>
            <wp:effectExtent l="0" t="0" r="0" b="0"/>
            <wp:docPr id="1" name="Picture 1" descr="H:\External Drive - workfile\Catechism\Abbotsford 2012-2013\Senior\510 - RP - Gen 1 -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xternal Drive - workfile\Catechism\Abbotsford 2012-2013\Senior\510 - RP - Gen 1 - 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19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44B0" w14:textId="77777777" w:rsidR="00A778C4" w:rsidRDefault="00A778C4">
      <w:r>
        <w:br w:type="page"/>
      </w:r>
    </w:p>
    <w:p w14:paraId="4F61FAAA" w14:textId="77777777" w:rsidR="00A778C4" w:rsidRDefault="00A778C4">
      <w:pPr>
        <w:pStyle w:val="Textbody"/>
      </w:pPr>
      <w:r>
        <w:rPr>
          <w:noProof/>
          <w:lang w:val="en-CA"/>
        </w:rPr>
        <w:drawing>
          <wp:inline distT="0" distB="0" distL="0" distR="0" wp14:anchorId="6B253B6F" wp14:editId="1084BADB">
            <wp:extent cx="6332220" cy="8194638"/>
            <wp:effectExtent l="0" t="0" r="0" b="0"/>
            <wp:docPr id="2" name="Picture 2" descr="H:\External Drive - workfile\Catechism\Abbotsford 2012-2013\Senior\510 - RP - Gen 1 -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External Drive - workfile\Catechism\Abbotsford 2012-2013\Senior\510 - RP - Gen 1 - 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19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8C4" w:rsidSect="00AF6850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FEC64" w14:textId="77777777" w:rsidR="00C546E0" w:rsidRDefault="00C546E0">
      <w:r>
        <w:separator/>
      </w:r>
    </w:p>
  </w:endnote>
  <w:endnote w:type="continuationSeparator" w:id="0">
    <w:p w14:paraId="72B057B1" w14:textId="77777777" w:rsidR="00C546E0" w:rsidRDefault="00C54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377B2" w14:textId="77777777" w:rsidR="00C546E0" w:rsidRDefault="00C546E0">
      <w:r>
        <w:rPr>
          <w:color w:val="000000"/>
        </w:rPr>
        <w:separator/>
      </w:r>
    </w:p>
  </w:footnote>
  <w:footnote w:type="continuationSeparator" w:id="0">
    <w:p w14:paraId="7DDDC41B" w14:textId="77777777" w:rsidR="00C546E0" w:rsidRDefault="00C54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FCDF5" w14:textId="3BDB7842" w:rsidR="00000000" w:rsidRDefault="00FB1601">
    <w:pPr>
      <w:pStyle w:val="Header"/>
    </w:pPr>
    <w:r>
      <w:rPr>
        <w:sz w:val="14"/>
        <w:szCs w:val="14"/>
      </w:rPr>
      <w:t>5</w:t>
    </w:r>
    <w:r w:rsidR="00772640">
      <w:rPr>
        <w:sz w:val="14"/>
        <w:szCs w:val="14"/>
      </w:rPr>
      <w:t>.13C</w:t>
    </w:r>
    <w:r>
      <w:t xml:space="preserve">                                                                            Name: 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efaultTabStop w:val="34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E2E"/>
    <w:rsid w:val="00094CCD"/>
    <w:rsid w:val="00126DF4"/>
    <w:rsid w:val="00237D59"/>
    <w:rsid w:val="004E6775"/>
    <w:rsid w:val="00772640"/>
    <w:rsid w:val="0092566D"/>
    <w:rsid w:val="009A1100"/>
    <w:rsid w:val="009C0C6B"/>
    <w:rsid w:val="00A778C4"/>
    <w:rsid w:val="00AA0DBD"/>
    <w:rsid w:val="00AF6850"/>
    <w:rsid w:val="00C144BA"/>
    <w:rsid w:val="00C546E0"/>
    <w:rsid w:val="00DB5037"/>
    <w:rsid w:val="00DC5A1A"/>
    <w:rsid w:val="00DF5E2E"/>
    <w:rsid w:val="00E23593"/>
    <w:rsid w:val="00E76EEF"/>
    <w:rsid w:val="00EC0B4F"/>
    <w:rsid w:val="00FB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5F401"/>
  <w15:docId w15:val="{252ACD05-A712-47AE-9EA9-7AF2295F4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ahoma"/>
        <w:kern w:val="3"/>
        <w:sz w:val="24"/>
        <w:szCs w:val="24"/>
        <w:lang w:val="nl-NL" w:eastAsia="en-CA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"/>
    <w:next w:val="Textbody"/>
    <w:pPr>
      <w:outlineLvl w:val="0"/>
    </w:pPr>
    <w:rPr>
      <w:bCs/>
      <w:smallCaps/>
    </w:rPr>
  </w:style>
  <w:style w:type="paragraph" w:styleId="Heading2">
    <w:name w:val="heading 2"/>
    <w:basedOn w:val="Heading"/>
    <w:next w:val="Textbody"/>
    <w:pPr>
      <w:spacing w:after="113"/>
      <w:outlineLvl w:val="1"/>
    </w:pPr>
    <w:rPr>
      <w:bCs/>
      <w:i/>
      <w:iCs/>
      <w:sz w:val="28"/>
    </w:rPr>
  </w:style>
  <w:style w:type="paragraph" w:styleId="Heading3">
    <w:name w:val="heading 3"/>
    <w:basedOn w:val="Heading"/>
    <w:next w:val="Textbody"/>
    <w:pPr>
      <w:outlineLvl w:val="2"/>
    </w:pPr>
    <w:rPr>
      <w:bCs/>
      <w:i/>
      <w:sz w:val="28"/>
    </w:rPr>
  </w:style>
  <w:style w:type="paragraph" w:styleId="Heading4">
    <w:name w:val="heading 4"/>
    <w:basedOn w:val="Heading"/>
    <w:next w:val="Textbody"/>
    <w:pPr>
      <w:outlineLvl w:val="3"/>
    </w:pPr>
    <w:rPr>
      <w:bCs/>
      <w:i/>
      <w:iCs/>
      <w:smallCaps/>
    </w:rPr>
  </w:style>
  <w:style w:type="paragraph" w:styleId="Heading5">
    <w:name w:val="heading 5"/>
    <w:basedOn w:val="Heading"/>
    <w:next w:val="Textbody"/>
    <w:pPr>
      <w:outlineLvl w:val="4"/>
    </w:pPr>
    <w:rPr>
      <w:bCs/>
    </w:rPr>
  </w:style>
  <w:style w:type="paragraph" w:styleId="Heading6">
    <w:name w:val="heading 6"/>
    <w:basedOn w:val="Heading"/>
    <w:next w:val="Textbody"/>
    <w:pPr>
      <w:outlineLvl w:val="5"/>
    </w:pPr>
    <w:rPr>
      <w:bCs/>
      <w:i/>
    </w:rPr>
  </w:style>
  <w:style w:type="paragraph" w:styleId="Heading7">
    <w:name w:val="heading 7"/>
    <w:basedOn w:val="Heading"/>
    <w:next w:val="Textbody"/>
    <w:pPr>
      <w:outlineLvl w:val="6"/>
    </w:pPr>
    <w:rPr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</w:pPr>
    <w:rPr>
      <w:rFonts w:eastAsia="MS Mincho"/>
      <w:b/>
      <w:sz w:val="36"/>
      <w:szCs w:val="28"/>
      <w:lang w:val="en-CA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Header">
    <w:name w:val="header"/>
    <w:basedOn w:val="Standard"/>
    <w:pPr>
      <w:suppressLineNumbers/>
      <w:tabs>
        <w:tab w:val="center" w:pos="4986"/>
        <w:tab w:val="right" w:pos="9972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character" w:customStyle="1" w:styleId="Internetlink">
    <w:name w:val="Internet link"/>
    <w:rPr>
      <w:color w:val="0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8C4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8C4"/>
    <w:rPr>
      <w:rFonts w:ascii="Tahoma" w:hAnsi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726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xternal%20Drive%20-%20workfile\AppData\Roaming\OpenOffice.org\3\user\template\Normal%20portrait.ot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 portrait.ott</Template>
  <TotalTime>1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portrait</vt:lpstr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portrait</dc:title>
  <dc:creator>Roelf Janssen</dc:creator>
  <cp:lastModifiedBy>Roelf Janssen</cp:lastModifiedBy>
  <cp:revision>4</cp:revision>
  <cp:lastPrinted>2023-12-18T15:07:00Z</cp:lastPrinted>
  <dcterms:created xsi:type="dcterms:W3CDTF">2021-12-06T21:07:00Z</dcterms:created>
  <dcterms:modified xsi:type="dcterms:W3CDTF">2023-12-18T15:07:00Z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