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CA440" w14:textId="77777777" w:rsidR="00135B58" w:rsidRDefault="005B64D2">
      <w:pPr>
        <w:pStyle w:val="Heading1"/>
        <w:jc w:val="center"/>
      </w:pPr>
      <w:r>
        <w:t xml:space="preserve">Lesson </w:t>
      </w:r>
      <w:r w:rsidR="0040782C">
        <w:t>0</w:t>
      </w:r>
      <w:r>
        <w:t>1: Sacraments in General</w:t>
      </w:r>
    </w:p>
    <w:p w14:paraId="26F619EC" w14:textId="77777777" w:rsidR="00135B58" w:rsidRDefault="00135B58">
      <w:pPr>
        <w:pStyle w:val="Heading2"/>
      </w:pPr>
    </w:p>
    <w:p w14:paraId="4A4D3126" w14:textId="77777777" w:rsidR="00135B58" w:rsidRDefault="005B64D2">
      <w:pPr>
        <w:pStyle w:val="Heading2"/>
      </w:pPr>
      <w:r>
        <w:t xml:space="preserve">The </w:t>
      </w:r>
      <w:r w:rsidR="003F7E4F">
        <w:t>O</w:t>
      </w:r>
      <w:r>
        <w:t xml:space="preserve">rigin of </w:t>
      </w:r>
      <w:r w:rsidR="003F7E4F">
        <w:t>F</w:t>
      </w:r>
      <w:r>
        <w:t>aith</w:t>
      </w:r>
    </w:p>
    <w:p w14:paraId="0E636469" w14:textId="77777777" w:rsidR="00841063" w:rsidRDefault="00841063" w:rsidP="00841063">
      <w:pPr>
        <w:pStyle w:val="Textbody"/>
      </w:pPr>
      <w:r>
        <w:tab/>
        <w:t xml:space="preserve">Where does faith come from? </w:t>
      </w:r>
    </w:p>
    <w:p w14:paraId="160FCF50" w14:textId="77777777" w:rsidR="00135B58" w:rsidRDefault="00841063">
      <w:pPr>
        <w:pStyle w:val="Textbody"/>
      </w:pPr>
      <w:r>
        <w:tab/>
      </w:r>
      <w:r w:rsidR="005B64D2">
        <w:t>________________________________________________________________________________</w:t>
      </w:r>
    </w:p>
    <w:p w14:paraId="7790E841" w14:textId="77777777" w:rsidR="00841063" w:rsidRDefault="00841063" w:rsidP="00841063">
      <w:pPr>
        <w:pStyle w:val="Textbody"/>
      </w:pPr>
      <w:r>
        <w:tab/>
        <w:t>________________________________________________________________________________</w:t>
      </w:r>
    </w:p>
    <w:p w14:paraId="0D2B0EA9" w14:textId="77777777" w:rsidR="00841063" w:rsidRDefault="00841063" w:rsidP="00841063">
      <w:pPr>
        <w:pStyle w:val="Textbody"/>
      </w:pPr>
      <w:r>
        <w:tab/>
        <w:t>________________________________________________________________________________</w:t>
      </w:r>
    </w:p>
    <w:p w14:paraId="47DE2569" w14:textId="77777777" w:rsidR="00841063" w:rsidRDefault="00841063" w:rsidP="00841063">
      <w:pPr>
        <w:pStyle w:val="Textbody"/>
      </w:pPr>
      <w:r>
        <w:tab/>
        <w:t>________________________________________________________________________________</w:t>
      </w:r>
    </w:p>
    <w:p w14:paraId="304E19F1" w14:textId="77777777" w:rsidR="00841063" w:rsidRDefault="00841063" w:rsidP="00841063">
      <w:pPr>
        <w:pStyle w:val="Textbody"/>
      </w:pPr>
      <w:r>
        <w:tab/>
        <w:t>________________________________________________________________________________</w:t>
      </w:r>
    </w:p>
    <w:p w14:paraId="3F460280" w14:textId="77777777" w:rsidR="00841063" w:rsidRDefault="00841063" w:rsidP="00841063">
      <w:pPr>
        <w:pStyle w:val="Textbody"/>
      </w:pPr>
      <w:r>
        <w:tab/>
        <w:t>________________________________________________________________________________</w:t>
      </w:r>
    </w:p>
    <w:p w14:paraId="7BDABB11" w14:textId="77777777" w:rsidR="00135B58" w:rsidRDefault="005B64D2">
      <w:pPr>
        <w:pStyle w:val="Heading2"/>
      </w:pPr>
      <w:r>
        <w:t>Bible Study: John 20:24-29</w:t>
      </w:r>
    </w:p>
    <w:p w14:paraId="114781D3" w14:textId="77777777" w:rsidR="00135B58" w:rsidRDefault="005B64D2">
      <w:pPr>
        <w:pStyle w:val="Textbody"/>
      </w:pPr>
      <w:r>
        <w:t>1. Which disciple was not present the first time Christ appeared to the disciples? __________________</w:t>
      </w:r>
    </w:p>
    <w:p w14:paraId="7F4C3EDC" w14:textId="77777777" w:rsidR="00135B58" w:rsidRDefault="005B64D2">
      <w:pPr>
        <w:pStyle w:val="Textbody"/>
      </w:pPr>
      <w:r>
        <w:t>2. What did the disciples tell him? _______________________________________________________</w:t>
      </w:r>
    </w:p>
    <w:p w14:paraId="2B147B81" w14:textId="77777777" w:rsidR="00135B58" w:rsidRDefault="005B64D2">
      <w:pPr>
        <w:pStyle w:val="Textbody"/>
      </w:pPr>
      <w:r>
        <w:t>3. Did he believe them? _____________</w:t>
      </w:r>
    </w:p>
    <w:p w14:paraId="4BD2C7D3" w14:textId="77777777" w:rsidR="00135B58" w:rsidRDefault="005B64D2">
      <w:pPr>
        <w:pStyle w:val="Textbody"/>
      </w:pPr>
      <w:r>
        <w:t>4. When would he be willing to believe that Jesus was alive? _________________________________</w:t>
      </w:r>
    </w:p>
    <w:p w14:paraId="7048B9D3" w14:textId="77777777" w:rsidR="00135B58" w:rsidRDefault="005B64D2">
      <w:pPr>
        <w:pStyle w:val="Textbody"/>
      </w:pPr>
      <w:r>
        <w:tab/>
        <w:t>________________________________________________________________________________</w:t>
      </w:r>
    </w:p>
    <w:p w14:paraId="310DBB21" w14:textId="77777777" w:rsidR="00135B58" w:rsidRDefault="005B64D2">
      <w:pPr>
        <w:pStyle w:val="Textbody"/>
      </w:pPr>
      <w:r>
        <w:t>5. Who appeared to the disciples a week later? ______________</w:t>
      </w:r>
    </w:p>
    <w:p w14:paraId="76D0B4FB" w14:textId="77777777" w:rsidR="00135B58" w:rsidRDefault="005B64D2">
      <w:pPr>
        <w:pStyle w:val="Textbody"/>
      </w:pPr>
      <w:r>
        <w:t>6. What did He invite the unbelieving disciple to do? ________________________________________</w:t>
      </w:r>
    </w:p>
    <w:p w14:paraId="3FBBF2C6" w14:textId="77777777" w:rsidR="00135B58" w:rsidRDefault="005B64D2">
      <w:pPr>
        <w:pStyle w:val="Textbody"/>
      </w:pPr>
      <w:r>
        <w:t>7. What did He also say to him? ________________________________________________________</w:t>
      </w:r>
    </w:p>
    <w:p w14:paraId="285D7DDB" w14:textId="77777777" w:rsidR="00135B58" w:rsidRDefault="005B64D2">
      <w:pPr>
        <w:pStyle w:val="Textbody"/>
      </w:pPr>
      <w:r>
        <w:t>8. What was the response of this disciple? _________________________________________________</w:t>
      </w:r>
    </w:p>
    <w:p w14:paraId="25B211ED" w14:textId="77777777" w:rsidR="00135B58" w:rsidRDefault="005B64D2">
      <w:pPr>
        <w:pStyle w:val="Textbody"/>
      </w:pPr>
      <w:r>
        <w:t>9. Who did the Lord Jesus call blessed? __________________________________________________</w:t>
      </w:r>
    </w:p>
    <w:p w14:paraId="3B6682FF" w14:textId="77777777" w:rsidR="00135B58" w:rsidRDefault="005B64D2">
      <w:pPr>
        <w:pStyle w:val="Textbody"/>
      </w:pPr>
      <w:r>
        <w:tab/>
        <w:t>___________________________________________ (Does this include you? _____)</w:t>
      </w:r>
    </w:p>
    <w:p w14:paraId="66BC3891" w14:textId="77777777" w:rsidR="00135B58" w:rsidRDefault="005B64D2">
      <w:pPr>
        <w:pStyle w:val="Heading2"/>
      </w:pPr>
      <w:r>
        <w:t xml:space="preserve">Sacraments are </w:t>
      </w:r>
      <w:r w:rsidR="003F7E4F">
        <w:t>S</w:t>
      </w:r>
      <w:r>
        <w:t>igns</w:t>
      </w:r>
    </w:p>
    <w:p w14:paraId="5DD2FAE6" w14:textId="77777777" w:rsidR="00135B58" w:rsidRDefault="005B64D2">
      <w:pPr>
        <w:pStyle w:val="Textbody"/>
      </w:pPr>
      <w:r>
        <w:t>They are like _______________________________________________________________________</w:t>
      </w:r>
    </w:p>
    <w:p w14:paraId="01F03CCC" w14:textId="77777777" w:rsidR="00135B58" w:rsidRDefault="005B64D2">
      <w:pPr>
        <w:pStyle w:val="Textbody"/>
      </w:pPr>
      <w:r>
        <w:t>___________________________________________________________________________________</w:t>
      </w:r>
    </w:p>
    <w:p w14:paraId="78591F85" w14:textId="77777777" w:rsidR="00135B58" w:rsidRDefault="005B64D2">
      <w:pPr>
        <w:pStyle w:val="Textbody"/>
      </w:pPr>
      <w:r>
        <w:t>___________________________________________________________________________________</w:t>
      </w:r>
    </w:p>
    <w:p w14:paraId="0E1B211D" w14:textId="77777777" w:rsidR="009E6EEC" w:rsidRDefault="009E6EEC" w:rsidP="009E6EEC">
      <w:pPr>
        <w:pStyle w:val="Textbody"/>
      </w:pPr>
      <w:r>
        <w:t>___________________________________________________________________________________</w:t>
      </w:r>
    </w:p>
    <w:p w14:paraId="41D22064" w14:textId="77777777" w:rsidR="00135B58" w:rsidRDefault="005B64D2">
      <w:pPr>
        <w:pStyle w:val="Heading2"/>
      </w:pPr>
      <w:r>
        <w:t xml:space="preserve">Sacraments are </w:t>
      </w:r>
      <w:r w:rsidR="003F7E4F">
        <w:t>S</w:t>
      </w:r>
      <w:r>
        <w:t>eals</w:t>
      </w:r>
    </w:p>
    <w:p w14:paraId="3531616A" w14:textId="77777777" w:rsidR="00135B58" w:rsidRDefault="005B64D2">
      <w:pPr>
        <w:pStyle w:val="Textbody"/>
      </w:pPr>
      <w:r>
        <w:t>They are like _______________________________________________________________________</w:t>
      </w:r>
    </w:p>
    <w:p w14:paraId="4272E51E" w14:textId="77777777" w:rsidR="00135B58" w:rsidRDefault="005B64D2">
      <w:pPr>
        <w:pStyle w:val="Textbody"/>
      </w:pPr>
      <w:r>
        <w:t>___________________________________________________________________________________</w:t>
      </w:r>
    </w:p>
    <w:p w14:paraId="4CCC7FEC" w14:textId="77777777" w:rsidR="00135B58" w:rsidRDefault="005B64D2">
      <w:pPr>
        <w:pStyle w:val="Textbody"/>
      </w:pPr>
      <w:r>
        <w:t>___________________________________________________________________________________</w:t>
      </w:r>
    </w:p>
    <w:p w14:paraId="5C545A46" w14:textId="77777777" w:rsidR="009E6EEC" w:rsidRDefault="009E6EEC" w:rsidP="009E6EEC">
      <w:pPr>
        <w:pStyle w:val="Textbody"/>
      </w:pPr>
      <w:r>
        <w:t>___________________________________________________________________________________</w:t>
      </w:r>
    </w:p>
    <w:p w14:paraId="2B180B98" w14:textId="77777777" w:rsidR="009E6EEC" w:rsidRDefault="009E6EEC" w:rsidP="009E6EEC">
      <w:pPr>
        <w:pStyle w:val="Heading2"/>
      </w:pPr>
      <w:r>
        <w:lastRenderedPageBreak/>
        <w:t xml:space="preserve">Now </w:t>
      </w:r>
      <w:r w:rsidR="003F7E4F">
        <w:t>W</w:t>
      </w:r>
      <w:r>
        <w:t xml:space="preserve">ritten in </w:t>
      </w:r>
      <w:r w:rsidR="003F7E4F">
        <w:t>M</w:t>
      </w:r>
      <w:r>
        <w:t xml:space="preserve">y </w:t>
      </w:r>
      <w:r w:rsidR="003F7E4F">
        <w:t>O</w:t>
      </w:r>
      <w:r>
        <w:t xml:space="preserve">wn </w:t>
      </w:r>
      <w:r w:rsidR="003F7E4F">
        <w:t>W</w:t>
      </w:r>
      <w:r>
        <w:t>ords</w:t>
      </w:r>
    </w:p>
    <w:p w14:paraId="548189BA" w14:textId="77777777" w:rsidR="009E6EEC" w:rsidRDefault="00441556" w:rsidP="009E6EEC">
      <w:pPr>
        <w:pStyle w:val="Textbody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A8AC06" wp14:editId="2DDC2983">
            <wp:simplePos x="0" y="0"/>
            <wp:positionH relativeFrom="column">
              <wp:posOffset>-5715</wp:posOffset>
            </wp:positionH>
            <wp:positionV relativeFrom="paragraph">
              <wp:posOffset>13335</wp:posOffset>
            </wp:positionV>
            <wp:extent cx="4838700" cy="3276600"/>
            <wp:effectExtent l="0" t="0" r="0" b="0"/>
            <wp:wrapTopAndBottom/>
            <wp:docPr id="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EEC">
        <w:t>Sacraments are signs because __________________________________________________________</w:t>
      </w:r>
    </w:p>
    <w:p w14:paraId="088D97AA" w14:textId="77777777" w:rsidR="009E6EEC" w:rsidRDefault="009E6EEC" w:rsidP="009E6EEC">
      <w:pPr>
        <w:pStyle w:val="Textbody"/>
      </w:pPr>
      <w:r>
        <w:t>___________________________________________________________________________________</w:t>
      </w:r>
    </w:p>
    <w:p w14:paraId="3B00083C" w14:textId="77777777" w:rsidR="009E6EEC" w:rsidRDefault="009E6EEC" w:rsidP="009E6EEC">
      <w:pPr>
        <w:pStyle w:val="Textbody"/>
      </w:pPr>
      <w:r>
        <w:t>Sacraments are seals because __________________________________________________________</w:t>
      </w:r>
    </w:p>
    <w:p w14:paraId="0B48B779" w14:textId="77777777" w:rsidR="009E6EEC" w:rsidRDefault="009E6EEC" w:rsidP="009E6EEC">
      <w:pPr>
        <w:pStyle w:val="Textbody"/>
      </w:pPr>
      <w:r>
        <w:t>___________________________________________________________________________________</w:t>
      </w:r>
    </w:p>
    <w:p w14:paraId="17BD07D1" w14:textId="10D2E3C1" w:rsidR="00E443B5" w:rsidRDefault="00E443B5" w:rsidP="009E6EEC">
      <w:pPr>
        <w:pStyle w:val="Heading2"/>
      </w:pPr>
      <w:r>
        <w:t>Signs and Seals</w:t>
      </w:r>
    </w:p>
    <w:p w14:paraId="05781060" w14:textId="566AD0CC" w:rsidR="00E443B5" w:rsidRDefault="00E443B5" w:rsidP="00E443B5">
      <w:pPr>
        <w:pStyle w:val="Textbody"/>
      </w:pPr>
      <w:r>
        <w:t>Three signs in the Bible that confirm a promise of God: ______________________________________</w:t>
      </w:r>
    </w:p>
    <w:p w14:paraId="5AD901B7" w14:textId="00882104" w:rsidR="00E443B5" w:rsidRPr="00E443B5" w:rsidRDefault="00E443B5" w:rsidP="00E443B5">
      <w:pPr>
        <w:pStyle w:val="Textbody"/>
      </w:pPr>
      <w:r>
        <w:tab/>
        <w:t>________________________________________________________________________________</w:t>
      </w:r>
    </w:p>
    <w:p w14:paraId="1D1044C6" w14:textId="339289CB" w:rsidR="00135B58" w:rsidRDefault="005B64D2" w:rsidP="009E6EEC">
      <w:pPr>
        <w:pStyle w:val="Heading2"/>
      </w:pPr>
      <w:r>
        <w:t>Sacraments and the Senses</w:t>
      </w:r>
    </w:p>
    <w:p w14:paraId="142B2BAF" w14:textId="689B2A95" w:rsidR="00135B58" w:rsidRDefault="005B64D2">
      <w:pPr>
        <w:pStyle w:val="Textbody"/>
      </w:pPr>
      <w:r>
        <w:t xml:space="preserve">We have five senses: </w:t>
      </w:r>
      <w:r>
        <w:rPr>
          <w:b/>
          <w:bCs/>
        </w:rPr>
        <w:t>sight, hearing, touch, smell and taste</w:t>
      </w:r>
      <w:r>
        <w:t xml:space="preserve">. Which of these senses are used when we listen to a sermon? What about when a baby is baptized? Or </w:t>
      </w:r>
      <w:r w:rsidR="00B4022E">
        <w:t xml:space="preserve">when </w:t>
      </w:r>
      <w:r>
        <w:t>we celebrate the Lord's Supper? Write as many senses as you can think of that go with what is in the top row of the table below.</w:t>
      </w:r>
    </w:p>
    <w:tbl>
      <w:tblPr>
        <w:tblW w:w="9972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4"/>
        <w:gridCol w:w="3324"/>
        <w:gridCol w:w="3324"/>
      </w:tblGrid>
      <w:tr w:rsidR="00135B58" w:rsidRPr="00B4022E" w14:paraId="30DE9229" w14:textId="77777777"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7A48D" w14:textId="77777777" w:rsidR="00135B58" w:rsidRPr="00B4022E" w:rsidRDefault="005B64D2">
            <w:pPr>
              <w:pStyle w:val="TableContents"/>
              <w:rPr>
                <w:b/>
              </w:rPr>
            </w:pPr>
            <w:r w:rsidRPr="00B4022E">
              <w:rPr>
                <w:b/>
              </w:rPr>
              <w:t>Preaching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0961C" w14:textId="77777777" w:rsidR="00135B58" w:rsidRPr="00B4022E" w:rsidRDefault="005B64D2">
            <w:pPr>
              <w:pStyle w:val="TableContents"/>
              <w:rPr>
                <w:b/>
              </w:rPr>
            </w:pPr>
            <w:r w:rsidRPr="00B4022E">
              <w:rPr>
                <w:b/>
              </w:rPr>
              <w:t>Baptism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B5E53" w14:textId="77777777" w:rsidR="00135B58" w:rsidRPr="00B4022E" w:rsidRDefault="005B64D2">
            <w:pPr>
              <w:pStyle w:val="TableContents"/>
              <w:rPr>
                <w:b/>
              </w:rPr>
            </w:pPr>
            <w:r w:rsidRPr="00B4022E">
              <w:rPr>
                <w:b/>
              </w:rPr>
              <w:t>Lord's Supper</w:t>
            </w:r>
          </w:p>
        </w:tc>
      </w:tr>
      <w:tr w:rsidR="00135B58" w14:paraId="2588DF88" w14:textId="77777777"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9FA0C" w14:textId="77777777" w:rsidR="00135B58" w:rsidRDefault="00135B58">
            <w:pPr>
              <w:pStyle w:val="TableContents"/>
            </w:pPr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A7F51" w14:textId="77777777" w:rsidR="00135B58" w:rsidRDefault="00135B58">
            <w:pPr>
              <w:pStyle w:val="TableContents"/>
            </w:pPr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321EB" w14:textId="77777777" w:rsidR="00135B58" w:rsidRDefault="00135B58">
            <w:pPr>
              <w:pStyle w:val="TableContents"/>
            </w:pPr>
          </w:p>
        </w:tc>
      </w:tr>
      <w:tr w:rsidR="00135B58" w14:paraId="3A4483E6" w14:textId="77777777"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42FDD" w14:textId="77777777" w:rsidR="00135B58" w:rsidRDefault="00135B58">
            <w:pPr>
              <w:pStyle w:val="TableContents"/>
            </w:pPr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CE164" w14:textId="77777777" w:rsidR="00135B58" w:rsidRDefault="00135B58">
            <w:pPr>
              <w:pStyle w:val="TableContents"/>
            </w:pPr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F8454" w14:textId="77777777" w:rsidR="00135B58" w:rsidRDefault="00135B58">
            <w:pPr>
              <w:pStyle w:val="TableContents"/>
            </w:pPr>
          </w:p>
        </w:tc>
      </w:tr>
      <w:tr w:rsidR="00135B58" w14:paraId="5DF2C814" w14:textId="77777777"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4F248" w14:textId="77777777" w:rsidR="00135B58" w:rsidRDefault="00135B58">
            <w:pPr>
              <w:pStyle w:val="TableContents"/>
            </w:pPr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FAB4C" w14:textId="77777777" w:rsidR="00135B58" w:rsidRDefault="00135B58">
            <w:pPr>
              <w:pStyle w:val="TableContents"/>
            </w:pPr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B2EE4" w14:textId="77777777" w:rsidR="00135B58" w:rsidRDefault="00135B58">
            <w:pPr>
              <w:pStyle w:val="TableContents"/>
            </w:pPr>
          </w:p>
        </w:tc>
      </w:tr>
      <w:tr w:rsidR="00135B58" w14:paraId="51F0185A" w14:textId="77777777"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28CA5" w14:textId="77777777" w:rsidR="00135B58" w:rsidRDefault="00135B58">
            <w:pPr>
              <w:pStyle w:val="TableContents"/>
            </w:pPr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A6691" w14:textId="77777777" w:rsidR="00135B58" w:rsidRDefault="00135B58">
            <w:pPr>
              <w:pStyle w:val="TableContents"/>
            </w:pPr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D8D3B" w14:textId="77777777" w:rsidR="00135B58" w:rsidRDefault="00135B58">
            <w:pPr>
              <w:pStyle w:val="TableContents"/>
            </w:pPr>
          </w:p>
        </w:tc>
      </w:tr>
      <w:tr w:rsidR="00135B58" w14:paraId="7B32D72F" w14:textId="77777777"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321B8" w14:textId="77777777" w:rsidR="00135B58" w:rsidRDefault="00135B58">
            <w:pPr>
              <w:pStyle w:val="TableContents"/>
            </w:pPr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14E55" w14:textId="77777777" w:rsidR="00135B58" w:rsidRDefault="00135B58">
            <w:pPr>
              <w:pStyle w:val="TableContents"/>
            </w:pPr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6FF75" w14:textId="77777777" w:rsidR="00135B58" w:rsidRDefault="00135B58">
            <w:pPr>
              <w:pStyle w:val="TableContents"/>
            </w:pPr>
          </w:p>
        </w:tc>
      </w:tr>
    </w:tbl>
    <w:p w14:paraId="6876224E" w14:textId="77777777" w:rsidR="00C23F46" w:rsidRDefault="00C23F46" w:rsidP="00C23F46">
      <w:pPr>
        <w:pStyle w:val="Heading2"/>
      </w:pPr>
      <w:r>
        <w:t>Sacraments: How Many?</w:t>
      </w:r>
    </w:p>
    <w:p w14:paraId="170EEA79" w14:textId="3851CA76" w:rsidR="00C23F46" w:rsidRDefault="009C7463" w:rsidP="00C23F46">
      <w:pPr>
        <w:pStyle w:val="Textbody"/>
      </w:pPr>
      <w:r>
        <w:t>The Lord has given us ____</w:t>
      </w:r>
      <w:r w:rsidR="00C23F46">
        <w:t>____________________________________________________________</w:t>
      </w:r>
    </w:p>
    <w:p w14:paraId="3245D928" w14:textId="77777777" w:rsidR="00C23F46" w:rsidRDefault="00C23F46" w:rsidP="00C23F46">
      <w:pPr>
        <w:pStyle w:val="Textbody"/>
      </w:pPr>
      <w:r>
        <w:t>___________________________________________________________________________________</w:t>
      </w:r>
    </w:p>
    <w:sectPr w:rsidR="00C23F46">
      <w:headerReference w:type="default" r:id="rId7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50258" w14:textId="77777777" w:rsidR="002839B8" w:rsidRDefault="002839B8">
      <w:r>
        <w:separator/>
      </w:r>
    </w:p>
  </w:endnote>
  <w:endnote w:type="continuationSeparator" w:id="0">
    <w:p w14:paraId="7AB61FE7" w14:textId="77777777" w:rsidR="002839B8" w:rsidRDefault="00283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A58C2" w14:textId="77777777" w:rsidR="002839B8" w:rsidRDefault="002839B8">
      <w:r>
        <w:rPr>
          <w:color w:val="000000"/>
        </w:rPr>
        <w:separator/>
      </w:r>
    </w:p>
  </w:footnote>
  <w:footnote w:type="continuationSeparator" w:id="0">
    <w:p w14:paraId="3BC87A30" w14:textId="77777777" w:rsidR="002839B8" w:rsidRDefault="00283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FD23A" w14:textId="15AD57B6" w:rsidR="00000000" w:rsidRDefault="005B64D2">
    <w:pPr>
      <w:pStyle w:val="Header"/>
      <w:rPr>
        <w:sz w:val="14"/>
        <w:szCs w:val="14"/>
      </w:rPr>
    </w:pPr>
    <w:r>
      <w:rPr>
        <w:sz w:val="14"/>
        <w:szCs w:val="14"/>
      </w:rPr>
      <w:t>2</w:t>
    </w:r>
    <w:r w:rsidR="00606FED">
      <w:rPr>
        <w:sz w:val="14"/>
        <w:szCs w:val="14"/>
      </w:rPr>
      <w:t>.1B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attachedTemplate r:id="rId1"/>
  <w:defaultTabStop w:val="34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58"/>
    <w:rsid w:val="00006692"/>
    <w:rsid w:val="000A7D7C"/>
    <w:rsid w:val="00135B58"/>
    <w:rsid w:val="002839B8"/>
    <w:rsid w:val="00284E1C"/>
    <w:rsid w:val="003F7E4F"/>
    <w:rsid w:val="0040782C"/>
    <w:rsid w:val="004134A5"/>
    <w:rsid w:val="00441556"/>
    <w:rsid w:val="005252A2"/>
    <w:rsid w:val="00562917"/>
    <w:rsid w:val="005B64D2"/>
    <w:rsid w:val="00606FED"/>
    <w:rsid w:val="006D0C0F"/>
    <w:rsid w:val="0072377E"/>
    <w:rsid w:val="00841063"/>
    <w:rsid w:val="008758A2"/>
    <w:rsid w:val="008A2827"/>
    <w:rsid w:val="008B4B86"/>
    <w:rsid w:val="00911A06"/>
    <w:rsid w:val="009C7463"/>
    <w:rsid w:val="009E6EEC"/>
    <w:rsid w:val="00AE430F"/>
    <w:rsid w:val="00B4022E"/>
    <w:rsid w:val="00C23F46"/>
    <w:rsid w:val="00E443B5"/>
    <w:rsid w:val="00E5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C72A3"/>
  <w15:docId w15:val="{08CFDFA5-2616-4785-A03A-19023060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en-CA" w:eastAsia="en-CA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pPr>
      <w:outlineLvl w:val="0"/>
    </w:pPr>
    <w:rPr>
      <w:bCs/>
      <w:smallCaps/>
    </w:rPr>
  </w:style>
  <w:style w:type="paragraph" w:styleId="Heading2">
    <w:name w:val="heading 2"/>
    <w:basedOn w:val="Heading"/>
    <w:next w:val="Textbody"/>
    <w:pPr>
      <w:spacing w:after="113"/>
      <w:outlineLvl w:val="1"/>
    </w:pPr>
    <w:rPr>
      <w:bCs/>
      <w:i/>
      <w:iCs/>
      <w:sz w:val="28"/>
    </w:rPr>
  </w:style>
  <w:style w:type="paragraph" w:styleId="Heading3">
    <w:name w:val="heading 3"/>
    <w:basedOn w:val="Heading"/>
    <w:next w:val="Textbody"/>
    <w:pPr>
      <w:outlineLvl w:val="2"/>
    </w:pPr>
    <w:rPr>
      <w:bCs/>
      <w:i/>
      <w:sz w:val="28"/>
    </w:rPr>
  </w:style>
  <w:style w:type="paragraph" w:styleId="Heading4">
    <w:name w:val="heading 4"/>
    <w:basedOn w:val="Heading"/>
    <w:next w:val="Textbody"/>
    <w:pPr>
      <w:outlineLvl w:val="3"/>
    </w:pPr>
    <w:rPr>
      <w:bCs/>
      <w:i/>
      <w:iCs/>
      <w:smallCaps/>
    </w:rPr>
  </w:style>
  <w:style w:type="paragraph" w:styleId="Heading5">
    <w:name w:val="heading 5"/>
    <w:basedOn w:val="Heading"/>
    <w:next w:val="Textbody"/>
    <w:pPr>
      <w:outlineLvl w:val="4"/>
    </w:pPr>
    <w:rPr>
      <w:bCs/>
    </w:rPr>
  </w:style>
  <w:style w:type="paragraph" w:styleId="Heading6">
    <w:name w:val="heading 6"/>
    <w:basedOn w:val="Heading"/>
    <w:next w:val="Textbody"/>
    <w:pPr>
      <w:outlineLvl w:val="5"/>
    </w:pPr>
    <w:rPr>
      <w:bCs/>
      <w:i/>
    </w:rPr>
  </w:style>
  <w:style w:type="paragraph" w:styleId="Heading7">
    <w:name w:val="heading 7"/>
    <w:basedOn w:val="Heading"/>
    <w:next w:val="Textbody"/>
    <w:pPr>
      <w:outlineLvl w:val="6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</w:pPr>
    <w:rPr>
      <w:rFonts w:eastAsia="MS Mincho"/>
      <w:b/>
      <w:sz w:val="36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Header">
    <w:name w:val="header"/>
    <w:basedOn w:val="Standard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unhideWhenUsed/>
    <w:rsid w:val="00606F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..\..\AppData\Roaming\OpenOffice.org\3\user\template\Normal%20portrait.ot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 portrait.ott</Template>
  <TotalTime>1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>Normal portrait</vt:lpstr>
      <vt:lpstr>Lesson 01: Sacraments in General</vt:lpstr>
      <vt:lpstr>    </vt:lpstr>
      <vt:lpstr>    The Origin of Faith</vt:lpstr>
      <vt:lpstr>    Bible Study: John 20:24-29</vt:lpstr>
      <vt:lpstr>    Sacraments are Signs</vt:lpstr>
      <vt:lpstr>    Sacraments are Seals</vt:lpstr>
      <vt:lpstr>    Now Written in My Own Words</vt:lpstr>
      <vt:lpstr>    Signs and Seals</vt:lpstr>
      <vt:lpstr>    Sacraments and the Senses</vt:lpstr>
      <vt:lpstr>    Sacraments: How Many?</vt:lpstr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portrait</dc:title>
  <dc:creator>Roelf Janssen</dc:creator>
  <cp:lastModifiedBy>Roelf Janssen</cp:lastModifiedBy>
  <cp:revision>2</cp:revision>
  <cp:lastPrinted>2011-05-20T20:44:00Z</cp:lastPrinted>
  <dcterms:created xsi:type="dcterms:W3CDTF">2024-08-30T20:35:00Z</dcterms:created>
  <dcterms:modified xsi:type="dcterms:W3CDTF">2024-08-30T20:35:00Z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