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E286A" w14:textId="77777777" w:rsidR="00323320" w:rsidRDefault="006C0AE6">
      <w:pPr>
        <w:pStyle w:val="Heading1"/>
        <w:jc w:val="center"/>
      </w:pPr>
      <w:r>
        <w:t xml:space="preserve">Lesson 02 – </w:t>
      </w:r>
      <w:r w:rsidR="008C609A">
        <w:t>Review</w:t>
      </w:r>
      <w:r>
        <w:t xml:space="preserve"> 01</w:t>
      </w:r>
    </w:p>
    <w:p w14:paraId="1BD6D6A3" w14:textId="77777777" w:rsidR="00DC6C96" w:rsidRDefault="00DC6C96">
      <w:pPr>
        <w:pStyle w:val="Heading2"/>
        <w:rPr>
          <w:i w:val="0"/>
        </w:rPr>
      </w:pPr>
    </w:p>
    <w:p w14:paraId="16816398" w14:textId="6D27683D" w:rsidR="00323320" w:rsidRPr="00470A5E" w:rsidRDefault="008C609A">
      <w:pPr>
        <w:pStyle w:val="Heading2"/>
        <w:rPr>
          <w:i w:val="0"/>
        </w:rPr>
      </w:pPr>
      <w:r w:rsidRPr="00470A5E">
        <w:rPr>
          <w:i w:val="0"/>
        </w:rPr>
        <w:t>Memory Work</w:t>
      </w:r>
    </w:p>
    <w:p w14:paraId="7CD68612" w14:textId="7E833F9C" w:rsidR="00323320" w:rsidRDefault="00DC6C96">
      <w:pPr>
        <w:pStyle w:val="Heading3"/>
      </w:pPr>
      <w:r>
        <w:t xml:space="preserve">Q 66 </w:t>
      </w:r>
      <w:r w:rsidR="008C609A">
        <w:t>What are sacraments?</w:t>
      </w:r>
    </w:p>
    <w:p w14:paraId="4CE26829" w14:textId="5B6A4DCE" w:rsidR="00323320" w:rsidRPr="00970050" w:rsidRDefault="00970050" w:rsidP="00970050">
      <w:pPr>
        <w:pStyle w:val="Textbody"/>
        <w:spacing w:before="120"/>
        <w:rPr>
          <w:i/>
          <w:iCs/>
          <w:lang w:val="en-CA"/>
        </w:rPr>
      </w:pPr>
      <w:r w:rsidRPr="00970050">
        <w:rPr>
          <w:i/>
          <w:iCs/>
          <w:lang w:val="en-CA"/>
        </w:rPr>
        <w:t>The sacraments are _</w:t>
      </w:r>
      <w:r w:rsidR="008C609A" w:rsidRPr="00970050">
        <w:rPr>
          <w:i/>
          <w:iCs/>
          <w:lang w:val="en-CA"/>
        </w:rPr>
        <w:t>_________________________________________________________________</w:t>
      </w:r>
    </w:p>
    <w:p w14:paraId="24C2BE0B" w14:textId="06F86C15" w:rsidR="00323320" w:rsidRPr="00216FB0" w:rsidRDefault="00970050">
      <w:pPr>
        <w:pStyle w:val="Textbody"/>
        <w:rPr>
          <w:i/>
          <w:lang w:val="en-CA"/>
        </w:rPr>
      </w:pPr>
      <w:r>
        <w:rPr>
          <w:i/>
          <w:lang w:val="en-CA"/>
        </w:rPr>
        <w:t>_______</w:t>
      </w:r>
      <w:r w:rsidR="008C609A" w:rsidRPr="00216FB0">
        <w:rPr>
          <w:i/>
          <w:lang w:val="en-CA"/>
        </w:rPr>
        <w:t>__________________________________________________________________________</w:t>
      </w:r>
    </w:p>
    <w:p w14:paraId="5E017AF8" w14:textId="77777777" w:rsidR="00323320" w:rsidRPr="00216FB0" w:rsidRDefault="008C609A">
      <w:pPr>
        <w:pStyle w:val="Textbody"/>
        <w:rPr>
          <w:i/>
          <w:lang w:val="en-CA"/>
        </w:rPr>
      </w:pPr>
      <w:r w:rsidRPr="00216FB0">
        <w:rPr>
          <w:i/>
          <w:lang w:val="en-CA"/>
        </w:rPr>
        <w:t>__________________________________________________________________________________</w:t>
      </w:r>
    </w:p>
    <w:p w14:paraId="79D7672A" w14:textId="082A3EDB" w:rsidR="00323320" w:rsidRPr="00216FB0" w:rsidRDefault="00970050">
      <w:pPr>
        <w:pStyle w:val="Textbody"/>
        <w:rPr>
          <w:i/>
          <w:lang w:val="en-CA"/>
        </w:rPr>
      </w:pPr>
      <w:r>
        <w:rPr>
          <w:i/>
          <w:lang w:val="en-CA"/>
        </w:rPr>
        <w:t>____</w:t>
      </w:r>
      <w:r w:rsidR="008C609A" w:rsidRPr="00216FB0">
        <w:rPr>
          <w:i/>
          <w:lang w:val="en-CA"/>
        </w:rPr>
        <w:t>_______________________________________________________________________________</w:t>
      </w:r>
    </w:p>
    <w:p w14:paraId="579DA5C0" w14:textId="77777777" w:rsidR="00323320" w:rsidRPr="006C0AE6" w:rsidRDefault="008C609A">
      <w:pPr>
        <w:pStyle w:val="Textbody"/>
        <w:rPr>
          <w:lang w:val="en-CA"/>
        </w:rPr>
      </w:pPr>
      <w:r w:rsidRPr="006C0AE6">
        <w:rPr>
          <w:lang w:val="en-CA"/>
        </w:rPr>
        <w:t>__________________________________________________________________________________</w:t>
      </w:r>
    </w:p>
    <w:p w14:paraId="55EC9B61" w14:textId="3138DA9C" w:rsidR="00323320" w:rsidRPr="00470A5E" w:rsidRDefault="00DC6C96">
      <w:pPr>
        <w:pStyle w:val="Heading3"/>
      </w:pPr>
      <w:r>
        <w:t xml:space="preserve">Q 68 </w:t>
      </w:r>
      <w:r w:rsidR="008C609A" w:rsidRPr="00470A5E">
        <w:t>How many sacraments has Christ instituted in the new covenant?</w:t>
      </w:r>
    </w:p>
    <w:p w14:paraId="7111AFE7" w14:textId="77777777" w:rsidR="00323320" w:rsidRPr="006C0AE6" w:rsidRDefault="008C609A" w:rsidP="00216313">
      <w:pPr>
        <w:pStyle w:val="Textbody"/>
        <w:spacing w:before="120"/>
        <w:rPr>
          <w:lang w:val="en-CA"/>
        </w:rPr>
      </w:pPr>
      <w:r w:rsidRPr="006C0AE6">
        <w:rPr>
          <w:lang w:val="en-CA"/>
        </w:rPr>
        <w:t>__________________________________________________________________________________</w:t>
      </w:r>
    </w:p>
    <w:p w14:paraId="4E961EB0" w14:textId="77777777" w:rsidR="00323320" w:rsidRPr="006C0AE6" w:rsidRDefault="008C609A">
      <w:pPr>
        <w:pStyle w:val="Textbody"/>
        <w:rPr>
          <w:lang w:val="en-CA"/>
        </w:rPr>
      </w:pPr>
      <w:r w:rsidRPr="006C0AE6">
        <w:rPr>
          <w:lang w:val="en-CA"/>
        </w:rPr>
        <w:t>__________________________________________________________________________________</w:t>
      </w:r>
    </w:p>
    <w:p w14:paraId="702423D2" w14:textId="77777777" w:rsidR="00323320" w:rsidRPr="00470A5E" w:rsidRDefault="00470A5E">
      <w:pPr>
        <w:pStyle w:val="Heading2"/>
        <w:rPr>
          <w:i w:val="0"/>
        </w:rPr>
      </w:pPr>
      <w:r>
        <w:rPr>
          <w:i w:val="0"/>
        </w:rPr>
        <w:t>Review Questions</w:t>
      </w:r>
    </w:p>
    <w:p w14:paraId="357F1FFB" w14:textId="0D691376" w:rsidR="00323320" w:rsidRPr="006C0AE6" w:rsidRDefault="00216FB0">
      <w:pPr>
        <w:pStyle w:val="Textbody"/>
        <w:rPr>
          <w:lang w:val="en-CA"/>
        </w:rPr>
      </w:pPr>
      <w:r>
        <w:rPr>
          <w:lang w:val="en-CA"/>
        </w:rPr>
        <w:t xml:space="preserve">1.(1) </w:t>
      </w:r>
      <w:r w:rsidR="008C609A" w:rsidRPr="006C0AE6">
        <w:rPr>
          <w:lang w:val="en-CA"/>
        </w:rPr>
        <w:t xml:space="preserve">Can one say that faith </w:t>
      </w:r>
      <w:r w:rsidR="008C609A" w:rsidRPr="00B6264F">
        <w:rPr>
          <w:lang w:val="en-CA"/>
        </w:rPr>
        <w:t>comes</w:t>
      </w:r>
      <w:r w:rsidR="008C609A" w:rsidRPr="006C0AE6">
        <w:rPr>
          <w:i/>
          <w:iCs/>
          <w:lang w:val="en-CA"/>
        </w:rPr>
        <w:t xml:space="preserve"> from</w:t>
      </w:r>
      <w:r w:rsidR="008C609A" w:rsidRPr="006C0AE6">
        <w:rPr>
          <w:lang w:val="en-CA"/>
        </w:rPr>
        <w:t xml:space="preserve"> the sacraments?   ____________</w:t>
      </w:r>
    </w:p>
    <w:p w14:paraId="68FAC137" w14:textId="4141AF1B" w:rsidR="00323320" w:rsidRPr="006C0AE6" w:rsidRDefault="00216FB0">
      <w:pPr>
        <w:pStyle w:val="Textbody"/>
        <w:rPr>
          <w:lang w:val="en-CA"/>
        </w:rPr>
      </w:pPr>
      <w:r>
        <w:rPr>
          <w:lang w:val="en-CA"/>
        </w:rPr>
        <w:t xml:space="preserve">2.(8) </w:t>
      </w:r>
      <w:r w:rsidR="008C609A" w:rsidRPr="006C0AE6">
        <w:rPr>
          <w:lang w:val="en-CA"/>
        </w:rPr>
        <w:t>Fill in the four blanks:</w:t>
      </w:r>
    </w:p>
    <w:p w14:paraId="76D33D6F" w14:textId="77777777" w:rsidR="00323320" w:rsidRPr="006C0AE6" w:rsidRDefault="008C609A">
      <w:pPr>
        <w:pStyle w:val="Textbody"/>
        <w:rPr>
          <w:lang w:val="en-CA"/>
        </w:rPr>
      </w:pPr>
      <w:r>
        <w:rPr>
          <w:noProof/>
          <w:lang w:val="en-CA"/>
        </w:rPr>
        <w:drawing>
          <wp:anchor distT="0" distB="0" distL="114300" distR="114300" simplePos="0" relativeHeight="251658240" behindDoc="0" locked="0" layoutInCell="1" allowOverlap="1" wp14:anchorId="38CA1578" wp14:editId="3BA671DD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5459760" cy="3992400"/>
            <wp:effectExtent l="0" t="0" r="7590" b="8100"/>
            <wp:wrapTopAndBottom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9760" cy="399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E8BF17" w14:textId="77777777" w:rsidR="00323320" w:rsidRPr="006C0AE6" w:rsidRDefault="00323320">
      <w:pPr>
        <w:pStyle w:val="Textbody"/>
        <w:rPr>
          <w:lang w:val="en-CA"/>
        </w:rPr>
      </w:pPr>
    </w:p>
    <w:p w14:paraId="1BF7A143" w14:textId="3AD06F39" w:rsidR="00323320" w:rsidRDefault="00216FB0">
      <w:pPr>
        <w:pStyle w:val="Textbody"/>
      </w:pPr>
      <w:r>
        <w:rPr>
          <w:lang w:val="en-CA"/>
        </w:rPr>
        <w:t xml:space="preserve">3.(1) </w:t>
      </w:r>
      <w:r w:rsidR="008C609A" w:rsidRPr="006C0AE6">
        <w:rPr>
          <w:lang w:val="en-CA"/>
        </w:rPr>
        <w:t xml:space="preserve">In which sacrament would you use all five senses? </w:t>
      </w:r>
      <w:r w:rsidR="008C609A">
        <w:t>__________________________</w:t>
      </w:r>
    </w:p>
    <w:p w14:paraId="05F23AE5" w14:textId="77777777" w:rsidR="00323320" w:rsidRDefault="00323320">
      <w:pPr>
        <w:pStyle w:val="Textbody"/>
        <w:rPr>
          <w:rFonts w:ascii="TimesNewRoman,Italic" w:eastAsia="TimesNewRoman,Italic" w:hAnsi="TimesNewRoman,Italic" w:cs="TimesNewRoman,Italic"/>
          <w:i/>
          <w:iCs/>
          <w:color w:val="000000"/>
          <w:sz w:val="20"/>
          <w:szCs w:val="20"/>
        </w:rPr>
      </w:pPr>
    </w:p>
    <w:sectPr w:rsidR="00323320">
      <w:headerReference w:type="default" r:id="rId7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D50A82" w14:textId="77777777" w:rsidR="005410E9" w:rsidRDefault="005410E9">
      <w:r>
        <w:separator/>
      </w:r>
    </w:p>
  </w:endnote>
  <w:endnote w:type="continuationSeparator" w:id="0">
    <w:p w14:paraId="0F3F3BF9" w14:textId="77777777" w:rsidR="005410E9" w:rsidRDefault="00541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,Italic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AA56B8" w14:textId="77777777" w:rsidR="005410E9" w:rsidRDefault="005410E9">
      <w:r>
        <w:rPr>
          <w:color w:val="000000"/>
        </w:rPr>
        <w:separator/>
      </w:r>
    </w:p>
  </w:footnote>
  <w:footnote w:type="continuationSeparator" w:id="0">
    <w:p w14:paraId="26F39574" w14:textId="77777777" w:rsidR="005410E9" w:rsidRDefault="00541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D6212" w14:textId="20E94FFB" w:rsidR="00000000" w:rsidRDefault="008C609A">
    <w:pPr>
      <w:pStyle w:val="Header"/>
    </w:pPr>
    <w:r>
      <w:rPr>
        <w:sz w:val="12"/>
        <w:szCs w:val="12"/>
      </w:rPr>
      <w:t>2</w:t>
    </w:r>
    <w:r w:rsidR="006A3197">
      <w:rPr>
        <w:sz w:val="12"/>
        <w:szCs w:val="12"/>
      </w:rPr>
      <w:t>.2A</w:t>
    </w:r>
    <w:r>
      <w:rPr>
        <w:sz w:val="12"/>
        <w:szCs w:val="12"/>
      </w:rPr>
      <w:tab/>
      <w:t xml:space="preserve"> </w:t>
    </w:r>
    <w:r>
      <w:t xml:space="preserve">  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20"/>
    <w:rsid w:val="001D0E92"/>
    <w:rsid w:val="00216313"/>
    <w:rsid w:val="00216FB0"/>
    <w:rsid w:val="00323320"/>
    <w:rsid w:val="00470A5E"/>
    <w:rsid w:val="005410E9"/>
    <w:rsid w:val="006A3197"/>
    <w:rsid w:val="006C0AE6"/>
    <w:rsid w:val="00763C8F"/>
    <w:rsid w:val="008C609A"/>
    <w:rsid w:val="00970050"/>
    <w:rsid w:val="00B6264F"/>
    <w:rsid w:val="00DC6C96"/>
    <w:rsid w:val="00E41AAF"/>
    <w:rsid w:val="00E74710"/>
    <w:rsid w:val="00E97E2A"/>
    <w:rsid w:val="00EB478B"/>
    <w:rsid w:val="00F243CA"/>
    <w:rsid w:val="00FF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DF25A"/>
  <w15:docId w15:val="{0DB699F2-74A9-4877-9511-B9CAB61B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6A31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3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elf\Dropbox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Normal portrait</vt:lpstr>
      <vt:lpstr>Lesson 02 – Review 01</vt:lpstr>
      <vt:lpstr>    </vt:lpstr>
      <vt:lpstr>    Memory Work</vt:lpstr>
      <vt:lpstr>        Q 66 What are sacraments?</vt:lpstr>
      <vt:lpstr>        Q 68 How many sacraments has Christ instituted in the new covenant?</vt:lpstr>
      <vt:lpstr>    Review Questions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2009-10-01T08:31:00Z</cp:lastPrinted>
  <dcterms:created xsi:type="dcterms:W3CDTF">2024-09-10T15:05:00Z</dcterms:created>
  <dcterms:modified xsi:type="dcterms:W3CDTF">2024-09-10T15:05:00Z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