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FC3E9" w14:textId="77777777" w:rsidR="005875D6" w:rsidRDefault="00B92617">
      <w:pPr>
        <w:pStyle w:val="Heading1"/>
        <w:jc w:val="center"/>
      </w:pPr>
      <w:r>
        <w:t xml:space="preserve">Lesson </w:t>
      </w:r>
      <w:r w:rsidR="00173D66">
        <w:t>0</w:t>
      </w:r>
      <w:r>
        <w:t>2: Holy Baptism</w:t>
      </w:r>
    </w:p>
    <w:p w14:paraId="0E4B9ABD" w14:textId="77777777" w:rsidR="005875D6" w:rsidRDefault="00B92617">
      <w:pPr>
        <w:pStyle w:val="Heading2"/>
      </w:pPr>
      <w:r>
        <w:t>Baptism</w:t>
      </w:r>
    </w:p>
    <w:p w14:paraId="057BF704" w14:textId="77777777" w:rsidR="005875D6" w:rsidRDefault="00B92617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D0F4707" wp14:editId="5E24B0B5">
                <wp:simplePos x="0" y="0"/>
                <wp:positionH relativeFrom="column">
                  <wp:posOffset>4413240</wp:posOffset>
                </wp:positionH>
                <wp:positionV relativeFrom="paragraph">
                  <wp:posOffset>15840</wp:posOffset>
                </wp:positionV>
                <wp:extent cx="1888200" cy="578160"/>
                <wp:effectExtent l="0" t="0" r="16800" b="1239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F34195" w14:textId="77777777" w:rsidR="005875D6" w:rsidRDefault="005875D6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4D0F4707" id="Freeform 1" o:spid="_x0000_s1026" style="position:absolute;margin-left:347.5pt;margin-top:1.25pt;width:148.7pt;height:4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27F34195" w14:textId="77777777" w:rsidR="005875D6" w:rsidRDefault="005875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9BEF70" wp14:editId="393D73CE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DCB4BB" w14:textId="77777777" w:rsidR="005875D6" w:rsidRDefault="005875D6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409BEF70" id="Freeform 2" o:spid="_x0000_s1027" style="position:absolute;margin-left:180.1pt;margin-top:2.85pt;width:140.65pt;height: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1EDCB4BB" w14:textId="77777777" w:rsidR="005875D6" w:rsidRDefault="005875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9070B1" wp14:editId="113FFB63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3CCC46" w14:textId="77777777" w:rsidR="005875D6" w:rsidRDefault="005875D6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59070B1" id="Freeform 3" o:spid="_x0000_s1028" style="position:absolute;margin-left:4.65pt;margin-top:4.8pt;width:148.7pt;height:4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ucHss6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003CCC46" w14:textId="77777777" w:rsidR="005875D6" w:rsidRDefault="005875D6"/>
                  </w:txbxContent>
                </v:textbox>
              </v:shape>
            </w:pict>
          </mc:Fallback>
        </mc:AlternateContent>
      </w:r>
    </w:p>
    <w:p w14:paraId="7FC00A53" w14:textId="77777777" w:rsidR="005875D6" w:rsidRDefault="00B92617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E9BCA92" wp14:editId="19B7396E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0BE95D" w14:textId="77777777" w:rsidR="005875D6" w:rsidRDefault="005875D6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E9BCA92" id="Freeform 4" o:spid="_x0000_s1029" style="position:absolute;margin-left:320.7pt;margin-top:.5pt;width:26.8pt;height:8p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LA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RWs&#10;Z4/x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MFZ8sC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280BE95D" w14:textId="77777777" w:rsidR="005875D6" w:rsidRDefault="005875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522E424" wp14:editId="4696EEE0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F82E99" w14:textId="77777777" w:rsidR="005875D6" w:rsidRDefault="005875D6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2522E424" id="Freeform 5" o:spid="_x0000_s1030" style="position:absolute;margin-left:153.3pt;margin-top:1.95pt;width:26.8pt;height:8pt;flip:y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wU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7FF82E99" w14:textId="77777777" w:rsidR="005875D6" w:rsidRDefault="005875D6"/>
                  </w:txbxContent>
                </v:textbox>
              </v:shape>
            </w:pict>
          </mc:Fallback>
        </mc:AlternateContent>
      </w:r>
    </w:p>
    <w:p w14:paraId="05590300" w14:textId="77777777" w:rsidR="005875D6" w:rsidRDefault="005875D6">
      <w:pPr>
        <w:pStyle w:val="Textbody"/>
      </w:pPr>
    </w:p>
    <w:p w14:paraId="42D4B964" w14:textId="58BC5424" w:rsidR="005875D6" w:rsidRDefault="00B92617">
      <w:pPr>
        <w:pStyle w:val="Heading2"/>
      </w:pPr>
      <w:r>
        <w:t>Bible Study: Acts 8:2</w:t>
      </w:r>
      <w:r w:rsidR="00166588">
        <w:t>6</w:t>
      </w:r>
      <w:r>
        <w:t>-40</w:t>
      </w:r>
    </w:p>
    <w:p w14:paraId="75D9197A" w14:textId="77777777" w:rsidR="005875D6" w:rsidRDefault="00B92617">
      <w:pPr>
        <w:pStyle w:val="Textbody"/>
      </w:pPr>
      <w:r>
        <w:t>1. What was the Ethiopian reading? ______________________________________________________</w:t>
      </w:r>
    </w:p>
    <w:p w14:paraId="24B34998" w14:textId="77777777" w:rsidR="005875D6" w:rsidRDefault="00B92617">
      <w:pPr>
        <w:pStyle w:val="Textbody"/>
      </w:pPr>
      <w:r>
        <w:t>2. Did he understand what he was reading? ________________________________________________</w:t>
      </w:r>
    </w:p>
    <w:p w14:paraId="0D1B11D5" w14:textId="77777777" w:rsidR="005875D6" w:rsidRDefault="00B92617">
      <w:pPr>
        <w:pStyle w:val="Textbody"/>
      </w:pPr>
      <w:r>
        <w:t>3. Who was the prophet speaking about? __________________________________________________</w:t>
      </w:r>
    </w:p>
    <w:p w14:paraId="6287C20A" w14:textId="77777777" w:rsidR="005875D6" w:rsidRDefault="00B92617">
      <w:pPr>
        <w:pStyle w:val="Textbody"/>
        <w:rPr>
          <w:i/>
          <w:iCs/>
        </w:rPr>
      </w:pPr>
      <w:r>
        <w:rPr>
          <w:i/>
          <w:iCs/>
        </w:rPr>
        <w:tab/>
        <w:t>Don´t forget to read verse 37 in the text note at the bottom of the page!</w:t>
      </w:r>
    </w:p>
    <w:p w14:paraId="0D2BD32D" w14:textId="77777777" w:rsidR="005875D6" w:rsidRDefault="00B92617">
      <w:pPr>
        <w:pStyle w:val="Textbody"/>
      </w:pPr>
      <w:r>
        <w:t>4. What did Philip ask the Ethiopian as a condition for being baptized? __________________________</w:t>
      </w:r>
    </w:p>
    <w:p w14:paraId="65511B25" w14:textId="77777777" w:rsidR="005875D6" w:rsidRDefault="00B92617">
      <w:pPr>
        <w:pStyle w:val="Textbody"/>
      </w:pPr>
      <w:r>
        <w:t>5. Did the Ethiopian believe? ______________</w:t>
      </w:r>
    </w:p>
    <w:p w14:paraId="738B4450" w14:textId="77777777" w:rsidR="005875D6" w:rsidRDefault="00B92617">
      <w:pPr>
        <w:pStyle w:val="Textbody"/>
      </w:pPr>
      <w:r>
        <w:t>6. What happened next? ________________________________________</w:t>
      </w:r>
    </w:p>
    <w:p w14:paraId="40C8A427" w14:textId="77777777" w:rsidR="005875D6" w:rsidRDefault="00B92617">
      <w:pPr>
        <w:pStyle w:val="Textbody"/>
      </w:pPr>
      <w:r>
        <w:t>7. According to this passage, what is the proper order of the following three: baptism, preaching, faith?</w:t>
      </w:r>
    </w:p>
    <w:p w14:paraId="6C4E4601" w14:textId="77777777" w:rsidR="005875D6" w:rsidRDefault="00B92617">
      <w:pPr>
        <w:pStyle w:val="Textbody"/>
      </w:pPr>
      <w:r>
        <w:t>___________________________________________________________________________________</w:t>
      </w:r>
    </w:p>
    <w:p w14:paraId="11E08C67" w14:textId="62F7A953" w:rsidR="005875D6" w:rsidRDefault="00B92617">
      <w:pPr>
        <w:pStyle w:val="Textbody"/>
      </w:pPr>
      <w:r>
        <w:t>8. Where did the Ethiopian then go? _____________________________________________________</w:t>
      </w:r>
    </w:p>
    <w:p w14:paraId="2F092839" w14:textId="237C480F" w:rsidR="00DD294F" w:rsidRDefault="0094646E">
      <w:pPr>
        <w:pStyle w:val="Heading2"/>
        <w:rPr>
          <w:noProof/>
        </w:rPr>
      </w:pPr>
      <w:r w:rsidRPr="00DD294F">
        <w:rPr>
          <w:noProof/>
        </w:rPr>
        <w:drawing>
          <wp:anchor distT="0" distB="0" distL="114300" distR="114300" simplePos="0" relativeHeight="251697664" behindDoc="0" locked="0" layoutInCell="1" allowOverlap="1" wp14:anchorId="4C6EDA43" wp14:editId="0A10BB86">
            <wp:simplePos x="0" y="0"/>
            <wp:positionH relativeFrom="margin">
              <wp:align>left</wp:align>
            </wp:positionH>
            <wp:positionV relativeFrom="paragraph">
              <wp:posOffset>167640</wp:posOffset>
            </wp:positionV>
            <wp:extent cx="547370" cy="527050"/>
            <wp:effectExtent l="0" t="0" r="5080" b="6350"/>
            <wp:wrapSquare wrapText="bothSides"/>
            <wp:docPr id="376834" name="Picture 2" descr="G:\Backup - juni 2009\Catechism\Pictures\Vrag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34" name="Picture 2" descr="G:\Backup - juni 2009\Catechism\Pictures\Vrag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52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94F" w:rsidRPr="00F72DC8">
        <w:rPr>
          <w:noProof/>
        </w:rPr>
        <w:drawing>
          <wp:anchor distT="0" distB="0" distL="114300" distR="114300" simplePos="0" relativeHeight="251692544" behindDoc="0" locked="0" layoutInCell="1" allowOverlap="1" wp14:anchorId="308E7FB1" wp14:editId="6CC9A517">
            <wp:simplePos x="0" y="0"/>
            <wp:positionH relativeFrom="column">
              <wp:posOffset>4251960</wp:posOffset>
            </wp:positionH>
            <wp:positionV relativeFrom="paragraph">
              <wp:posOffset>24765</wp:posOffset>
            </wp:positionV>
            <wp:extent cx="2046605" cy="2505075"/>
            <wp:effectExtent l="0" t="0" r="0" b="9525"/>
            <wp:wrapSquare wrapText="bothSides"/>
            <wp:docPr id="404482" name="Picture 2" descr="Philip the Evange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82" name="Picture 2" descr="Philip the Evangeli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6FE97" w14:textId="74F62F2A" w:rsidR="005875D6" w:rsidRDefault="00F72DC8">
      <w:pPr>
        <w:pStyle w:val="Heading2"/>
        <w:rPr>
          <w:noProof/>
        </w:rPr>
      </w:pPr>
      <w:r>
        <w:rPr>
          <w:noProof/>
        </w:rPr>
        <w:t>Where does “to baptize” come from?</w:t>
      </w:r>
      <w:r w:rsidRPr="00F72DC8">
        <w:rPr>
          <w:rFonts w:eastAsia="Arial Unicode MS"/>
          <w:b w:val="0"/>
          <w:bCs w:val="0"/>
          <w:i w:val="0"/>
          <w:iCs w:val="0"/>
          <w:noProof/>
          <w:sz w:val="24"/>
          <w:szCs w:val="24"/>
        </w:rPr>
        <w:t xml:space="preserve"> </w:t>
      </w:r>
    </w:p>
    <w:p w14:paraId="5904E095" w14:textId="352FE4FD" w:rsidR="00157A0B" w:rsidRDefault="00F72DC8" w:rsidP="00157A0B">
      <w:pPr>
        <w:pStyle w:val="Textbody"/>
      </w:pPr>
      <w:r>
        <w:t xml:space="preserve">From the Greek _________________ meaning: </w:t>
      </w:r>
    </w:p>
    <w:p w14:paraId="5F7988FF" w14:textId="6EA6DC2E" w:rsidR="00157A0B" w:rsidRDefault="00157A0B" w:rsidP="00157A0B">
      <w:pPr>
        <w:pStyle w:val="Textbody"/>
      </w:pPr>
      <w:r>
        <w:tab/>
        <w:t>___________________________________________________</w:t>
      </w:r>
    </w:p>
    <w:p w14:paraId="548994CC" w14:textId="355B6604" w:rsidR="00157A0B" w:rsidRDefault="00157A0B" w:rsidP="00157A0B">
      <w:pPr>
        <w:pStyle w:val="Textbody"/>
      </w:pPr>
      <w:r>
        <w:tab/>
        <w:t>___________________________________________________</w:t>
      </w:r>
    </w:p>
    <w:p w14:paraId="3D1E411C" w14:textId="5C33CD19" w:rsidR="00157A0B" w:rsidRDefault="0094646E" w:rsidP="00157A0B">
      <w:pPr>
        <w:pStyle w:val="Textbody"/>
      </w:pPr>
      <w:r w:rsidRPr="0094646E">
        <w:rPr>
          <w:noProof/>
        </w:rPr>
        <w:drawing>
          <wp:anchor distT="0" distB="0" distL="114300" distR="114300" simplePos="0" relativeHeight="251699712" behindDoc="0" locked="0" layoutInCell="1" allowOverlap="1" wp14:anchorId="7AE23B34" wp14:editId="0A60C132">
            <wp:simplePos x="0" y="0"/>
            <wp:positionH relativeFrom="margin">
              <wp:posOffset>3676650</wp:posOffset>
            </wp:positionH>
            <wp:positionV relativeFrom="paragraph">
              <wp:posOffset>42545</wp:posOffset>
            </wp:positionV>
            <wp:extent cx="417195" cy="596900"/>
            <wp:effectExtent l="0" t="0" r="1905" b="0"/>
            <wp:wrapSquare wrapText="bothSides"/>
            <wp:docPr id="376837" name="Picture 5" descr="G:\Backup - juni 2009\Catechism\Pictures\Roe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37" name="Picture 5" descr="G:\Backup - juni 2009\Catechism\Pictures\Roepi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A0B">
        <w:tab/>
        <w:t>___________________________________________</w:t>
      </w:r>
    </w:p>
    <w:p w14:paraId="4CB49155" w14:textId="54264BB9" w:rsidR="00157A0B" w:rsidRDefault="00157A0B" w:rsidP="00157A0B">
      <w:pPr>
        <w:pStyle w:val="Textbody"/>
      </w:pPr>
      <w:r>
        <w:tab/>
        <w:t>___________________________________________</w:t>
      </w:r>
    </w:p>
    <w:p w14:paraId="463852A1" w14:textId="3051038E" w:rsidR="00157A0B" w:rsidRDefault="00157A0B" w:rsidP="00157A0B">
      <w:pPr>
        <w:pStyle w:val="Textbody"/>
      </w:pPr>
      <w:r>
        <w:tab/>
        <w:t>___________________________________________</w:t>
      </w:r>
    </w:p>
    <w:p w14:paraId="2E73AABB" w14:textId="15766392" w:rsidR="00E114CE" w:rsidRDefault="00E114CE" w:rsidP="00157A0B">
      <w:pPr>
        <w:pStyle w:val="Textbody"/>
      </w:pPr>
    </w:p>
    <w:p w14:paraId="7DEEDE9B" w14:textId="4658B022" w:rsidR="00B04447" w:rsidRDefault="00B04447" w:rsidP="00E114CE">
      <w:pPr>
        <w:pStyle w:val="Textbody"/>
      </w:pPr>
    </w:p>
    <w:p w14:paraId="1BB52E7E" w14:textId="776A54C9" w:rsidR="00E114CE" w:rsidRDefault="00E114CE" w:rsidP="00E114CE">
      <w:pPr>
        <w:pStyle w:val="Textbody"/>
      </w:pPr>
    </w:p>
    <w:p w14:paraId="10C552F8" w14:textId="6905E2AE" w:rsidR="00E114CE" w:rsidRPr="00461570" w:rsidRDefault="00E114CE" w:rsidP="00E114CE">
      <w:pPr>
        <w:pStyle w:val="Textbody"/>
        <w:rPr>
          <w:b/>
          <w:i/>
          <w:sz w:val="28"/>
        </w:rPr>
      </w:pPr>
      <w:r w:rsidRPr="00461570">
        <w:rPr>
          <w:b/>
          <w:i/>
          <w:sz w:val="28"/>
        </w:rPr>
        <w:t>Baptizing is ___________</w:t>
      </w:r>
      <w:r w:rsidR="00B04447">
        <w:rPr>
          <w:b/>
          <w:i/>
          <w:sz w:val="28"/>
        </w:rPr>
        <w:t>_________________</w:t>
      </w:r>
      <w:r w:rsidRPr="00461570">
        <w:rPr>
          <w:b/>
          <w:i/>
          <w:sz w:val="28"/>
        </w:rPr>
        <w:t>_________________________</w:t>
      </w:r>
    </w:p>
    <w:p w14:paraId="6A9FDA4F" w14:textId="5982779A" w:rsidR="00B04447" w:rsidRPr="00B04447" w:rsidRDefault="00B04447" w:rsidP="00B04447">
      <w:pPr>
        <w:pStyle w:val="Textbody"/>
      </w:pPr>
      <w:r w:rsidRPr="00B04447">
        <w:t>As milk surrounds the cookie, so Father and Son surround a person.</w:t>
      </w:r>
    </w:p>
    <w:p w14:paraId="1186E996" w14:textId="49291AB5" w:rsidR="00B04447" w:rsidRPr="00B04447" w:rsidRDefault="00B04447" w:rsidP="00B04447">
      <w:pPr>
        <w:pStyle w:val="Textbody"/>
      </w:pPr>
      <w:r w:rsidRPr="00B04447">
        <w:t xml:space="preserve">As milk soaks </w:t>
      </w:r>
      <w:r w:rsidR="005C213A">
        <w:t xml:space="preserve">into </w:t>
      </w:r>
      <w:r w:rsidRPr="00B04447">
        <w:t xml:space="preserve">the cookie, so the Spirit </w:t>
      </w:r>
      <w:r w:rsidR="005C213A">
        <w:t xml:space="preserve">soaks </w:t>
      </w:r>
      <w:r w:rsidRPr="00B04447">
        <w:t>in</w:t>
      </w:r>
      <w:r w:rsidR="005C213A">
        <w:t>to</w:t>
      </w:r>
      <w:r w:rsidRPr="00B04447">
        <w:t xml:space="preserve"> a person.</w:t>
      </w:r>
    </w:p>
    <w:p w14:paraId="7D0CBA99" w14:textId="612C33CD" w:rsidR="00E114CE" w:rsidRDefault="00B04447" w:rsidP="00E114CE">
      <w:pPr>
        <w:pStyle w:val="Textbody"/>
      </w:pPr>
      <w:r>
        <w:t xml:space="preserve">Baptism = </w:t>
      </w:r>
      <w:r w:rsidR="00E114CE">
        <w:t>__________________________________________________________________________</w:t>
      </w:r>
    </w:p>
    <w:p w14:paraId="6C5F7CDC" w14:textId="77777777" w:rsidR="00E114CE" w:rsidRDefault="00E114CE" w:rsidP="00E114CE">
      <w:pPr>
        <w:pStyle w:val="Textbody"/>
      </w:pPr>
      <w:r>
        <w:t>___________________________________________________________________________________</w:t>
      </w:r>
    </w:p>
    <w:p w14:paraId="2645F8BD" w14:textId="77777777" w:rsidR="00E114CE" w:rsidRPr="00E114CE" w:rsidRDefault="00E114CE" w:rsidP="00E114CE">
      <w:pPr>
        <w:pStyle w:val="Textbody"/>
        <w:rPr>
          <w:b/>
          <w:i/>
        </w:rPr>
      </w:pPr>
    </w:p>
    <w:p w14:paraId="65642507" w14:textId="77777777" w:rsidR="005875D6" w:rsidRDefault="00B92617">
      <w:pPr>
        <w:pStyle w:val="Heading2"/>
        <w:pageBreakBefore/>
      </w:pPr>
      <w:r>
        <w:lastRenderedPageBreak/>
        <w:t>Baptism is a sign and seal of</w:t>
      </w:r>
    </w:p>
    <w:p w14:paraId="4DED6A7D" w14:textId="77777777" w:rsidR="005875D6" w:rsidRDefault="00036EC8">
      <w:pPr>
        <w:pStyle w:val="Heading3"/>
      </w:pPr>
      <w:r w:rsidRPr="00036EC8">
        <w:rPr>
          <w:noProof/>
        </w:rPr>
        <w:drawing>
          <wp:anchor distT="0" distB="0" distL="114300" distR="114300" simplePos="0" relativeHeight="251660288" behindDoc="0" locked="0" layoutInCell="1" allowOverlap="1" wp14:anchorId="2756F140" wp14:editId="4D71F0FA">
            <wp:simplePos x="0" y="0"/>
            <wp:positionH relativeFrom="column">
              <wp:posOffset>5118735</wp:posOffset>
            </wp:positionH>
            <wp:positionV relativeFrom="paragraph">
              <wp:posOffset>104140</wp:posOffset>
            </wp:positionV>
            <wp:extent cx="1219200" cy="1070610"/>
            <wp:effectExtent l="0" t="0" r="0" b="0"/>
            <wp:wrapSquare wrapText="bothSides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617">
        <w:t>- Being washed</w:t>
      </w:r>
    </w:p>
    <w:p w14:paraId="281B1B4C" w14:textId="3BF0D0D8" w:rsidR="005875D6" w:rsidRDefault="005C213A" w:rsidP="005C213A">
      <w:pPr>
        <w:pStyle w:val="Textbody"/>
        <w:spacing w:before="120"/>
      </w:pPr>
      <w:r>
        <w:t xml:space="preserve">Water </w:t>
      </w:r>
      <w:r w:rsidR="00B92617">
        <w:t>___________________________________________________________</w:t>
      </w:r>
    </w:p>
    <w:p w14:paraId="32F2FCF0" w14:textId="77777777" w:rsidR="005875D6" w:rsidRDefault="00B92617">
      <w:pPr>
        <w:pStyle w:val="Textbody"/>
      </w:pPr>
      <w:r>
        <w:t>_________________________________________________________________</w:t>
      </w:r>
    </w:p>
    <w:p w14:paraId="2EDE6439" w14:textId="5C1EB074" w:rsidR="005875D6" w:rsidRDefault="00B92617">
      <w:pPr>
        <w:pStyle w:val="Textbody"/>
      </w:pPr>
      <w:r>
        <w:t>_________________________________________________________________</w:t>
      </w:r>
    </w:p>
    <w:p w14:paraId="32BA77E0" w14:textId="6B5A3749" w:rsidR="005875D6" w:rsidRDefault="00FE65C4">
      <w:pPr>
        <w:pStyle w:val="Heading3"/>
      </w:pPr>
      <w:r>
        <w:rPr>
          <w:noProof/>
        </w:rPr>
        <w:drawing>
          <wp:anchor distT="0" distB="0" distL="114300" distR="114300" simplePos="0" relativeHeight="251695616" behindDoc="0" locked="0" layoutInCell="1" allowOverlap="1" wp14:anchorId="0E64AF10" wp14:editId="36F26E3C">
            <wp:simplePos x="0" y="0"/>
            <wp:positionH relativeFrom="column">
              <wp:posOffset>4381500</wp:posOffset>
            </wp:positionH>
            <wp:positionV relativeFrom="paragraph">
              <wp:posOffset>73025</wp:posOffset>
            </wp:positionV>
            <wp:extent cx="1835785" cy="1974850"/>
            <wp:effectExtent l="0" t="0" r="0" b="6350"/>
            <wp:wrapSquare wrapText="bothSides"/>
            <wp:docPr id="9" name="Picture 9" descr="Image result for roman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omans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617">
        <w:t>- Dying and coming to life</w:t>
      </w:r>
      <w:r w:rsidR="00036EC8" w:rsidRPr="00036EC8">
        <w:rPr>
          <w:rFonts w:eastAsia="Arial Unicode MS"/>
          <w:b w:val="0"/>
          <w:bCs w:val="0"/>
          <w:i w:val="0"/>
          <w:noProof/>
          <w:sz w:val="24"/>
          <w:szCs w:val="24"/>
        </w:rPr>
        <w:t xml:space="preserve"> </w:t>
      </w:r>
    </w:p>
    <w:p w14:paraId="36959834" w14:textId="48B0AFC5" w:rsidR="005875D6" w:rsidRDefault="0047146A" w:rsidP="0047146A">
      <w:pPr>
        <w:pStyle w:val="Textbody"/>
        <w:spacing w:before="120"/>
      </w:pPr>
      <w:r>
        <w:t>Under water _</w:t>
      </w:r>
      <w:r w:rsidR="00B92617">
        <w:t>_____________</w:t>
      </w:r>
      <w:r w:rsidR="005A3E8E">
        <w:t>_______________________________</w:t>
      </w:r>
    </w:p>
    <w:p w14:paraId="23FCD5D7" w14:textId="77777777" w:rsidR="005A3E8E" w:rsidRDefault="005A3E8E" w:rsidP="005A3E8E">
      <w:pPr>
        <w:pStyle w:val="Textbody"/>
      </w:pPr>
      <w:r>
        <w:t>_______________________________________________________</w:t>
      </w:r>
    </w:p>
    <w:p w14:paraId="35A44F81" w14:textId="3D53F4CE" w:rsidR="005875D6" w:rsidRDefault="005A3E8E">
      <w:pPr>
        <w:pStyle w:val="Textbody"/>
      </w:pPr>
      <w:r>
        <w:t xml:space="preserve">Baptism is </w:t>
      </w:r>
    </w:p>
    <w:p w14:paraId="7B8ADCC1" w14:textId="7287846E" w:rsidR="005875D6" w:rsidRDefault="00EB5CAA" w:rsidP="0047146A">
      <w:pPr>
        <w:pStyle w:val="Textbody"/>
        <w:ind w:firstLine="340"/>
      </w:pPr>
      <w:r>
        <w:t xml:space="preserve">- </w:t>
      </w:r>
      <w:r w:rsidR="00B92617">
        <w:t>_______________________</w:t>
      </w:r>
      <w:r w:rsidR="005A3E8E">
        <w:t>_____________________________</w:t>
      </w:r>
    </w:p>
    <w:p w14:paraId="0D7FF96A" w14:textId="77777777" w:rsidR="0047146A" w:rsidRDefault="0047146A" w:rsidP="0047146A">
      <w:pPr>
        <w:pStyle w:val="Textbody"/>
        <w:ind w:firstLine="340"/>
      </w:pPr>
      <w:r>
        <w:t>_____________________________________________________</w:t>
      </w:r>
    </w:p>
    <w:p w14:paraId="01901C4C" w14:textId="1CCAA6A2" w:rsidR="0047146A" w:rsidRDefault="00EB5CAA" w:rsidP="0047146A">
      <w:pPr>
        <w:pStyle w:val="Textbody"/>
        <w:ind w:firstLine="340"/>
      </w:pPr>
      <w:r>
        <w:t xml:space="preserve">- </w:t>
      </w:r>
      <w:r w:rsidR="0047146A">
        <w:t>____________________________________________________</w:t>
      </w:r>
    </w:p>
    <w:p w14:paraId="109A3959" w14:textId="77777777" w:rsidR="0047146A" w:rsidRDefault="0047146A" w:rsidP="0047146A">
      <w:pPr>
        <w:pStyle w:val="Textbody"/>
        <w:ind w:firstLine="340"/>
      </w:pPr>
      <w:r>
        <w:t>_____________________________________________________</w:t>
      </w:r>
    </w:p>
    <w:p w14:paraId="188E784D" w14:textId="6AA1EA4A" w:rsidR="005875D6" w:rsidRDefault="00B92617">
      <w:pPr>
        <w:pStyle w:val="Heading3"/>
      </w:pPr>
      <w:r>
        <w:t>- Being incorporated</w:t>
      </w:r>
      <w:r w:rsidR="00036EC8" w:rsidRPr="00036EC8">
        <w:rPr>
          <w:rFonts w:eastAsia="Arial Unicode MS"/>
          <w:b w:val="0"/>
          <w:bCs w:val="0"/>
          <w:i w:val="0"/>
          <w:noProof/>
          <w:sz w:val="24"/>
          <w:szCs w:val="24"/>
        </w:rPr>
        <w:t xml:space="preserve"> </w:t>
      </w:r>
      <w:r w:rsidR="0047146A" w:rsidRPr="007126FF">
        <w:rPr>
          <w:rFonts w:eastAsia="Arial Unicode MS"/>
          <w:b w:val="0"/>
          <w:bCs w:val="0"/>
          <w:noProof/>
          <w:sz w:val="24"/>
          <w:szCs w:val="24"/>
        </w:rPr>
        <w:t>(</w:t>
      </w:r>
      <w:r w:rsidR="007126FF">
        <w:rPr>
          <w:rFonts w:eastAsia="Arial Unicode MS"/>
          <w:b w:val="0"/>
          <w:bCs w:val="0"/>
          <w:noProof/>
          <w:sz w:val="24"/>
          <w:szCs w:val="24"/>
        </w:rPr>
        <w:t xml:space="preserve">= </w:t>
      </w:r>
      <w:r w:rsidR="0047146A" w:rsidRPr="007126FF">
        <w:rPr>
          <w:rFonts w:eastAsia="Arial Unicode MS"/>
          <w:b w:val="0"/>
          <w:bCs w:val="0"/>
          <w:noProof/>
          <w:sz w:val="24"/>
          <w:szCs w:val="24"/>
        </w:rPr>
        <w:t>become part of the body)</w:t>
      </w:r>
    </w:p>
    <w:p w14:paraId="2CA9D8D2" w14:textId="77777777" w:rsidR="005875D6" w:rsidRDefault="005A3E8E" w:rsidP="0047146A">
      <w:pPr>
        <w:pStyle w:val="Textbody"/>
        <w:spacing w:before="120"/>
      </w:pPr>
      <w:r w:rsidRPr="00036EC8">
        <w:rPr>
          <w:noProof/>
        </w:rPr>
        <w:drawing>
          <wp:anchor distT="0" distB="0" distL="114300" distR="114300" simplePos="0" relativeHeight="251630080" behindDoc="0" locked="0" layoutInCell="1" allowOverlap="1" wp14:anchorId="27B35691" wp14:editId="260CC6FA">
            <wp:simplePos x="0" y="0"/>
            <wp:positionH relativeFrom="column">
              <wp:posOffset>5161915</wp:posOffset>
            </wp:positionH>
            <wp:positionV relativeFrom="paragraph">
              <wp:posOffset>51435</wp:posOffset>
            </wp:positionV>
            <wp:extent cx="1101090" cy="1560195"/>
            <wp:effectExtent l="0" t="0" r="3810" b="1905"/>
            <wp:wrapSquare wrapText="bothSides"/>
            <wp:docPr id="14" name="Picture 8" descr="G:\Backup - juni 2009\Mijn afbeeldingen\Afbeelding\kleurrijke ke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8" descr="G:\Backup - juni 2009\Mijn afbeeldingen\Afbeelding\kleurrijke ker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56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617">
        <w:t>__________________________________________________________________</w:t>
      </w:r>
    </w:p>
    <w:p w14:paraId="64E3451E" w14:textId="77777777" w:rsidR="00EB5CAA" w:rsidRDefault="00EB5CAA" w:rsidP="00EB5CAA">
      <w:pPr>
        <w:pStyle w:val="Textbody"/>
      </w:pPr>
      <w:r>
        <w:t>__________________________________________________________________</w:t>
      </w:r>
    </w:p>
    <w:p w14:paraId="0AEFC8A2" w14:textId="77777777" w:rsidR="005875D6" w:rsidRDefault="00B92617">
      <w:pPr>
        <w:pStyle w:val="Textbody"/>
      </w:pPr>
      <w:r>
        <w:t>__________________________________________________________________</w:t>
      </w:r>
    </w:p>
    <w:p w14:paraId="2BF0A840" w14:textId="607EA3D5" w:rsidR="005875D6" w:rsidRDefault="00EB5CAA">
      <w:pPr>
        <w:pStyle w:val="Textbody"/>
      </w:pPr>
      <w:r>
        <w:t>You are part _</w:t>
      </w:r>
      <w:r w:rsidR="00B92617">
        <w:t>______________________________________________________</w:t>
      </w:r>
    </w:p>
    <w:p w14:paraId="4602B230" w14:textId="77777777" w:rsidR="005875D6" w:rsidRDefault="00B92617">
      <w:pPr>
        <w:pStyle w:val="Textbody"/>
      </w:pPr>
      <w:r>
        <w:t>__________________________________________________________________</w:t>
      </w:r>
    </w:p>
    <w:p w14:paraId="707AC742" w14:textId="77777777" w:rsidR="005875D6" w:rsidRDefault="00B92617">
      <w:pPr>
        <w:pStyle w:val="Textbody"/>
      </w:pPr>
      <w:r>
        <w:t>__________________________________________________________________</w:t>
      </w:r>
    </w:p>
    <w:p w14:paraId="313B176E" w14:textId="77777777" w:rsidR="005A3E8E" w:rsidRDefault="005A3E8E" w:rsidP="005A3E8E">
      <w:pPr>
        <w:pStyle w:val="Heading2"/>
      </w:pPr>
      <w:r>
        <w:t>Baptism as a sign</w:t>
      </w:r>
    </w:p>
    <w:p w14:paraId="42FE9287" w14:textId="77777777" w:rsidR="005A3E8E" w:rsidRDefault="005A3E8E" w:rsidP="005A3E8E">
      <w:pPr>
        <w:pStyle w:val="Textbody"/>
        <w:jc w:val="center"/>
      </w:pPr>
      <w:r>
        <w:t>Baptism makes clear to everyone:</w:t>
      </w:r>
    </w:p>
    <w:p w14:paraId="3B482E65" w14:textId="6C0E0851" w:rsidR="005A3E8E" w:rsidRDefault="005A3E8E" w:rsidP="005A3E8E">
      <w:pPr>
        <w:pStyle w:val="Textbody"/>
      </w:pPr>
      <w:r>
        <w:t>__________________</w:t>
      </w:r>
      <w:r w:rsidR="007126FF">
        <w:t xml:space="preserve">     </w:t>
      </w:r>
      <w:r>
        <w:t>___________________________________</w:t>
      </w:r>
      <w:r w:rsidR="007126FF">
        <w:t xml:space="preserve">    </w:t>
      </w:r>
      <w:r>
        <w:t>________________________</w:t>
      </w:r>
    </w:p>
    <w:p w14:paraId="5676B310" w14:textId="77777777" w:rsidR="007126FF" w:rsidRDefault="007126FF" w:rsidP="007126FF">
      <w:pPr>
        <w:pStyle w:val="Textbody"/>
      </w:pPr>
      <w:r>
        <w:t>__________________     ___________________________________    ________________________</w:t>
      </w:r>
    </w:p>
    <w:p w14:paraId="3FCF45B0" w14:textId="46B3A144" w:rsidR="005A3E8E" w:rsidRDefault="007126FF" w:rsidP="005A3E8E">
      <w:pPr>
        <w:pStyle w:val="Heading2"/>
      </w:pPr>
      <w:r w:rsidRPr="00460722">
        <w:rPr>
          <w:noProof/>
        </w:rPr>
        <w:drawing>
          <wp:anchor distT="0" distB="0" distL="114300" distR="114300" simplePos="0" relativeHeight="251672064" behindDoc="0" locked="0" layoutInCell="1" allowOverlap="1" wp14:anchorId="331EC87C" wp14:editId="4F8582B0">
            <wp:simplePos x="0" y="0"/>
            <wp:positionH relativeFrom="column">
              <wp:posOffset>3810</wp:posOffset>
            </wp:positionH>
            <wp:positionV relativeFrom="paragraph">
              <wp:posOffset>48895</wp:posOffset>
            </wp:positionV>
            <wp:extent cx="1202690" cy="1056005"/>
            <wp:effectExtent l="0" t="0" r="0" b="0"/>
            <wp:wrapTopAndBottom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722">
        <w:rPr>
          <w:noProof/>
        </w:rPr>
        <w:drawing>
          <wp:anchor distT="0" distB="0" distL="114300" distR="114300" simplePos="0" relativeHeight="251689472" behindDoc="0" locked="0" layoutInCell="1" allowOverlap="1" wp14:anchorId="0E0D495C" wp14:editId="4FF381F0">
            <wp:simplePos x="0" y="0"/>
            <wp:positionH relativeFrom="column">
              <wp:posOffset>1965960</wp:posOffset>
            </wp:positionH>
            <wp:positionV relativeFrom="paragraph">
              <wp:posOffset>55245</wp:posOffset>
            </wp:positionV>
            <wp:extent cx="1014730" cy="1028065"/>
            <wp:effectExtent l="0" t="0" r="0" b="635"/>
            <wp:wrapTopAndBottom/>
            <wp:docPr id="16" name="Picture 11" descr="G:\Backup - juni 2009\Mijn afbeeldingen\Bible\Doop - kopje o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1" descr="G:\Backup - juni 2009\Mijn afbeeldingen\Bible\Doop - kopje ond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28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722">
        <w:rPr>
          <w:noProof/>
        </w:rPr>
        <w:drawing>
          <wp:anchor distT="0" distB="0" distL="114300" distR="114300" simplePos="0" relativeHeight="251637248" behindDoc="0" locked="0" layoutInCell="1" allowOverlap="1" wp14:anchorId="4FC838F4" wp14:editId="4BCCB286">
            <wp:simplePos x="0" y="0"/>
            <wp:positionH relativeFrom="column">
              <wp:posOffset>3204210</wp:posOffset>
            </wp:positionH>
            <wp:positionV relativeFrom="paragraph">
              <wp:posOffset>55245</wp:posOffset>
            </wp:positionV>
            <wp:extent cx="884555" cy="1029335"/>
            <wp:effectExtent l="0" t="0" r="0" b="0"/>
            <wp:wrapTopAndBottom/>
            <wp:docPr id="8" name="Picture 12" descr="G:\Backup - juni 2009\Mijn afbeeldingen\Bible\Doop - weer bov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 descr="G:\Backup - juni 2009\Mijn afbeeldingen\Bible\Doop - weer bove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102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722">
        <w:rPr>
          <w:noProof/>
        </w:rPr>
        <w:drawing>
          <wp:anchor distT="0" distB="0" distL="114300" distR="114300" simplePos="0" relativeHeight="251654656" behindDoc="0" locked="0" layoutInCell="1" allowOverlap="1" wp14:anchorId="533A378A" wp14:editId="06E98C76">
            <wp:simplePos x="0" y="0"/>
            <wp:positionH relativeFrom="column">
              <wp:posOffset>5293360</wp:posOffset>
            </wp:positionH>
            <wp:positionV relativeFrom="paragraph">
              <wp:posOffset>4445</wp:posOffset>
            </wp:positionV>
            <wp:extent cx="758190" cy="1073150"/>
            <wp:effectExtent l="0" t="0" r="3810" b="0"/>
            <wp:wrapTopAndBottom/>
            <wp:docPr id="7" name="Picture 8" descr="G:\Backup - juni 2009\Mijn afbeeldingen\Afbeelding\kleurrijke ke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8" descr="G:\Backup - juni 2009\Mijn afbeeldingen\Afbeelding\kleurrijke ker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E8E">
        <w:t>Baptism as a seal</w:t>
      </w:r>
    </w:p>
    <w:p w14:paraId="0DB13FFE" w14:textId="17720290" w:rsidR="005A3E8E" w:rsidRDefault="005A3E8E" w:rsidP="005A3E8E">
      <w:pPr>
        <w:pStyle w:val="Textbody"/>
        <w:jc w:val="center"/>
      </w:pPr>
      <w:r>
        <w:t>The person being baptized may be certain of</w:t>
      </w:r>
    </w:p>
    <w:p w14:paraId="22C055A4" w14:textId="7DDF7BA4" w:rsidR="007126FF" w:rsidRDefault="007126FF" w:rsidP="007126FF">
      <w:pPr>
        <w:pStyle w:val="Textbody"/>
      </w:pPr>
      <w:r>
        <w:t>__________________     ___________________________________    ________________________</w:t>
      </w:r>
    </w:p>
    <w:p w14:paraId="201A9DDE" w14:textId="107A0F20" w:rsidR="005A3E8E" w:rsidRDefault="00EB5CAA" w:rsidP="009562E4">
      <w:pPr>
        <w:pStyle w:val="Textbody"/>
      </w:pPr>
      <w:r>
        <w:t>Justification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7774">
        <w:tab/>
      </w:r>
      <w:r>
        <w:t>sanctification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incorporation</w:t>
      </w:r>
    </w:p>
    <w:p w14:paraId="38270C4A" w14:textId="75FE4305" w:rsidR="005875D6" w:rsidRDefault="005875D6">
      <w:pPr>
        <w:pStyle w:val="Heading2"/>
      </w:pPr>
    </w:p>
    <w:sectPr w:rsidR="005875D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DB53E" w14:textId="77777777" w:rsidR="00384C2A" w:rsidRDefault="00384C2A">
      <w:r>
        <w:separator/>
      </w:r>
    </w:p>
  </w:endnote>
  <w:endnote w:type="continuationSeparator" w:id="0">
    <w:p w14:paraId="66305E1C" w14:textId="77777777" w:rsidR="00384C2A" w:rsidRDefault="0038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3623A" w14:textId="77777777" w:rsidR="00BB7A93" w:rsidRDefault="00BB7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4D033" w14:textId="77777777" w:rsidR="00BB7A93" w:rsidRDefault="00BB7A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48AD2" w14:textId="77777777" w:rsidR="00BB7A93" w:rsidRDefault="00BB7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5042D" w14:textId="77777777" w:rsidR="00384C2A" w:rsidRDefault="00384C2A">
      <w:r>
        <w:rPr>
          <w:color w:val="000000"/>
        </w:rPr>
        <w:separator/>
      </w:r>
    </w:p>
  </w:footnote>
  <w:footnote w:type="continuationSeparator" w:id="0">
    <w:p w14:paraId="216F1FD5" w14:textId="77777777" w:rsidR="00384C2A" w:rsidRDefault="00384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3FD92" w14:textId="77777777" w:rsidR="00BB7A93" w:rsidRDefault="00BB7A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195D0" w14:textId="4729854B" w:rsidR="00000000" w:rsidRDefault="00B92617">
    <w:pPr>
      <w:pStyle w:val="Header"/>
      <w:rPr>
        <w:sz w:val="14"/>
        <w:szCs w:val="14"/>
      </w:rPr>
    </w:pPr>
    <w:r>
      <w:rPr>
        <w:sz w:val="14"/>
        <w:szCs w:val="14"/>
      </w:rPr>
      <w:t>2</w:t>
    </w:r>
    <w:r w:rsidR="00BB7A93">
      <w:rPr>
        <w:sz w:val="14"/>
        <w:szCs w:val="14"/>
      </w:rPr>
      <w:t>.2B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8380F" w14:textId="77777777" w:rsidR="00BB7A93" w:rsidRDefault="00BB7A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D6"/>
    <w:rsid w:val="00036EC8"/>
    <w:rsid w:val="00157A0B"/>
    <w:rsid w:val="00166588"/>
    <w:rsid w:val="00173D66"/>
    <w:rsid w:val="00384C2A"/>
    <w:rsid w:val="00461570"/>
    <w:rsid w:val="0047146A"/>
    <w:rsid w:val="004B385F"/>
    <w:rsid w:val="004C20DC"/>
    <w:rsid w:val="004D2D7D"/>
    <w:rsid w:val="005875D6"/>
    <w:rsid w:val="005A3E8E"/>
    <w:rsid w:val="005C213A"/>
    <w:rsid w:val="007126FF"/>
    <w:rsid w:val="0079576A"/>
    <w:rsid w:val="00865FC7"/>
    <w:rsid w:val="0094646E"/>
    <w:rsid w:val="009562E4"/>
    <w:rsid w:val="009F3377"/>
    <w:rsid w:val="00A763D9"/>
    <w:rsid w:val="00B04447"/>
    <w:rsid w:val="00B92617"/>
    <w:rsid w:val="00BB7A93"/>
    <w:rsid w:val="00BF42BF"/>
    <w:rsid w:val="00DD294F"/>
    <w:rsid w:val="00E07774"/>
    <w:rsid w:val="00E114CE"/>
    <w:rsid w:val="00E97E2A"/>
    <w:rsid w:val="00EB5CAA"/>
    <w:rsid w:val="00F72DC8"/>
    <w:rsid w:val="00FA63DC"/>
    <w:rsid w:val="00FE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995B"/>
  <w15:docId w15:val="{4BCA717F-4410-4BB7-B958-EBC24EC1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EC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EC8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B7A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>Normal portrait</vt:lpstr>
      <vt:lpstr>Lesson 02: Holy Baptism</vt:lpstr>
      <vt:lpstr>    Baptism</vt:lpstr>
      <vt:lpstr>    Bible Study: Acts 8:26-40</vt:lpstr>
      <vt:lpstr>    //</vt:lpstr>
      <vt:lpstr>    Where does “to baptize” come from? </vt:lpstr>
      <vt:lpstr>    Baptism is a sign and seal of</vt:lpstr>
      <vt:lpstr>        /- Being washed</vt:lpstr>
      <vt:lpstr>        /- Dying and coming to life </vt:lpstr>
      <vt:lpstr>        - Being incorporated (= become part of the body)</vt:lpstr>
      <vt:lpstr>    Baptism as a sign</vt:lpstr>
      <vt:lpstr>    ////Baptism as a seal</vt:lpstr>
      <vt:lpstr>    </vt:lpstr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2009-08-24T09:10:00Z</cp:lastPrinted>
  <dcterms:created xsi:type="dcterms:W3CDTF">2024-09-10T15:06:00Z</dcterms:created>
  <dcterms:modified xsi:type="dcterms:W3CDTF">2024-09-10T15:06:00Z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