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89B04" w14:textId="77777777" w:rsidR="00892E3B" w:rsidRDefault="0006678C">
      <w:pPr>
        <w:pStyle w:val="Heading1"/>
        <w:jc w:val="center"/>
      </w:pPr>
      <w:r>
        <w:t xml:space="preserve">Lesson 03 – </w:t>
      </w:r>
      <w:r w:rsidR="00246211">
        <w:t>Review</w:t>
      </w:r>
      <w:r>
        <w:t xml:space="preserve"> 02</w:t>
      </w:r>
    </w:p>
    <w:p w14:paraId="1325C1EC" w14:textId="77777777" w:rsidR="00035581" w:rsidRDefault="00035581">
      <w:pPr>
        <w:pStyle w:val="Heading2"/>
        <w:rPr>
          <w:i w:val="0"/>
        </w:rPr>
      </w:pPr>
    </w:p>
    <w:p w14:paraId="50AFC06B" w14:textId="033B407E" w:rsidR="00892E3B" w:rsidRPr="0006678C" w:rsidRDefault="00246211">
      <w:pPr>
        <w:pStyle w:val="Heading2"/>
        <w:rPr>
          <w:i w:val="0"/>
        </w:rPr>
      </w:pPr>
      <w:r w:rsidRPr="0006678C">
        <w:rPr>
          <w:i w:val="0"/>
        </w:rPr>
        <w:t>Memory Work</w:t>
      </w:r>
    </w:p>
    <w:p w14:paraId="0175AC28" w14:textId="77777777" w:rsidR="00892E3B" w:rsidRDefault="0006678C">
      <w:pPr>
        <w:pStyle w:val="Heading3"/>
      </w:pPr>
      <w:r>
        <w:t xml:space="preserve">Q. 69. </w:t>
      </w:r>
      <w:r w:rsidR="00246211">
        <w:t>How does holy baptism signify and seal to you that the one sacrifice of Christ on the cross benefits you?</w:t>
      </w:r>
    </w:p>
    <w:p w14:paraId="1A5A217F" w14:textId="6BBFDB4F" w:rsidR="00892E3B" w:rsidRPr="0006678C" w:rsidRDefault="00332EB5">
      <w:pPr>
        <w:pStyle w:val="Textbody"/>
        <w:spacing w:before="113" w:after="119"/>
        <w:rPr>
          <w:i/>
          <w:lang w:val="en-CA"/>
        </w:rPr>
      </w:pPr>
      <w:r>
        <w:rPr>
          <w:i/>
          <w:lang w:val="en-CA"/>
        </w:rPr>
        <w:t xml:space="preserve">Christ </w:t>
      </w:r>
      <w:r w:rsidR="00246211" w:rsidRPr="0006678C">
        <w:rPr>
          <w:i/>
          <w:lang w:val="en-CA"/>
        </w:rPr>
        <w:t xml:space="preserve"> ________________________________________________________________________</w:t>
      </w:r>
    </w:p>
    <w:p w14:paraId="08291E35" w14:textId="77777777" w:rsidR="00892E3B" w:rsidRPr="0006678C" w:rsidRDefault="00246211">
      <w:pPr>
        <w:pStyle w:val="Textbody"/>
        <w:rPr>
          <w:i/>
          <w:iCs/>
          <w:lang w:val="en-CA"/>
        </w:rPr>
      </w:pPr>
      <w:r w:rsidRPr="0006678C">
        <w:rPr>
          <w:i/>
          <w:iCs/>
          <w:lang w:val="en-CA"/>
        </w:rPr>
        <w:tab/>
        <w:t>as _____________________________________________________________________________</w:t>
      </w:r>
    </w:p>
    <w:p w14:paraId="2C789BED" w14:textId="77777777" w:rsidR="00892E3B" w:rsidRPr="0006678C" w:rsidRDefault="00246211">
      <w:pPr>
        <w:pStyle w:val="Textbody"/>
        <w:rPr>
          <w:i/>
          <w:iCs/>
          <w:lang w:val="en-CA"/>
        </w:rPr>
      </w:pPr>
      <w:r w:rsidRPr="0006678C">
        <w:rPr>
          <w:i/>
          <w:iCs/>
          <w:lang w:val="en-CA"/>
        </w:rPr>
        <w:tab/>
        <w:t>_______________________________________________________________________________</w:t>
      </w:r>
    </w:p>
    <w:p w14:paraId="2A02ABED" w14:textId="77777777" w:rsidR="00892E3B" w:rsidRPr="0006678C" w:rsidRDefault="00246211">
      <w:pPr>
        <w:pStyle w:val="Textbody"/>
        <w:rPr>
          <w:i/>
          <w:iCs/>
          <w:lang w:val="en-CA"/>
        </w:rPr>
      </w:pPr>
      <w:r w:rsidRPr="0006678C">
        <w:rPr>
          <w:i/>
          <w:iCs/>
          <w:lang w:val="en-CA"/>
        </w:rPr>
        <w:tab/>
        <w:t>so _____________________________________________________________________________</w:t>
      </w:r>
    </w:p>
    <w:p w14:paraId="438A769B" w14:textId="77777777" w:rsidR="00892E3B" w:rsidRPr="0006678C" w:rsidRDefault="00246211">
      <w:pPr>
        <w:pStyle w:val="Textbody"/>
        <w:rPr>
          <w:i/>
          <w:iCs/>
          <w:lang w:val="en-CA"/>
        </w:rPr>
      </w:pPr>
      <w:r w:rsidRPr="0006678C">
        <w:rPr>
          <w:i/>
          <w:iCs/>
          <w:lang w:val="en-CA"/>
        </w:rPr>
        <w:tab/>
        <w:t>________________________________________________________________________________</w:t>
      </w:r>
    </w:p>
    <w:p w14:paraId="1C9FE184" w14:textId="77777777" w:rsidR="00892E3B" w:rsidRPr="0006678C" w:rsidRDefault="0006678C">
      <w:pPr>
        <w:pStyle w:val="Heading3"/>
      </w:pPr>
      <w:r>
        <w:t xml:space="preserve">Q. 71. </w:t>
      </w:r>
      <w:r w:rsidR="00246211" w:rsidRPr="0006678C">
        <w:t>Where has Christ promised that He will wash us with His blood and Spirit as surely as we are washed with the water of baptism?</w:t>
      </w:r>
    </w:p>
    <w:p w14:paraId="3C9B4338" w14:textId="77777777" w:rsidR="00892E3B" w:rsidRPr="0006678C" w:rsidRDefault="00246211">
      <w:pPr>
        <w:pStyle w:val="Textbody"/>
        <w:spacing w:before="113" w:after="119"/>
        <w:rPr>
          <w:i/>
          <w:iCs/>
          <w:lang w:val="en-CA"/>
        </w:rPr>
      </w:pPr>
      <w:r w:rsidRPr="0006678C">
        <w:rPr>
          <w:i/>
          <w:iCs/>
          <w:lang w:val="en-CA"/>
        </w:rPr>
        <w:t>In ________________________________________________________________________________</w:t>
      </w:r>
    </w:p>
    <w:p w14:paraId="5DFAC7A3" w14:textId="77777777" w:rsidR="00892E3B" w:rsidRPr="0006678C" w:rsidRDefault="00246211">
      <w:pPr>
        <w:pStyle w:val="Textbody"/>
        <w:spacing w:before="113" w:after="119"/>
        <w:rPr>
          <w:lang w:val="en-CA"/>
        </w:rPr>
      </w:pPr>
      <w:r w:rsidRPr="0006678C">
        <w:rPr>
          <w:lang w:val="en-CA"/>
        </w:rPr>
        <w:tab/>
        <w:t>_______________________________________________________________________________</w:t>
      </w:r>
    </w:p>
    <w:p w14:paraId="78C99D5D" w14:textId="77777777" w:rsidR="00892E3B" w:rsidRPr="0006678C" w:rsidRDefault="00246211">
      <w:pPr>
        <w:pStyle w:val="Textbody"/>
        <w:spacing w:before="113" w:after="119"/>
        <w:rPr>
          <w:lang w:val="en-CA"/>
        </w:rPr>
      </w:pPr>
      <w:r w:rsidRPr="0006678C">
        <w:rPr>
          <w:lang w:val="en-CA"/>
        </w:rPr>
        <w:tab/>
        <w:t>_____________________________________________________________________</w:t>
      </w:r>
      <w:r w:rsidRPr="0006678C">
        <w:rPr>
          <w:i/>
          <w:iCs/>
          <w:lang w:val="en-CA"/>
        </w:rPr>
        <w:t>(Mark 16:16)</w:t>
      </w:r>
    </w:p>
    <w:p w14:paraId="2E7BA618" w14:textId="4A82BA58" w:rsidR="00332EB5" w:rsidRPr="00332EB5" w:rsidRDefault="00332EB5" w:rsidP="00332EB5">
      <w:pPr>
        <w:pStyle w:val="Heading2"/>
        <w:rPr>
          <w:i w:val="0"/>
        </w:rPr>
      </w:pPr>
    </w:p>
    <w:p w14:paraId="27C8345D" w14:textId="591FA7F7" w:rsidR="00892E3B" w:rsidRPr="007D3580" w:rsidRDefault="0006678C" w:rsidP="00332EB5">
      <w:pPr>
        <w:pStyle w:val="Heading2"/>
        <w:rPr>
          <w:i w:val="0"/>
        </w:rPr>
      </w:pPr>
      <w:r w:rsidRPr="007D3580">
        <w:rPr>
          <w:i w:val="0"/>
        </w:rPr>
        <w:t>Review Question</w:t>
      </w:r>
    </w:p>
    <w:p w14:paraId="468DA0BD" w14:textId="14339AFD" w:rsidR="00892E3B" w:rsidRPr="0006678C" w:rsidRDefault="00BB1452">
      <w:pPr>
        <w:pStyle w:val="Textbody"/>
        <w:rPr>
          <w:rFonts w:ascii="TimesNewRoman,Italic" w:eastAsia="TimesNewRoman,Italic" w:hAnsi="TimesNewRoman,Italic" w:cs="TimesNewRoman,Italic"/>
          <w:i/>
          <w:iCs/>
          <w:color w:val="000000"/>
          <w:szCs w:val="20"/>
          <w:lang w:val="en-C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51DA4D" wp14:editId="718051EA">
            <wp:simplePos x="0" y="0"/>
            <wp:positionH relativeFrom="column">
              <wp:posOffset>1527810</wp:posOffset>
            </wp:positionH>
            <wp:positionV relativeFrom="paragraph">
              <wp:posOffset>13970</wp:posOffset>
            </wp:positionV>
            <wp:extent cx="4747895" cy="3740150"/>
            <wp:effectExtent l="0" t="0" r="0" b="0"/>
            <wp:wrapSquare wrapText="bothSides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7895" cy="374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6211" w:rsidRPr="0006678C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 xml:space="preserve">Fill in a description in the 3 </w:t>
      </w:r>
      <w:r w:rsidR="007D3580" w:rsidRPr="0006678C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>ellipses</w:t>
      </w:r>
      <w:r w:rsidR="00246211" w:rsidRPr="0006678C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 xml:space="preserve"> (ovals)</w:t>
      </w:r>
      <w:r w:rsidR="00E72262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>. Make sure you</w:t>
      </w:r>
      <w:r w:rsidR="000441D6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 xml:space="preserve"> us</w:t>
      </w:r>
      <w:r w:rsidR="00E72262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>e</w:t>
      </w:r>
      <w:r w:rsidR="000441D6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 xml:space="preserve"> the words “sins”, “life” and “belong”</w:t>
      </w:r>
    </w:p>
    <w:p w14:paraId="425C3B0B" w14:textId="77777777" w:rsidR="00892E3B" w:rsidRPr="0006678C" w:rsidRDefault="00892E3B">
      <w:pPr>
        <w:pStyle w:val="Textbody"/>
        <w:rPr>
          <w:rFonts w:ascii="TimesNewRoman,Italic" w:eastAsia="TimesNewRoman,Italic" w:hAnsi="TimesNewRoman,Italic" w:cs="TimesNewRoman,Italic"/>
          <w:i/>
          <w:iCs/>
          <w:color w:val="000000"/>
          <w:sz w:val="20"/>
          <w:szCs w:val="20"/>
          <w:lang w:val="en-CA"/>
        </w:rPr>
      </w:pPr>
    </w:p>
    <w:sectPr w:rsidR="00892E3B" w:rsidRPr="0006678C">
      <w:headerReference w:type="default" r:id="rId7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C86C7" w14:textId="77777777" w:rsidR="00DB301B" w:rsidRDefault="00DB301B">
      <w:r>
        <w:separator/>
      </w:r>
    </w:p>
  </w:endnote>
  <w:endnote w:type="continuationSeparator" w:id="0">
    <w:p w14:paraId="64FD4500" w14:textId="77777777" w:rsidR="00DB301B" w:rsidRDefault="00DB3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4683B" w14:textId="77777777" w:rsidR="00DB301B" w:rsidRDefault="00DB301B">
      <w:r>
        <w:rPr>
          <w:color w:val="000000"/>
        </w:rPr>
        <w:separator/>
      </w:r>
    </w:p>
  </w:footnote>
  <w:footnote w:type="continuationSeparator" w:id="0">
    <w:p w14:paraId="49878785" w14:textId="77777777" w:rsidR="00DB301B" w:rsidRDefault="00DB3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0FECC" w14:textId="2D697D6E" w:rsidR="001C4730" w:rsidRDefault="00246211">
    <w:pPr>
      <w:pStyle w:val="Header"/>
    </w:pPr>
    <w:r>
      <w:rPr>
        <w:sz w:val="12"/>
        <w:szCs w:val="12"/>
      </w:rPr>
      <w:t>2</w:t>
    </w:r>
    <w:r w:rsidR="00BB1452">
      <w:rPr>
        <w:sz w:val="12"/>
        <w:szCs w:val="12"/>
      </w:rPr>
      <w:t>.3A</w:t>
    </w:r>
    <w:r>
      <w:rPr>
        <w:sz w:val="12"/>
        <w:szCs w:val="12"/>
      </w:rPr>
      <w:tab/>
      <w:t xml:space="preserve"> </w:t>
    </w:r>
    <w:r>
      <w:t xml:space="preserve"> 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3B"/>
    <w:rsid w:val="00035581"/>
    <w:rsid w:val="000441D6"/>
    <w:rsid w:val="0006678C"/>
    <w:rsid w:val="000E60BF"/>
    <w:rsid w:val="00246211"/>
    <w:rsid w:val="00332EB5"/>
    <w:rsid w:val="007C5A09"/>
    <w:rsid w:val="007D3580"/>
    <w:rsid w:val="00892E3B"/>
    <w:rsid w:val="00BB1452"/>
    <w:rsid w:val="00DB301B"/>
    <w:rsid w:val="00E72262"/>
    <w:rsid w:val="00E76619"/>
    <w:rsid w:val="00F2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D667D"/>
  <w15:docId w15:val="{E95EF312-B21D-4D91-8CB4-B804A7BA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BB1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Normal portrait</vt:lpstr>
      <vt:lpstr>Lesson 03 – Review 02</vt:lpstr>
      <vt:lpstr>    Memory Work</vt:lpstr>
      <vt:lpstr>        Q. 69. How does holy baptism signify and seal to you that the one sacrifice of C</vt:lpstr>
      <vt:lpstr>        Q. 71. Where has Christ promised that He will wash us with His blood and Spirit </vt:lpstr>
      <vt:lpstr>    /</vt:lpstr>
      <vt:lpstr>    Review Question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2009-10-01T08:31:00Z</cp:lastPrinted>
  <dcterms:created xsi:type="dcterms:W3CDTF">2022-09-19T17:46:00Z</dcterms:created>
  <dcterms:modified xsi:type="dcterms:W3CDTF">2022-09-19T17:46:00Z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