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DBA2B" w14:textId="77777777" w:rsidR="005A09A9" w:rsidRDefault="00D12D25">
      <w:pPr>
        <w:pStyle w:val="Heading1"/>
        <w:jc w:val="center"/>
      </w:pPr>
      <w:r>
        <w:t xml:space="preserve">Lesson </w:t>
      </w:r>
      <w:r w:rsidR="00923CA0">
        <w:t>0</w:t>
      </w:r>
      <w:r>
        <w:t>3: Holy Baptism</w:t>
      </w:r>
      <w:r w:rsidR="00923CA0">
        <w:t xml:space="preserve"> – For Children Too</w:t>
      </w:r>
    </w:p>
    <w:p w14:paraId="072BF883" w14:textId="77777777" w:rsidR="00635613" w:rsidRDefault="00635613" w:rsidP="00635613">
      <w:pPr>
        <w:pStyle w:val="Heading2"/>
      </w:pPr>
    </w:p>
    <w:p w14:paraId="3CE97ADA" w14:textId="77777777" w:rsidR="00635613" w:rsidRDefault="00635613" w:rsidP="00635613">
      <w:pPr>
        <w:pStyle w:val="Heading2"/>
      </w:pPr>
      <w:r>
        <w:t>Baptism</w:t>
      </w:r>
    </w:p>
    <w:p w14:paraId="641ADF0D" w14:textId="7F9DE947" w:rsidR="00635613" w:rsidRDefault="00635613" w:rsidP="00635613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7C39ED" wp14:editId="1BC7169C">
                <wp:simplePos x="0" y="0"/>
                <wp:positionH relativeFrom="column">
                  <wp:posOffset>4413240</wp:posOffset>
                </wp:positionH>
                <wp:positionV relativeFrom="paragraph">
                  <wp:posOffset>15840</wp:posOffset>
                </wp:positionV>
                <wp:extent cx="1888200" cy="578160"/>
                <wp:effectExtent l="0" t="0" r="16800" b="1239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C1A726" w14:textId="77777777" w:rsidR="00635613" w:rsidRDefault="00635613" w:rsidP="00635613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3F7C39ED" id="Freeform 1" o:spid="_x0000_s1026" style="position:absolute;margin-left:347.5pt;margin-top:1.25pt;width:148.7pt;height:45.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25C1A726" w14:textId="77777777" w:rsidR="00635613" w:rsidRDefault="00635613" w:rsidP="006356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BB2C86" wp14:editId="0AA7DFF5">
                <wp:simplePos x="0" y="0"/>
                <wp:positionH relativeFrom="column">
                  <wp:posOffset>2287439</wp:posOffset>
                </wp:positionH>
                <wp:positionV relativeFrom="paragraph">
                  <wp:posOffset>36360</wp:posOffset>
                </wp:positionV>
                <wp:extent cx="1785960" cy="578160"/>
                <wp:effectExtent l="0" t="0" r="23790" b="1239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6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C7F8A" w14:textId="77777777" w:rsidR="00635613" w:rsidRDefault="00635613" w:rsidP="00635613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3FBB2C86" id="Freeform 2" o:spid="_x0000_s1027" style="position:absolute;margin-left:180.1pt;margin-top:2.85pt;width:140.65pt;height:45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78596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" adj="-11796480,,5400" path="m,289080wa,,1785960,578160,,289080,892980,,,,1785960,578160,892980,,1785960,289080,,,1785960,578160,1785960,289080,892980,578160,,,1785960,578160,892980,578160,,289080xe" filled="f" strokeweight="1pt">
                <v:stroke joinstyle="miter"/>
                <v:formulas/>
                <v:path arrowok="t" o:connecttype="custom" o:connectlocs="892980,0;0,289080;892980,578160;1785960,289080" o:connectangles="270,180,90,0" textboxrect="261548,84670,1524412,493490"/>
                <v:textbox inset="0,0,0,0">
                  <w:txbxContent>
                    <w:p w14:paraId="632C7F8A" w14:textId="77777777" w:rsidR="00635613" w:rsidRDefault="00635613" w:rsidP="006356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477439" wp14:editId="01428DB8">
                <wp:simplePos x="0" y="0"/>
                <wp:positionH relativeFrom="column">
                  <wp:posOffset>59040</wp:posOffset>
                </wp:positionH>
                <wp:positionV relativeFrom="paragraph">
                  <wp:posOffset>60840</wp:posOffset>
                </wp:positionV>
                <wp:extent cx="1888200" cy="578160"/>
                <wp:effectExtent l="0" t="0" r="16800" b="1239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9D9044" w14:textId="77777777" w:rsidR="00635613" w:rsidRDefault="00635613" w:rsidP="00635613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65477439" id="Freeform 3" o:spid="_x0000_s1028" style="position:absolute;margin-left:4.65pt;margin-top:4.8pt;width:148.7pt;height:4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6D9D9044" w14:textId="77777777" w:rsidR="00635613" w:rsidRDefault="00635613" w:rsidP="00635613"/>
                  </w:txbxContent>
                </v:textbox>
              </v:shape>
            </w:pict>
          </mc:Fallback>
        </mc:AlternateContent>
      </w:r>
      <w:r w:rsidR="006D5A57">
        <w:t xml:space="preserve"> </w:t>
      </w:r>
    </w:p>
    <w:p w14:paraId="75EBD81A" w14:textId="77777777" w:rsidR="00635613" w:rsidRDefault="00635613" w:rsidP="00635613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438B9B" wp14:editId="474FA941">
                <wp:simplePos x="0" y="0"/>
                <wp:positionH relativeFrom="column">
                  <wp:posOffset>4073040</wp:posOffset>
                </wp:positionH>
                <wp:positionV relativeFrom="paragraph">
                  <wp:posOffset>6480</wp:posOffset>
                </wp:positionV>
                <wp:extent cx="340560" cy="101880"/>
                <wp:effectExtent l="0" t="0" r="21390" b="1242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40BBEC" w14:textId="77777777" w:rsidR="00635613" w:rsidRDefault="00635613" w:rsidP="0063561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71438B9B" id="Freeform 5" o:spid="_x0000_s1029" style="position:absolute;margin-left:320.7pt;margin-top:.5pt;width:26.8pt;height:8p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LA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3740BBEC" w14:textId="77777777" w:rsidR="00635613" w:rsidRDefault="00635613" w:rsidP="006356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CEFDD" wp14:editId="2F2AD58A">
                <wp:simplePos x="0" y="0"/>
                <wp:positionH relativeFrom="column">
                  <wp:posOffset>1946880</wp:posOffset>
                </wp:positionH>
                <wp:positionV relativeFrom="paragraph">
                  <wp:posOffset>24840</wp:posOffset>
                </wp:positionV>
                <wp:extent cx="340560" cy="101880"/>
                <wp:effectExtent l="0" t="0" r="21390" b="1242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C3BACA" w14:textId="77777777" w:rsidR="00635613" w:rsidRDefault="00635613" w:rsidP="0063561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61CEFDD" id="Freeform 6" o:spid="_x0000_s1030" style="position:absolute;margin-left:153.3pt;margin-top:1.95pt;width:26.8pt;height:8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wU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55C3BACA" w14:textId="77777777" w:rsidR="00635613" w:rsidRDefault="00635613" w:rsidP="00635613"/>
                  </w:txbxContent>
                </v:textbox>
              </v:shape>
            </w:pict>
          </mc:Fallback>
        </mc:AlternateContent>
      </w:r>
    </w:p>
    <w:p w14:paraId="73CE4A3D" w14:textId="59651254" w:rsidR="00635613" w:rsidRDefault="00635613">
      <w:pPr>
        <w:pStyle w:val="Heading2"/>
      </w:pPr>
    </w:p>
    <w:p w14:paraId="4C02FC79" w14:textId="77777777" w:rsidR="00635613" w:rsidRDefault="00635613" w:rsidP="00635613">
      <w:pPr>
        <w:pStyle w:val="Textbody"/>
      </w:pPr>
      <w:r>
        <w:tab/>
        <w:t>________________________________________________________________________________</w:t>
      </w:r>
    </w:p>
    <w:p w14:paraId="299C809B" w14:textId="77777777" w:rsidR="00635613" w:rsidRDefault="00635613" w:rsidP="00635613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94EEA53" wp14:editId="038027CE">
                <wp:simplePos x="0" y="0"/>
                <wp:positionH relativeFrom="column">
                  <wp:posOffset>4413240</wp:posOffset>
                </wp:positionH>
                <wp:positionV relativeFrom="paragraph">
                  <wp:posOffset>15840</wp:posOffset>
                </wp:positionV>
                <wp:extent cx="1888200" cy="578160"/>
                <wp:effectExtent l="0" t="0" r="16800" b="12390"/>
                <wp:wrapNone/>
                <wp:docPr id="7" name="Free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1997BB" w14:textId="77777777" w:rsidR="00635613" w:rsidRDefault="00635613" w:rsidP="00635613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194EEA53" id="Freeform 7" o:spid="_x0000_s1031" style="position:absolute;margin-left:347.5pt;margin-top:1.25pt;width:148.7pt;height:45.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7C1997BB" w14:textId="77777777" w:rsidR="00635613" w:rsidRDefault="00635613" w:rsidP="006356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83BF68" wp14:editId="6752F41C">
                <wp:simplePos x="0" y="0"/>
                <wp:positionH relativeFrom="column">
                  <wp:posOffset>2287439</wp:posOffset>
                </wp:positionH>
                <wp:positionV relativeFrom="paragraph">
                  <wp:posOffset>36360</wp:posOffset>
                </wp:positionV>
                <wp:extent cx="1785960" cy="578160"/>
                <wp:effectExtent l="0" t="0" r="23790" b="12390"/>
                <wp:wrapNone/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6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EE735C" w14:textId="77777777" w:rsidR="00635613" w:rsidRDefault="00635613" w:rsidP="00635613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6683BF68" id="Freeform 8" o:spid="_x0000_s1032" style="position:absolute;margin-left:180.1pt;margin-top:2.85pt;width:140.65pt;height:45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78596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" adj="-11796480,,5400" path="m,289080wa,,1785960,578160,,289080,892980,,,,1785960,578160,892980,,1785960,289080,,,1785960,578160,1785960,289080,892980,578160,,,1785960,578160,892980,578160,,289080xe" filled="f" strokeweight="1pt">
                <v:stroke joinstyle="miter"/>
                <v:formulas/>
                <v:path arrowok="t" o:connecttype="custom" o:connectlocs="892980,0;0,289080;892980,578160;1785960,289080" o:connectangles="270,180,90,0" textboxrect="261548,84670,1524412,493490"/>
                <v:textbox inset="0,0,0,0">
                  <w:txbxContent>
                    <w:p w14:paraId="0CEE735C" w14:textId="77777777" w:rsidR="00635613" w:rsidRDefault="00635613" w:rsidP="006356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46BD59F" wp14:editId="67EF33D7">
                <wp:simplePos x="0" y="0"/>
                <wp:positionH relativeFrom="column">
                  <wp:posOffset>59040</wp:posOffset>
                </wp:positionH>
                <wp:positionV relativeFrom="paragraph">
                  <wp:posOffset>60840</wp:posOffset>
                </wp:positionV>
                <wp:extent cx="1888200" cy="578160"/>
                <wp:effectExtent l="0" t="0" r="16800" b="12390"/>
                <wp:wrapNone/>
                <wp:docPr id="9" name="Free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6993CF" w14:textId="77777777" w:rsidR="00635613" w:rsidRDefault="00635613" w:rsidP="00635613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746BD59F" id="Freeform 9" o:spid="_x0000_s1033" style="position:absolute;margin-left:4.65pt;margin-top:4.8pt;width:148.7pt;height:45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626993CF" w14:textId="77777777" w:rsidR="00635613" w:rsidRDefault="00635613" w:rsidP="00635613"/>
                  </w:txbxContent>
                </v:textbox>
              </v:shape>
            </w:pict>
          </mc:Fallback>
        </mc:AlternateContent>
      </w:r>
    </w:p>
    <w:p w14:paraId="73FE7B32" w14:textId="77777777" w:rsidR="00635613" w:rsidRDefault="00635613" w:rsidP="00635613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EA49B57" wp14:editId="6BE84972">
                <wp:simplePos x="0" y="0"/>
                <wp:positionH relativeFrom="column">
                  <wp:posOffset>4073040</wp:posOffset>
                </wp:positionH>
                <wp:positionV relativeFrom="paragraph">
                  <wp:posOffset>6480</wp:posOffset>
                </wp:positionV>
                <wp:extent cx="340560" cy="101880"/>
                <wp:effectExtent l="0" t="0" r="21390" b="12420"/>
                <wp:wrapNone/>
                <wp:docPr id="10" name="Freefor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66528E" w14:textId="77777777" w:rsidR="00635613" w:rsidRDefault="00635613" w:rsidP="0063561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EA49B57" id="Freeform 10" o:spid="_x0000_s1034" style="position:absolute;margin-left:320.7pt;margin-top:.5pt;width:26.8pt;height:8pt;flip:y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P9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6466528E" w14:textId="77777777" w:rsidR="00635613" w:rsidRDefault="00635613" w:rsidP="0063561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9568962" wp14:editId="17E14EE5">
                <wp:simplePos x="0" y="0"/>
                <wp:positionH relativeFrom="column">
                  <wp:posOffset>1946880</wp:posOffset>
                </wp:positionH>
                <wp:positionV relativeFrom="paragraph">
                  <wp:posOffset>24840</wp:posOffset>
                </wp:positionV>
                <wp:extent cx="340560" cy="101880"/>
                <wp:effectExtent l="0" t="0" r="21390" b="12420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900CFF5" w14:textId="77777777" w:rsidR="00635613" w:rsidRDefault="00635613" w:rsidP="00635613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49568962" id="Freeform 11" o:spid="_x0000_s1035" style="position:absolute;margin-left:153.3pt;margin-top:1.95pt;width:26.8pt;height:8pt;flip:y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pdiw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1900CFF5" w14:textId="77777777" w:rsidR="00635613" w:rsidRDefault="00635613" w:rsidP="00635613"/>
                  </w:txbxContent>
                </v:textbox>
              </v:shape>
            </w:pict>
          </mc:Fallback>
        </mc:AlternateContent>
      </w:r>
    </w:p>
    <w:p w14:paraId="04C9128C" w14:textId="77777777" w:rsidR="00635613" w:rsidRPr="00635613" w:rsidRDefault="00635613">
      <w:pPr>
        <w:pStyle w:val="Heading2"/>
        <w:rPr>
          <w:b w:val="0"/>
          <w:i w:val="0"/>
          <w:sz w:val="24"/>
        </w:rPr>
      </w:pPr>
    </w:p>
    <w:p w14:paraId="30D92F32" w14:textId="77777777" w:rsidR="005A09A9" w:rsidRDefault="00D12D25">
      <w:pPr>
        <w:pStyle w:val="Heading2"/>
      </w:pPr>
      <w:r>
        <w:t>Bible Study: Genesis 17:9-14</w:t>
      </w:r>
    </w:p>
    <w:p w14:paraId="16F45CB2" w14:textId="77777777" w:rsidR="005A09A9" w:rsidRDefault="00D12D25">
      <w:pPr>
        <w:pStyle w:val="Textbody"/>
      </w:pPr>
      <w:r>
        <w:t>1. Who were to be circumcised? ____________________________</w:t>
      </w:r>
      <w:r w:rsidR="002832FA">
        <w:t>______________</w:t>
      </w:r>
      <w:r>
        <w:t>______________</w:t>
      </w:r>
    </w:p>
    <w:p w14:paraId="62F24C8A" w14:textId="227BC808" w:rsidR="005A09A9" w:rsidRDefault="00D12D25">
      <w:pPr>
        <w:pStyle w:val="Textbody"/>
      </w:pPr>
      <w:r>
        <w:t>2. What would circumcision be?  ________________________________</w:t>
      </w:r>
      <w:r w:rsidR="002832FA">
        <w:t>_______________</w:t>
      </w:r>
      <w:r>
        <w:t>_________</w:t>
      </w:r>
    </w:p>
    <w:p w14:paraId="3B8C6209" w14:textId="3DC2DF42" w:rsidR="005A09A9" w:rsidRDefault="00D12D25">
      <w:pPr>
        <w:pStyle w:val="Textbody"/>
      </w:pPr>
      <w:r>
        <w:t>3. When was a person to be circumcised? __________</w:t>
      </w:r>
      <w:r w:rsidR="002832FA">
        <w:t>_______________</w:t>
      </w:r>
      <w:r>
        <w:t>________________________</w:t>
      </w:r>
    </w:p>
    <w:p w14:paraId="0FABEDD8" w14:textId="77777777" w:rsidR="005A09A9" w:rsidRDefault="00D12D25">
      <w:pPr>
        <w:pStyle w:val="Textbody"/>
      </w:pPr>
      <w:r>
        <w:t>4. Who all were to be circumcised? _</w:t>
      </w:r>
      <w:r w:rsidR="002832FA">
        <w:t>______________</w:t>
      </w:r>
      <w:r>
        <w:t>_______________________________________</w:t>
      </w:r>
    </w:p>
    <w:p w14:paraId="51D03F2D" w14:textId="694E0D47" w:rsidR="002832FA" w:rsidRDefault="002832FA" w:rsidP="002832FA">
      <w:pPr>
        <w:pStyle w:val="Textbody"/>
      </w:pPr>
      <w:r>
        <w:tab/>
        <w:t>________________________________________________________________________________</w:t>
      </w:r>
    </w:p>
    <w:p w14:paraId="3D1474AB" w14:textId="77777777" w:rsidR="002832FA" w:rsidRDefault="002832FA" w:rsidP="002832FA">
      <w:pPr>
        <w:pStyle w:val="Textbody"/>
      </w:pPr>
      <w:r>
        <w:tab/>
        <w:t>________________________________________________________________________________</w:t>
      </w:r>
    </w:p>
    <w:p w14:paraId="54CC9D5C" w14:textId="77777777" w:rsidR="005A09A9" w:rsidRDefault="00D12D25">
      <w:pPr>
        <w:pStyle w:val="Textbody"/>
      </w:pPr>
      <w:r>
        <w:t>5. What conclusion may we draw from this regarding children and God's covenant in the Old</w:t>
      </w:r>
    </w:p>
    <w:p w14:paraId="48BDB913" w14:textId="30502B18" w:rsidR="005A09A9" w:rsidRDefault="00D12D25">
      <w:pPr>
        <w:pStyle w:val="Textbody"/>
      </w:pPr>
      <w:r>
        <w:tab/>
        <w:t xml:space="preserve"> Testament? ______________________________________________________________________</w:t>
      </w:r>
    </w:p>
    <w:p w14:paraId="3171E1E6" w14:textId="77777777" w:rsidR="004C1CA3" w:rsidRDefault="004C1CA3" w:rsidP="004C1CA3">
      <w:pPr>
        <w:pStyle w:val="Textbody"/>
      </w:pPr>
      <w:r>
        <w:tab/>
        <w:t>________________________________________________________________________________</w:t>
      </w:r>
    </w:p>
    <w:p w14:paraId="43A88395" w14:textId="77777777" w:rsidR="005A09A9" w:rsidRDefault="00D12D25">
      <w:pPr>
        <w:pStyle w:val="Heading2"/>
      </w:pPr>
      <w:r>
        <w:t>Baptism and circumcision</w:t>
      </w:r>
    </w:p>
    <w:p w14:paraId="32CCC292" w14:textId="77777777" w:rsidR="002832FA" w:rsidRDefault="00D12D25" w:rsidP="004C1CA3">
      <w:pPr>
        <w:pStyle w:val="Textbody"/>
      </w:pPr>
      <w:bookmarkStart w:id="0" w:name="_Hlk524943441"/>
      <w:r>
        <w:t>Old Testament: ________________</w:t>
      </w:r>
      <w:r w:rsidR="004C1CA3">
        <w:t>_________</w:t>
      </w:r>
      <w:r>
        <w:t>_</w:t>
      </w:r>
      <w:r w:rsidR="004C1CA3">
        <w:t xml:space="preserve"> is the sign and seal of belonging to God</w:t>
      </w:r>
    </w:p>
    <w:p w14:paraId="745133E7" w14:textId="42337AD1" w:rsidR="002832FA" w:rsidRDefault="00D12D25" w:rsidP="004C1CA3">
      <w:pPr>
        <w:pStyle w:val="Textbody"/>
      </w:pPr>
      <w:r>
        <w:t xml:space="preserve">New Testament: </w:t>
      </w:r>
      <w:r w:rsidR="004C1CA3">
        <w:t>__________________________ is the sign and seal of belonging to God</w:t>
      </w:r>
    </w:p>
    <w:p w14:paraId="6A410F17" w14:textId="7A6613A1" w:rsidR="005A09A9" w:rsidRDefault="00D12D25">
      <w:pPr>
        <w:pStyle w:val="Textbody"/>
      </w:pPr>
      <w:r>
        <w:t>New Testament: ___________________________</w:t>
      </w:r>
      <w:r w:rsidR="004C1CA3">
        <w:t xml:space="preserve">is </w:t>
      </w:r>
      <w:r>
        <w:t>________________________________________</w:t>
      </w:r>
    </w:p>
    <w:p w14:paraId="5CECCE07" w14:textId="0D16AD1D" w:rsidR="005A09A9" w:rsidRDefault="00D12D25">
      <w:pPr>
        <w:pStyle w:val="Textbody"/>
      </w:pPr>
      <w:r>
        <w:t>Therefore: __________________________________________________________________________</w:t>
      </w:r>
    </w:p>
    <w:p w14:paraId="03A8D93C" w14:textId="70169538" w:rsidR="005A09A9" w:rsidRDefault="00D12D25">
      <w:pPr>
        <w:pStyle w:val="Textbody"/>
      </w:pPr>
      <w:r>
        <w:t>Old Testament: ______________________________________________________________________</w:t>
      </w:r>
    </w:p>
    <w:p w14:paraId="7FA27B7B" w14:textId="29B28EF9" w:rsidR="005A09A9" w:rsidRDefault="00D12D25">
      <w:pPr>
        <w:pStyle w:val="Textbody"/>
      </w:pPr>
      <w:r>
        <w:t>Therefore: __________________________________________________________________________</w:t>
      </w:r>
    </w:p>
    <w:p w14:paraId="17680FBA" w14:textId="77777777" w:rsidR="002832FA" w:rsidRDefault="002832FA" w:rsidP="002832FA">
      <w:pPr>
        <w:pStyle w:val="Textbody"/>
      </w:pPr>
      <w:r>
        <w:tab/>
        <w:t>________________________________________________________________________________</w:t>
      </w:r>
    </w:p>
    <w:bookmarkEnd w:id="0"/>
    <w:p w14:paraId="52D44896" w14:textId="77FBB63F" w:rsidR="001F4474" w:rsidRDefault="001F4474">
      <w:pPr>
        <w:rPr>
          <w:rFonts w:eastAsia="MS Mincho"/>
          <w:b/>
          <w:bCs/>
          <w:i/>
          <w:iCs/>
          <w:sz w:val="28"/>
          <w:szCs w:val="28"/>
        </w:rPr>
      </w:pPr>
      <w:r w:rsidRPr="001F4474">
        <w:rPr>
          <w:noProof/>
        </w:rPr>
        <w:drawing>
          <wp:anchor distT="0" distB="0" distL="114300" distR="114300" simplePos="0" relativeHeight="251660288" behindDoc="0" locked="0" layoutInCell="1" allowOverlap="1" wp14:anchorId="39E15607" wp14:editId="532E9D6E">
            <wp:simplePos x="0" y="0"/>
            <wp:positionH relativeFrom="column">
              <wp:posOffset>2603500</wp:posOffset>
            </wp:positionH>
            <wp:positionV relativeFrom="paragraph">
              <wp:posOffset>252730</wp:posOffset>
            </wp:positionV>
            <wp:extent cx="1114425" cy="1181100"/>
            <wp:effectExtent l="0" t="0" r="9525" b="0"/>
            <wp:wrapSquare wrapText="bothSides"/>
            <wp:docPr id="126980" name="Picture 4" descr="C:\Documents and Settings\Karlo Janssen\Mijn documenten\Downloads\Dit Koningskind\dope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0" name="Picture 4" descr="C:\Documents and Settings\Karlo Janssen\Mijn documenten\Downloads\Dit Koningskind\dopen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60B2D82" w14:textId="4F10CEA4" w:rsidR="004C1CA3" w:rsidRDefault="006311D3" w:rsidP="006311D3">
      <w:pPr>
        <w:pStyle w:val="Heading2"/>
      </w:pPr>
      <w:r>
        <w:lastRenderedPageBreak/>
        <w:t>B</w:t>
      </w:r>
      <w:r w:rsidR="004C1CA3">
        <w:t>aptized as a Child</w:t>
      </w:r>
    </w:p>
    <w:p w14:paraId="55DDC67E" w14:textId="77777777" w:rsidR="004C1CA3" w:rsidRDefault="004C1CA3" w:rsidP="004C1CA3">
      <w:pPr>
        <w:pStyle w:val="Textbody"/>
      </w:pPr>
      <w:r>
        <w:t>What’s so great about being baptized as a child?</w:t>
      </w:r>
    </w:p>
    <w:p w14:paraId="3814A9B0" w14:textId="77777777" w:rsidR="007D0CC8" w:rsidRPr="004C1CA3" w:rsidRDefault="007D0CC8" w:rsidP="007D0CC8">
      <w:pPr>
        <w:pStyle w:val="Textbody"/>
      </w:pPr>
      <w:r>
        <w:t>- Also a child ______________________________________________________________________</w:t>
      </w:r>
    </w:p>
    <w:p w14:paraId="0BBE9D95" w14:textId="77777777" w:rsidR="007D0CC8" w:rsidRPr="004C1CA3" w:rsidRDefault="007D0CC8" w:rsidP="007D0CC8">
      <w:pPr>
        <w:pStyle w:val="Textbody"/>
      </w:pPr>
      <w:r>
        <w:t>- Also a child ______________________________________________________________________</w:t>
      </w:r>
    </w:p>
    <w:p w14:paraId="2AB00C09" w14:textId="77777777" w:rsidR="004C1CA3" w:rsidRPr="004C1CA3" w:rsidRDefault="007D0CC8" w:rsidP="004C1CA3">
      <w:pPr>
        <w:pStyle w:val="Textbody"/>
      </w:pPr>
      <w:r>
        <w:t>- Also a child ______________________________________________________________________</w:t>
      </w:r>
    </w:p>
    <w:p w14:paraId="52721A6E" w14:textId="77777777" w:rsidR="00DD6909" w:rsidRDefault="00DD6909" w:rsidP="00DD6909">
      <w:pPr>
        <w:pStyle w:val="Heading2"/>
      </w:pPr>
      <w:r>
        <w:t>Children dying in infancy</w:t>
      </w:r>
    </w:p>
    <w:p w14:paraId="6CC466D1" w14:textId="77777777" w:rsidR="006767E4" w:rsidRDefault="006767E4" w:rsidP="006767E4">
      <w:pPr>
        <w:pStyle w:val="Textbody"/>
      </w:pPr>
      <w:r>
        <w:t>What if a baptized person dies before believing and doing profession? Are they saved or not?</w:t>
      </w:r>
    </w:p>
    <w:p w14:paraId="45A95856" w14:textId="77777777" w:rsidR="006767E4" w:rsidRDefault="006767E4" w:rsidP="006767E4">
      <w:pPr>
        <w:pStyle w:val="Textbody"/>
        <w:ind w:firstLine="340"/>
      </w:pPr>
      <w:r>
        <w:t>- a matter of _____________________________________________________________________</w:t>
      </w:r>
    </w:p>
    <w:p w14:paraId="0CAEB130" w14:textId="77777777" w:rsidR="006767E4" w:rsidRDefault="006767E4" w:rsidP="006767E4">
      <w:pPr>
        <w:pStyle w:val="Textbody"/>
      </w:pPr>
      <w:r>
        <w:tab/>
        <w:t>- depends on _____________________________________________________________________</w:t>
      </w:r>
    </w:p>
    <w:p w14:paraId="24D03F07" w14:textId="77777777" w:rsidR="006767E4" w:rsidRDefault="006767E4" w:rsidP="006767E4">
      <w:pPr>
        <w:pStyle w:val="Textbody"/>
      </w:pPr>
      <w:r>
        <w:tab/>
        <w:t>- depends on _____________________________________________________________________</w:t>
      </w:r>
    </w:p>
    <w:p w14:paraId="3ECA83DF" w14:textId="77777777" w:rsidR="005A09A9" w:rsidRDefault="00D12D25">
      <w:pPr>
        <w:pStyle w:val="Heading2"/>
      </w:pPr>
      <w:r>
        <w:t>Baptized unbelievers</w:t>
      </w:r>
    </w:p>
    <w:p w14:paraId="7A31CA3D" w14:textId="77777777" w:rsidR="005A09A9" w:rsidRDefault="00D12D25">
      <w:pPr>
        <w:pStyle w:val="Textbody"/>
      </w:pPr>
      <w:r>
        <w:t>Does it make a difference to God whether an unbeliever is baptized or not?</w:t>
      </w:r>
    </w:p>
    <w:p w14:paraId="63288A42" w14:textId="77777777" w:rsidR="005A09A9" w:rsidRDefault="00D12D25">
      <w:pPr>
        <w:pStyle w:val="Textbody"/>
      </w:pPr>
      <w:bookmarkStart w:id="1" w:name="_Hlk524944031"/>
      <w:r>
        <w:tab/>
        <w:t>_______</w:t>
      </w:r>
      <w:r w:rsidR="007D0CC8">
        <w:t xml:space="preserve">. A baptized unbeliever </w:t>
      </w:r>
      <w:r>
        <w:t>______________________________________________________</w:t>
      </w:r>
    </w:p>
    <w:bookmarkEnd w:id="1"/>
    <w:p w14:paraId="254CE8CF" w14:textId="77777777" w:rsidR="005A09A9" w:rsidRDefault="00D12D25">
      <w:pPr>
        <w:pStyle w:val="Textbody"/>
      </w:pPr>
      <w:r>
        <w:tab/>
        <w:t>________________________________________________________________________________</w:t>
      </w:r>
    </w:p>
    <w:p w14:paraId="128C1715" w14:textId="77777777" w:rsidR="005A09A9" w:rsidRDefault="00D12D25">
      <w:pPr>
        <w:pStyle w:val="Textbody"/>
      </w:pPr>
      <w:r>
        <w:tab/>
        <w:t>________________________________________________________________________________</w:t>
      </w:r>
    </w:p>
    <w:p w14:paraId="235E37DA" w14:textId="77777777" w:rsidR="005A09A9" w:rsidRDefault="00D12D25">
      <w:pPr>
        <w:pStyle w:val="Textbody"/>
      </w:pPr>
      <w:r>
        <w:tab/>
        <w:t>________________________________________________________________________________</w:t>
      </w:r>
    </w:p>
    <w:p w14:paraId="4DC2A68C" w14:textId="77777777" w:rsidR="005A09A9" w:rsidRDefault="007D0CC8">
      <w:pPr>
        <w:pStyle w:val="Heading2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99C55F3" wp14:editId="3D9A0BF1">
            <wp:simplePos x="0" y="0"/>
            <wp:positionH relativeFrom="column">
              <wp:posOffset>499110</wp:posOffset>
            </wp:positionH>
            <wp:positionV relativeFrom="paragraph">
              <wp:posOffset>106680</wp:posOffset>
            </wp:positionV>
            <wp:extent cx="5743575" cy="4128135"/>
            <wp:effectExtent l="0" t="0" r="9525" b="5715"/>
            <wp:wrapSquare wrapText="bothSides"/>
            <wp:docPr id="4" name="graphic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128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09A9">
      <w:headerReference w:type="default" r:id="rId8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E4EA0" w14:textId="77777777" w:rsidR="00A9705B" w:rsidRDefault="00A9705B">
      <w:r>
        <w:separator/>
      </w:r>
    </w:p>
  </w:endnote>
  <w:endnote w:type="continuationSeparator" w:id="0">
    <w:p w14:paraId="0973E9FF" w14:textId="77777777" w:rsidR="00A9705B" w:rsidRDefault="00A97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E49D8" w14:textId="77777777" w:rsidR="00A9705B" w:rsidRDefault="00A9705B">
      <w:r>
        <w:rPr>
          <w:color w:val="000000"/>
        </w:rPr>
        <w:separator/>
      </w:r>
    </w:p>
  </w:footnote>
  <w:footnote w:type="continuationSeparator" w:id="0">
    <w:p w14:paraId="6274E05F" w14:textId="77777777" w:rsidR="00A9705B" w:rsidRDefault="00A97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9E496" w14:textId="282C910E" w:rsidR="004849E2" w:rsidRDefault="00D12D25">
    <w:pPr>
      <w:pStyle w:val="Header"/>
      <w:rPr>
        <w:sz w:val="14"/>
        <w:szCs w:val="14"/>
      </w:rPr>
    </w:pPr>
    <w:r>
      <w:rPr>
        <w:sz w:val="14"/>
        <w:szCs w:val="14"/>
      </w:rPr>
      <w:t>2</w:t>
    </w:r>
    <w:r w:rsidR="005F464F">
      <w:rPr>
        <w:sz w:val="14"/>
        <w:szCs w:val="14"/>
      </w:rPr>
      <w:t>.3B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A9"/>
    <w:rsid w:val="001F4474"/>
    <w:rsid w:val="00212062"/>
    <w:rsid w:val="002832FA"/>
    <w:rsid w:val="004C1CA3"/>
    <w:rsid w:val="004F0EF1"/>
    <w:rsid w:val="005A09A9"/>
    <w:rsid w:val="005F464F"/>
    <w:rsid w:val="006311D3"/>
    <w:rsid w:val="00635613"/>
    <w:rsid w:val="006767E4"/>
    <w:rsid w:val="006D5A57"/>
    <w:rsid w:val="00795B17"/>
    <w:rsid w:val="007D0CC8"/>
    <w:rsid w:val="00845F44"/>
    <w:rsid w:val="00923CA0"/>
    <w:rsid w:val="00925B77"/>
    <w:rsid w:val="00A9705B"/>
    <w:rsid w:val="00A970A2"/>
    <w:rsid w:val="00D12D25"/>
    <w:rsid w:val="00DD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AB9B2"/>
  <w15:docId w15:val="{DEDB5C61-E055-4496-A41B-E28C53ED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link w:val="Heading2Char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Illustration">
    <w:name w:val="Illustration"/>
    <w:basedOn w:val="Caption"/>
  </w:style>
  <w:style w:type="paragraph" w:customStyle="1" w:styleId="Framecontents">
    <w:name w:val="Frame contents"/>
    <w:basedOn w:val="Textbody"/>
  </w:style>
  <w:style w:type="paragraph" w:styleId="BalloonText">
    <w:name w:val="Balloon Text"/>
    <w:basedOn w:val="Normal"/>
    <w:link w:val="BalloonTextChar"/>
    <w:uiPriority w:val="99"/>
    <w:semiHidden/>
    <w:unhideWhenUsed/>
    <w:rsid w:val="002832F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2FA"/>
    <w:rPr>
      <w:rFonts w:ascii="Tahoma" w:hAnsi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635613"/>
    <w:rPr>
      <w:rFonts w:eastAsia="MS Mincho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5F46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4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2020-09-22T16:27:00Z</cp:lastPrinted>
  <dcterms:created xsi:type="dcterms:W3CDTF">2022-09-27T14:11:00Z</dcterms:created>
  <dcterms:modified xsi:type="dcterms:W3CDTF">2022-09-27T14:11:00Z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