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6EE9" w14:textId="77777777" w:rsidR="00381501" w:rsidRDefault="008846CC">
      <w:pPr>
        <w:pStyle w:val="Heading1"/>
        <w:jc w:val="center"/>
      </w:pPr>
      <w:r>
        <w:t>Lesson 04 – Review 03</w:t>
      </w:r>
    </w:p>
    <w:p w14:paraId="2939B611" w14:textId="77777777" w:rsidR="00381501" w:rsidRPr="008846CC" w:rsidRDefault="00BF227E">
      <w:pPr>
        <w:pStyle w:val="Heading2"/>
        <w:rPr>
          <w:i w:val="0"/>
        </w:rPr>
      </w:pPr>
      <w:r w:rsidRPr="008846CC">
        <w:rPr>
          <w:i w:val="0"/>
        </w:rPr>
        <w:t>Memory Work</w:t>
      </w:r>
    </w:p>
    <w:p w14:paraId="260A605A" w14:textId="77777777" w:rsidR="00381501" w:rsidRDefault="00BF227E">
      <w:pPr>
        <w:pStyle w:val="Heading3"/>
      </w:pPr>
      <w:r>
        <w:t>Should infants, too, be baptized?</w:t>
      </w:r>
    </w:p>
    <w:p w14:paraId="771F1CAE" w14:textId="77777777" w:rsidR="00381501" w:rsidRPr="008846CC" w:rsidRDefault="00BF227E">
      <w:pPr>
        <w:pStyle w:val="Textbody"/>
        <w:rPr>
          <w:lang w:val="en-CA"/>
        </w:rPr>
      </w:pPr>
      <w:r w:rsidRPr="008846CC">
        <w:rPr>
          <w:lang w:val="en-CA"/>
        </w:rPr>
        <w:t>_____________</w:t>
      </w:r>
    </w:p>
    <w:p w14:paraId="7F9C440E" w14:textId="77777777" w:rsidR="00381501" w:rsidRPr="008846CC" w:rsidRDefault="00BF227E">
      <w:pPr>
        <w:pStyle w:val="Textbody"/>
        <w:rPr>
          <w:lang w:val="en-CA"/>
        </w:rPr>
      </w:pPr>
      <w:r w:rsidRPr="008846CC">
        <w:rPr>
          <w:lang w:val="en-CA"/>
        </w:rPr>
        <w:tab/>
        <w:t xml:space="preserve">______________ </w:t>
      </w:r>
      <w:r w:rsidRPr="00F825B7">
        <w:rPr>
          <w:i/>
          <w:lang w:val="en-CA"/>
        </w:rPr>
        <w:t>as well as _________________________________________________________</w:t>
      </w:r>
    </w:p>
    <w:p w14:paraId="023B3E9B" w14:textId="77777777" w:rsidR="00DD3181" w:rsidRPr="008846CC" w:rsidRDefault="00DD3181" w:rsidP="00DD3181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p w14:paraId="5651DDE8" w14:textId="35DD80E6" w:rsidR="00381501" w:rsidRPr="008846CC" w:rsidRDefault="00BF227E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Therefore, _______________________</w:t>
      </w:r>
    </w:p>
    <w:p w14:paraId="1DBAFD74" w14:textId="77777777" w:rsidR="00381501" w:rsidRPr="008846CC" w:rsidRDefault="00BF227E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they ____________________________________________________________________________</w:t>
      </w:r>
    </w:p>
    <w:p w14:paraId="134E2AA2" w14:textId="77777777" w:rsidR="00381501" w:rsidRPr="008846CC" w:rsidRDefault="00BF227E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This ____________________________________________________________________________</w:t>
      </w:r>
    </w:p>
    <w:p w14:paraId="38C653A1" w14:textId="5BD1FB1E" w:rsidR="00381501" w:rsidRPr="008846CC" w:rsidRDefault="00BF227E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</w:r>
      <w:r w:rsidR="00DD3181">
        <w:rPr>
          <w:i/>
          <w:iCs/>
          <w:lang w:val="en-CA"/>
        </w:rPr>
        <w:t>In place of which  ___</w:t>
      </w:r>
      <w:r w:rsidRPr="008846CC">
        <w:rPr>
          <w:i/>
          <w:iCs/>
          <w:lang w:val="en-CA"/>
        </w:rPr>
        <w:t>______________________________________________________________</w:t>
      </w:r>
    </w:p>
    <w:p w14:paraId="2B832BF8" w14:textId="77777777" w:rsidR="00381501" w:rsidRPr="008846CC" w:rsidRDefault="00BF227E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p w14:paraId="623A92D2" w14:textId="77777777" w:rsidR="00381501" w:rsidRDefault="00BF227E">
      <w:pPr>
        <w:pStyle w:val="Heading2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479070E" wp14:editId="72108F15">
            <wp:simplePos x="0" y="0"/>
            <wp:positionH relativeFrom="column">
              <wp:posOffset>2720519</wp:posOffset>
            </wp:positionH>
            <wp:positionV relativeFrom="paragraph">
              <wp:posOffset>30960</wp:posOffset>
            </wp:positionV>
            <wp:extent cx="3853800" cy="2907000"/>
            <wp:effectExtent l="0" t="0" r="0" b="7650"/>
            <wp:wrapSquare wrapText="bothSides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3800" cy="290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F784C" w14:textId="77777777" w:rsidR="00381501" w:rsidRPr="00B47F86" w:rsidRDefault="008846CC">
      <w:pPr>
        <w:pStyle w:val="Heading2"/>
        <w:rPr>
          <w:i w:val="0"/>
        </w:rPr>
      </w:pPr>
      <w:r w:rsidRPr="00B47F86">
        <w:rPr>
          <w:i w:val="0"/>
        </w:rPr>
        <w:t>Review Question</w:t>
      </w:r>
      <w:r w:rsidR="00B47F86">
        <w:rPr>
          <w:i w:val="0"/>
        </w:rPr>
        <w:t>s</w:t>
      </w:r>
    </w:p>
    <w:p w14:paraId="5E56FF08" w14:textId="4E764FAE" w:rsidR="00381501" w:rsidRPr="008846CC" w:rsidRDefault="008846CC">
      <w:pPr>
        <w:pStyle w:val="Textbody"/>
        <w:rPr>
          <w:rFonts w:ascii="TimesNewRoman,Italic" w:eastAsia="TimesNewRoman,Italic" w:hAnsi="TimesNewRoman,Italic" w:cs="TimesNewRoman,Italic"/>
          <w:color w:val="000000"/>
          <w:lang w:val="en-CA"/>
        </w:rPr>
      </w:pPr>
      <w:r>
        <w:rPr>
          <w:rFonts w:ascii="TimesNewRoman,Italic" w:eastAsia="TimesNewRoman,Italic" w:hAnsi="TimesNewRoman,Italic" w:cs="TimesNewRoman,Italic"/>
          <w:color w:val="000000"/>
          <w:lang w:val="en-CA"/>
        </w:rPr>
        <w:t>1.</w:t>
      </w:r>
      <w:r w:rsidR="00F361FF">
        <w:rPr>
          <w:rFonts w:ascii="TimesNewRoman,Italic" w:eastAsia="TimesNewRoman,Italic" w:hAnsi="TimesNewRoman,Italic" w:cs="TimesNewRoman,Italic"/>
          <w:color w:val="000000"/>
          <w:lang w:val="en-CA"/>
        </w:rPr>
        <w:t>(3)</w:t>
      </w:r>
      <w:r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</w:t>
      </w:r>
      <w:r w:rsidR="00BF227E" w:rsidRPr="008846CC">
        <w:rPr>
          <w:rFonts w:ascii="TimesNewRoman,Italic" w:eastAsia="TimesNewRoman,Italic" w:hAnsi="TimesNewRoman,Italic" w:cs="TimesNewRoman,Italic"/>
          <w:color w:val="000000"/>
          <w:lang w:val="en-CA"/>
        </w:rPr>
        <w:t>Fill in the</w:t>
      </w:r>
      <w:r w:rsidR="00947A67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empty</w:t>
      </w:r>
      <w:r w:rsidR="00BF227E" w:rsidRPr="008846CC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balloon alongside:</w:t>
      </w:r>
    </w:p>
    <w:p w14:paraId="4A82C6D3" w14:textId="77777777" w:rsidR="00381501" w:rsidRPr="008846CC" w:rsidRDefault="00381501">
      <w:pPr>
        <w:pStyle w:val="Textbody"/>
        <w:rPr>
          <w:rFonts w:ascii="TimesNewRoman,Italic" w:eastAsia="TimesNewRoman,Italic" w:hAnsi="TimesNewRoman,Italic" w:cs="TimesNewRoman,Italic"/>
          <w:color w:val="000000"/>
          <w:sz w:val="20"/>
          <w:szCs w:val="20"/>
          <w:lang w:val="en-CA"/>
        </w:rPr>
      </w:pPr>
    </w:p>
    <w:p w14:paraId="16125C3B" w14:textId="77777777" w:rsidR="00381501" w:rsidRPr="008846CC" w:rsidRDefault="00381501">
      <w:pPr>
        <w:pStyle w:val="Textbody"/>
        <w:rPr>
          <w:rFonts w:ascii="TimesNewRoman,Italic" w:eastAsia="TimesNewRoman,Italic" w:hAnsi="TimesNewRoman,Italic" w:cs="TimesNewRoman,Italic"/>
          <w:color w:val="000000"/>
          <w:sz w:val="20"/>
          <w:szCs w:val="20"/>
          <w:lang w:val="en-CA"/>
        </w:rPr>
      </w:pPr>
    </w:p>
    <w:p w14:paraId="5968F329" w14:textId="77777777" w:rsidR="00381501" w:rsidRPr="008846CC" w:rsidRDefault="00381501">
      <w:pPr>
        <w:pStyle w:val="Textbody"/>
        <w:rPr>
          <w:rFonts w:ascii="TimesNewRoman,Italic" w:eastAsia="TimesNewRoman,Italic" w:hAnsi="TimesNewRoman,Italic" w:cs="TimesNewRoman,Italic"/>
          <w:color w:val="000000"/>
          <w:sz w:val="20"/>
          <w:szCs w:val="20"/>
          <w:lang w:val="en-CA"/>
        </w:rPr>
      </w:pPr>
    </w:p>
    <w:p w14:paraId="0E7B684A" w14:textId="77777777" w:rsidR="00A94424" w:rsidRDefault="008846CC" w:rsidP="00F825B7">
      <w:pPr>
        <w:pStyle w:val="Textbody"/>
        <w:spacing w:before="120"/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</w:pPr>
      <w:r w:rsidRPr="008846CC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>2.</w:t>
      </w:r>
      <w:r w:rsidR="00F361FF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>(3)</w:t>
      </w:r>
      <w:r w:rsidRPr="008846CC"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 xml:space="preserve"> What was </w:t>
      </w:r>
      <w:r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 xml:space="preserve">the sign and seal of God’s covenant in the Old Testament? </w:t>
      </w:r>
    </w:p>
    <w:p w14:paraId="2A4560C9" w14:textId="2C5D3307" w:rsidR="00381501" w:rsidRPr="008846CC" w:rsidRDefault="008846CC" w:rsidP="00F825B7">
      <w:pPr>
        <w:pStyle w:val="Textbody"/>
        <w:spacing w:before="120"/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</w:pPr>
      <w:r>
        <w:rPr>
          <w:rFonts w:ascii="TimesNewRoman,Italic" w:eastAsia="TimesNewRoman,Italic" w:hAnsi="TimesNewRoman,Italic" w:cs="TimesNewRoman,Italic"/>
          <w:color w:val="000000"/>
          <w:szCs w:val="20"/>
          <w:lang w:val="en-CA"/>
        </w:rPr>
        <w:t>_________________________</w:t>
      </w:r>
    </w:p>
    <w:p w14:paraId="429EC048" w14:textId="77777777" w:rsidR="00D637D6" w:rsidRDefault="00D637D6">
      <w:pPr>
        <w:pStyle w:val="Textbody"/>
        <w:rPr>
          <w:rFonts w:ascii="TimesNewRoman,Italic" w:eastAsia="TimesNewRoman,Italic" w:hAnsi="TimesNewRoman,Italic" w:cs="TimesNewRoman,Italic"/>
          <w:color w:val="000000"/>
          <w:lang w:val="en-CA"/>
        </w:rPr>
      </w:pPr>
    </w:p>
    <w:p w14:paraId="5F436C03" w14:textId="77777777" w:rsidR="00381501" w:rsidRDefault="008846CC">
      <w:pPr>
        <w:pStyle w:val="Textbody"/>
        <w:rPr>
          <w:rFonts w:ascii="TimesNewRoman,Italic" w:eastAsia="TimesNewRoman,Italic" w:hAnsi="TimesNewRoman,Italic" w:cs="TimesNewRoman,Italic"/>
          <w:color w:val="000000"/>
          <w:lang w:val="en-CA"/>
        </w:rPr>
      </w:pPr>
      <w:r>
        <w:rPr>
          <w:rFonts w:ascii="TimesNewRoman,Italic" w:eastAsia="TimesNewRoman,Italic" w:hAnsi="TimesNewRoman,Italic" w:cs="TimesNewRoman,Italic"/>
          <w:color w:val="000000"/>
          <w:lang w:val="en-CA"/>
        </w:rPr>
        <w:t>3.</w:t>
      </w:r>
      <w:r w:rsidR="00152F4B">
        <w:rPr>
          <w:rFonts w:ascii="TimesNewRoman,Italic" w:eastAsia="TimesNewRoman,Italic" w:hAnsi="TimesNewRoman,Italic" w:cs="TimesNewRoman,Italic"/>
          <w:color w:val="000000"/>
          <w:lang w:val="en-CA"/>
        </w:rPr>
        <w:t>(2</w:t>
      </w:r>
      <w:r w:rsidR="00F361FF">
        <w:rPr>
          <w:rFonts w:ascii="TimesNewRoman,Italic" w:eastAsia="TimesNewRoman,Italic" w:hAnsi="TimesNewRoman,Italic" w:cs="TimesNewRoman,Italic"/>
          <w:color w:val="000000"/>
          <w:lang w:val="en-CA"/>
        </w:rPr>
        <w:t>)</w:t>
      </w:r>
      <w:r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</w:t>
      </w:r>
      <w:r w:rsidR="009713D9">
        <w:rPr>
          <w:rFonts w:ascii="TimesNewRoman,Italic" w:eastAsia="TimesNewRoman,Italic" w:hAnsi="TimesNewRoman,Italic" w:cs="TimesNewRoman,Italic"/>
          <w:color w:val="000000"/>
          <w:lang w:val="en-CA"/>
        </w:rPr>
        <w:t>Two unbelievers die. One was baptized</w:t>
      </w:r>
      <w:r w:rsidR="00D637D6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 as an infant</w:t>
      </w:r>
      <w:r w:rsidR="009713D9">
        <w:rPr>
          <w:rFonts w:ascii="TimesNewRoman,Italic" w:eastAsia="TimesNewRoman,Italic" w:hAnsi="TimesNewRoman,Italic" w:cs="TimesNewRoman,Italic"/>
          <w:color w:val="000000"/>
          <w:lang w:val="en-CA"/>
        </w:rPr>
        <w:t xml:space="preserve">, the other was </w:t>
      </w:r>
      <w:r w:rsidR="00D637D6">
        <w:rPr>
          <w:rFonts w:ascii="TimesNewRoman,Italic" w:eastAsia="TimesNewRoman,Italic" w:hAnsi="TimesNewRoman,Italic" w:cs="TimesNewRoman,Italic"/>
          <w:color w:val="000000"/>
          <w:lang w:val="en-CA"/>
        </w:rPr>
        <w:t>never baptized</w:t>
      </w:r>
      <w:r w:rsidR="009713D9">
        <w:rPr>
          <w:rFonts w:ascii="TimesNewRoman,Italic" w:eastAsia="TimesNewRoman,Italic" w:hAnsi="TimesNewRoman,Italic" w:cs="TimesNewRoman,Italic"/>
          <w:color w:val="000000"/>
          <w:lang w:val="en-CA"/>
        </w:rPr>
        <w:t>. Does it make a difference to God?</w:t>
      </w:r>
    </w:p>
    <w:p w14:paraId="38939179" w14:textId="77777777" w:rsidR="008846CC" w:rsidRPr="008846CC" w:rsidRDefault="008846CC" w:rsidP="008846CC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</w:t>
      </w:r>
      <w:r w:rsidR="009713D9">
        <w:rPr>
          <w:i/>
          <w:iCs/>
          <w:lang w:val="en-CA"/>
        </w:rPr>
        <w:t xml:space="preserve"> </w:t>
      </w:r>
      <w:r w:rsidR="009713D9" w:rsidRPr="009713D9">
        <w:rPr>
          <w:iCs/>
          <w:lang w:val="en-CA"/>
        </w:rPr>
        <w:t>because</w:t>
      </w:r>
      <w:r w:rsidR="009713D9">
        <w:rPr>
          <w:i/>
          <w:iCs/>
          <w:lang w:val="en-CA"/>
        </w:rPr>
        <w:t xml:space="preserve"> </w:t>
      </w:r>
      <w:r w:rsidRPr="008846CC">
        <w:rPr>
          <w:i/>
          <w:iCs/>
          <w:lang w:val="en-CA"/>
        </w:rPr>
        <w:t>____________________________________________________________________</w:t>
      </w:r>
    </w:p>
    <w:p w14:paraId="10409565" w14:textId="77777777" w:rsidR="00F825B7" w:rsidRPr="008846CC" w:rsidRDefault="00F825B7" w:rsidP="00F825B7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p w14:paraId="18AFED48" w14:textId="77777777" w:rsidR="008846CC" w:rsidRPr="008846CC" w:rsidRDefault="008846CC" w:rsidP="008846CC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p w14:paraId="302E8F5E" w14:textId="715B3057" w:rsidR="00D57AE4" w:rsidRDefault="009713D9" w:rsidP="00D57AE4">
      <w:pPr>
        <w:pStyle w:val="Textbody"/>
        <w:spacing w:before="120"/>
        <w:rPr>
          <w:iCs/>
          <w:lang w:val="en-CA"/>
        </w:rPr>
      </w:pPr>
      <w:r w:rsidRPr="009713D9">
        <w:rPr>
          <w:iCs/>
          <w:lang w:val="en-CA"/>
        </w:rPr>
        <w:t>4.(2</w:t>
      </w:r>
      <w:r>
        <w:rPr>
          <w:iCs/>
          <w:lang w:val="en-CA"/>
        </w:rPr>
        <w:t>)</w:t>
      </w:r>
      <w:r w:rsidR="00F825B7">
        <w:rPr>
          <w:iCs/>
          <w:lang w:val="en-CA"/>
        </w:rPr>
        <w:t xml:space="preserve"> A 1</w:t>
      </w:r>
      <w:r w:rsidR="00F8292B">
        <w:rPr>
          <w:iCs/>
          <w:lang w:val="en-CA"/>
        </w:rPr>
        <w:t>4</w:t>
      </w:r>
      <w:r w:rsidR="00A71B92">
        <w:rPr>
          <w:iCs/>
          <w:lang w:val="en-CA"/>
        </w:rPr>
        <w:t>-</w:t>
      </w:r>
      <w:r w:rsidR="00F825B7">
        <w:rPr>
          <w:iCs/>
          <w:lang w:val="en-CA"/>
        </w:rPr>
        <w:t xml:space="preserve">year old has not made public profession, frequently uses drugs, </w:t>
      </w:r>
      <w:r w:rsidR="00A71B92">
        <w:rPr>
          <w:iCs/>
          <w:lang w:val="en-CA"/>
        </w:rPr>
        <w:t xml:space="preserve">skips church and catechism if he can get away with it, </w:t>
      </w:r>
      <w:r w:rsidR="00F825B7">
        <w:rPr>
          <w:iCs/>
          <w:lang w:val="en-CA"/>
        </w:rPr>
        <w:t xml:space="preserve">and dies. </w:t>
      </w:r>
      <w:r w:rsidR="00F8292B">
        <w:rPr>
          <w:iCs/>
          <w:lang w:val="en-CA"/>
        </w:rPr>
        <w:t xml:space="preserve">Do you think he can count </w:t>
      </w:r>
      <w:r w:rsidR="00315572">
        <w:rPr>
          <w:iCs/>
          <w:lang w:val="en-CA"/>
        </w:rPr>
        <w:t xml:space="preserve">simply </w:t>
      </w:r>
      <w:r w:rsidR="00F8292B">
        <w:rPr>
          <w:iCs/>
          <w:lang w:val="en-CA"/>
        </w:rPr>
        <w:t>on “being baptized” to save him</w:t>
      </w:r>
      <w:r w:rsidR="00F825B7">
        <w:rPr>
          <w:iCs/>
          <w:lang w:val="en-CA"/>
        </w:rPr>
        <w:t xml:space="preserve">? </w:t>
      </w:r>
    </w:p>
    <w:p w14:paraId="053EC312" w14:textId="77777777" w:rsidR="008846CC" w:rsidRPr="008846CC" w:rsidRDefault="008846CC" w:rsidP="00D57AE4">
      <w:pPr>
        <w:pStyle w:val="Textbody"/>
        <w:spacing w:before="120"/>
        <w:ind w:firstLine="340"/>
        <w:rPr>
          <w:i/>
          <w:iCs/>
          <w:lang w:val="en-CA"/>
        </w:rPr>
      </w:pPr>
      <w:r w:rsidRPr="008846CC">
        <w:rPr>
          <w:i/>
          <w:iCs/>
          <w:lang w:val="en-CA"/>
        </w:rPr>
        <w:t>__</w:t>
      </w:r>
      <w:r w:rsidR="00D57AE4">
        <w:rPr>
          <w:i/>
          <w:iCs/>
          <w:lang w:val="en-CA"/>
        </w:rPr>
        <w:t>_________</w:t>
      </w:r>
      <w:r w:rsidRPr="008846CC">
        <w:rPr>
          <w:i/>
          <w:iCs/>
          <w:lang w:val="en-CA"/>
        </w:rPr>
        <w:t>___</w:t>
      </w:r>
      <w:r w:rsidR="00F825B7">
        <w:rPr>
          <w:i/>
          <w:iCs/>
          <w:lang w:val="en-CA"/>
        </w:rPr>
        <w:t xml:space="preserve"> </w:t>
      </w:r>
      <w:r w:rsidR="00F825B7" w:rsidRPr="00F825B7">
        <w:rPr>
          <w:iCs/>
          <w:lang w:val="en-CA"/>
        </w:rPr>
        <w:t>because</w:t>
      </w:r>
      <w:r w:rsidR="00F825B7">
        <w:rPr>
          <w:i/>
          <w:iCs/>
          <w:lang w:val="en-CA"/>
        </w:rPr>
        <w:t xml:space="preserve"> </w:t>
      </w:r>
      <w:r w:rsidRPr="008846CC">
        <w:rPr>
          <w:i/>
          <w:iCs/>
          <w:lang w:val="en-CA"/>
        </w:rPr>
        <w:t>_________________________________________________________</w:t>
      </w:r>
    </w:p>
    <w:p w14:paraId="03CB6137" w14:textId="77777777" w:rsidR="00A94424" w:rsidRPr="008846CC" w:rsidRDefault="00A94424" w:rsidP="00A94424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p w14:paraId="53CE4CAD" w14:textId="77777777" w:rsidR="00F825B7" w:rsidRPr="008846CC" w:rsidRDefault="00F825B7" w:rsidP="00F825B7">
      <w:pPr>
        <w:pStyle w:val="Textbody"/>
        <w:rPr>
          <w:i/>
          <w:iCs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p w14:paraId="0746DC2B" w14:textId="7EBC3F38" w:rsidR="008846CC" w:rsidRPr="008846CC" w:rsidRDefault="008846CC">
      <w:pPr>
        <w:pStyle w:val="Textbody"/>
        <w:rPr>
          <w:rFonts w:ascii="TimesNewRoman,Italic" w:eastAsia="TimesNewRoman,Italic" w:hAnsi="TimesNewRoman,Italic" w:cs="TimesNewRoman,Italic"/>
          <w:color w:val="000000"/>
          <w:lang w:val="en-CA"/>
        </w:rPr>
      </w:pPr>
      <w:r w:rsidRPr="008846CC">
        <w:rPr>
          <w:i/>
          <w:iCs/>
          <w:lang w:val="en-CA"/>
        </w:rPr>
        <w:tab/>
        <w:t>________________________________________________________________________________</w:t>
      </w:r>
    </w:p>
    <w:sectPr w:rsidR="008846CC" w:rsidRPr="008846CC">
      <w:headerReference w:type="default" r:id="rId7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F6E3C" w14:textId="77777777" w:rsidR="00A75A56" w:rsidRDefault="00A75A56">
      <w:r>
        <w:separator/>
      </w:r>
    </w:p>
  </w:endnote>
  <w:endnote w:type="continuationSeparator" w:id="0">
    <w:p w14:paraId="34960CE5" w14:textId="77777777" w:rsidR="00A75A56" w:rsidRDefault="00A7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F2209" w14:textId="77777777" w:rsidR="00A75A56" w:rsidRDefault="00A75A56">
      <w:r>
        <w:rPr>
          <w:color w:val="000000"/>
        </w:rPr>
        <w:separator/>
      </w:r>
    </w:p>
  </w:footnote>
  <w:footnote w:type="continuationSeparator" w:id="0">
    <w:p w14:paraId="1291F355" w14:textId="77777777" w:rsidR="00A75A56" w:rsidRDefault="00A75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F4D39" w14:textId="3E4238BF" w:rsidR="00000000" w:rsidRPr="009713D9" w:rsidRDefault="009713D9" w:rsidP="009713D9">
    <w:pPr>
      <w:pStyle w:val="Header"/>
    </w:pPr>
    <w:r>
      <w:rPr>
        <w:sz w:val="14"/>
        <w:szCs w:val="14"/>
      </w:rPr>
      <w:t>2</w:t>
    </w:r>
    <w:r w:rsidR="00F8292B">
      <w:rPr>
        <w:sz w:val="14"/>
        <w:szCs w:val="14"/>
      </w:rPr>
      <w:t>.4A</w:t>
    </w:r>
    <w:r>
      <w:rPr>
        <w:sz w:val="14"/>
        <w:szCs w:val="14"/>
      </w:rPr>
      <w:t xml:space="preserve">   </w:t>
    </w:r>
    <w:r w:rsidR="003D72F5">
      <w:rPr>
        <w:sz w:val="14"/>
        <w:szCs w:val="14"/>
      </w:rPr>
      <w:tab/>
    </w:r>
    <w:r w:rsidR="003D72F5">
      <w:rPr>
        <w:sz w:val="14"/>
        <w:szCs w:val="14"/>
      </w:rPr>
      <w:tab/>
    </w:r>
    <w:r>
      <w:t xml:space="preserve">Name: ________________________________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01"/>
    <w:rsid w:val="00152F4B"/>
    <w:rsid w:val="001D4851"/>
    <w:rsid w:val="001F2AD7"/>
    <w:rsid w:val="00220D66"/>
    <w:rsid w:val="002E5547"/>
    <w:rsid w:val="00315572"/>
    <w:rsid w:val="00381501"/>
    <w:rsid w:val="003B5BF9"/>
    <w:rsid w:val="003D72F5"/>
    <w:rsid w:val="0040657C"/>
    <w:rsid w:val="004D522F"/>
    <w:rsid w:val="0056321E"/>
    <w:rsid w:val="005D5FFD"/>
    <w:rsid w:val="006500F2"/>
    <w:rsid w:val="00651929"/>
    <w:rsid w:val="00827DD2"/>
    <w:rsid w:val="008846CC"/>
    <w:rsid w:val="009143F7"/>
    <w:rsid w:val="00947A67"/>
    <w:rsid w:val="00964D82"/>
    <w:rsid w:val="009713D9"/>
    <w:rsid w:val="00A111D1"/>
    <w:rsid w:val="00A71B92"/>
    <w:rsid w:val="00A75A56"/>
    <w:rsid w:val="00A94424"/>
    <w:rsid w:val="00B47F86"/>
    <w:rsid w:val="00BF227E"/>
    <w:rsid w:val="00D57AE4"/>
    <w:rsid w:val="00D637D6"/>
    <w:rsid w:val="00DD3181"/>
    <w:rsid w:val="00E44026"/>
    <w:rsid w:val="00EE0902"/>
    <w:rsid w:val="00F361FF"/>
    <w:rsid w:val="00F825B7"/>
    <w:rsid w:val="00F8292B"/>
    <w:rsid w:val="00F9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3122"/>
  <w15:docId w15:val="{620F90A2-D87E-4040-8D7B-2B4397A1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9713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1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5</cp:revision>
  <cp:lastPrinted>2022-10-04T14:08:00Z</cp:lastPrinted>
  <dcterms:created xsi:type="dcterms:W3CDTF">2022-09-27T14:15:00Z</dcterms:created>
  <dcterms:modified xsi:type="dcterms:W3CDTF">2024-09-23T19:42:00Z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