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43A54A" w14:textId="77777777" w:rsidR="00240C48" w:rsidRDefault="000D0663">
      <w:pPr>
        <w:pStyle w:val="Heading1"/>
        <w:jc w:val="center"/>
      </w:pPr>
      <w:r>
        <w:t xml:space="preserve">Lesson </w:t>
      </w:r>
      <w:r w:rsidR="0035588A">
        <w:t>0</w:t>
      </w:r>
      <w:r>
        <w:t>4: Lord's Supper</w:t>
      </w:r>
    </w:p>
    <w:p w14:paraId="7028E8FD" w14:textId="77777777" w:rsidR="00240C48" w:rsidRDefault="000D0663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11C1059F" wp14:editId="350160EE">
                <wp:simplePos x="0" y="0"/>
                <wp:positionH relativeFrom="column">
                  <wp:posOffset>4413240</wp:posOffset>
                </wp:positionH>
                <wp:positionV relativeFrom="paragraph">
                  <wp:posOffset>173520</wp:posOffset>
                </wp:positionV>
                <wp:extent cx="1888200" cy="857519"/>
                <wp:effectExtent l="0" t="0" r="16800" b="18781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857519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02D541D" w14:textId="77777777" w:rsidR="00240C48" w:rsidRDefault="00240C48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11C1059F" id="Freeform 1" o:spid="_x0000_s1026" style="position:absolute;margin-left:347.5pt;margin-top:13.65pt;width:148.7pt;height:67.5pt;z-index: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857519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" adj="-11796480,,5400" path="m,428760wa,,1888200,857520,,428760,944100,,,,1888200,857520,944100,,1888200,428760,,,1888200,857520,1888200,428760,944100,857520,,,1888200,857520,944100,857520,,428760xe" filled="f" strokeweight="1pt">
                <v:stroke joinstyle="miter"/>
                <v:formulas/>
                <v:path arrowok="t" o:connecttype="custom" o:connectlocs="944100,0;0,428760;944100,857519;1888200,428760" o:connectangles="270,180,90,0" textboxrect="276520,125581,1611680,731938"/>
                <v:textbox inset="0,0,0,0">
                  <w:txbxContent>
                    <w:p w14:paraId="502D541D" w14:textId="77777777" w:rsidR="00240C48" w:rsidRDefault="00240C48"/>
                  </w:txbxContent>
                </v:textbox>
              </v:shape>
            </w:pict>
          </mc:Fallback>
        </mc:AlternateContent>
      </w:r>
      <w:r>
        <w:t>Lord's Supper</w:t>
      </w:r>
    </w:p>
    <w:p w14:paraId="6C7F1B55" w14:textId="77777777" w:rsidR="00240C48" w:rsidRDefault="000D066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F05ED5" wp14:editId="7072D915">
                <wp:simplePos x="0" y="0"/>
                <wp:positionH relativeFrom="column">
                  <wp:posOffset>2287439</wp:posOffset>
                </wp:positionH>
                <wp:positionV relativeFrom="paragraph">
                  <wp:posOffset>36360</wp:posOffset>
                </wp:positionV>
                <wp:extent cx="1785960" cy="578160"/>
                <wp:effectExtent l="0" t="0" r="23790" b="1239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596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6F674CE" w14:textId="77777777" w:rsidR="00240C48" w:rsidRDefault="00240C48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10F05ED5" id="Freeform 2" o:spid="_x0000_s1027" style="position:absolute;margin-left:180.1pt;margin-top:2.85pt;width:140.65pt;height:45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78596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" adj="-11796480,,5400" path="m,289080wa,,1785960,578160,,289080,892980,,,,1785960,578160,892980,,1785960,289080,,,1785960,578160,1785960,289080,892980,578160,,,1785960,578160,892980,578160,,289080xe" filled="f" strokeweight="1pt">
                <v:stroke joinstyle="miter"/>
                <v:formulas/>
                <v:path arrowok="t" o:connecttype="custom" o:connectlocs="892980,0;0,289080;892980,578160;1785960,289080" o:connectangles="270,180,90,0" textboxrect="261548,84670,1524412,493490"/>
                <v:textbox inset="0,0,0,0">
                  <w:txbxContent>
                    <w:p w14:paraId="16F674CE" w14:textId="77777777" w:rsidR="00240C48" w:rsidRDefault="00240C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0FEF451" wp14:editId="4FEF7A4D">
                <wp:simplePos x="0" y="0"/>
                <wp:positionH relativeFrom="column">
                  <wp:posOffset>59040</wp:posOffset>
                </wp:positionH>
                <wp:positionV relativeFrom="paragraph">
                  <wp:posOffset>60840</wp:posOffset>
                </wp:positionV>
                <wp:extent cx="1888200" cy="578160"/>
                <wp:effectExtent l="0" t="0" r="16800" b="1239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8200" cy="578160"/>
                        </a:xfrm>
                        <a:custGeom>
                          <a:avLst/>
                          <a:gdLst>
                            <a:gd name="idx" fmla="cos wd2 2700000"/>
                            <a:gd name="idy" fmla="sin hd2 2700000"/>
                            <a:gd name="il" fmla="+- hc 0 idx"/>
                            <a:gd name="ir" fmla="+- hc idx 0"/>
                            <a:gd name="it" fmla="+- vc 0 idy"/>
                            <a:gd name="ib" fmla="+- vc idy 0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cd2">
                              <a:pos x="l" y="vc"/>
                            </a:cxn>
                            <a:cxn ang="cd4">
                              <a:pos x="hc" y="b"/>
                            </a:cxn>
                            <a:cxn ang="0">
                              <a:pos x="r" y="vc"/>
                            </a:cxn>
                          </a:cxnLst>
                          <a:rect l="il" t="it" r="ir" b="ib"/>
                          <a:pathLst>
                            <a:path>
                              <a:moveTo>
                                <a:pt x="l" y="vc"/>
                              </a:moveTo>
                              <a:arcTo wR="wd2" hR="hd2" stAng="cd2" swAng="cd4"/>
                              <a:arcTo wR="wd2" hR="hd2" stAng="3cd4" swAng="cd4"/>
                              <a:arcTo wR="wd2" hR="hd2" stAng="0" swAng="cd4"/>
                              <a:arcTo wR="wd2" hR="hd2" stAng="cd4" swAng="cd4"/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5BDA1C" w14:textId="77777777" w:rsidR="00240C48" w:rsidRDefault="00240C48"/>
                        </w:txbxContent>
                      </wps:txbx>
                      <wps:bodyPr vert="horz" lIns="0" tIns="0" rIns="0" bIns="0" anchor="ctr" anchorCtr="1" compatLnSpc="0"/>
                    </wps:wsp>
                  </a:graphicData>
                </a:graphic>
              </wp:anchor>
            </w:drawing>
          </mc:Choice>
          <mc:Fallback>
            <w:pict>
              <v:shape w14:anchorId="00FEF451" id="Freeform 3" o:spid="_x0000_s1028" style="position:absolute;margin-left:4.65pt;margin-top:4.8pt;width:148.7pt;height:4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coordsize="1888200,5781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" adj="-11796480,,5400" path="m,289080wa,,1888200,578160,,289080,944100,,,,1888200,578160,944100,,1888200,289080,,,1888200,578160,1888200,289080,944100,578160,,,1888200,578160,944100,578160,,289080xe" filled="f" strokeweight="1pt">
                <v:stroke joinstyle="miter"/>
                <v:formulas/>
                <v:path arrowok="t" o:connecttype="custom" o:connectlocs="944100,0;0,289080;944100,578160;1888200,289080" o:connectangles="270,180,90,0" textboxrect="276520,84670,1611680,493490"/>
                <v:textbox inset="0,0,0,0">
                  <w:txbxContent>
                    <w:p w14:paraId="7A5BDA1C" w14:textId="77777777" w:rsidR="00240C48" w:rsidRDefault="00240C48"/>
                  </w:txbxContent>
                </v:textbox>
              </v:shape>
            </w:pict>
          </mc:Fallback>
        </mc:AlternateContent>
      </w:r>
    </w:p>
    <w:p w14:paraId="63487B98" w14:textId="77777777" w:rsidR="00240C48" w:rsidRDefault="000D0663">
      <w:pPr>
        <w:pStyle w:val="Text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3133C2A0" wp14:editId="29BE5396">
                <wp:simplePos x="0" y="0"/>
                <wp:positionH relativeFrom="column">
                  <wp:posOffset>4073040</wp:posOffset>
                </wp:positionH>
                <wp:positionV relativeFrom="paragraph">
                  <wp:posOffset>6480</wp:posOffset>
                </wp:positionV>
                <wp:extent cx="340560" cy="101880"/>
                <wp:effectExtent l="0" t="0" r="21390" b="1242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3136871" w14:textId="77777777" w:rsidR="00240C48" w:rsidRDefault="00240C48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3133C2A0" id="Freeform 4" o:spid="_x0000_s1029" style="position:absolute;margin-left:320.7pt;margin-top:.5pt;width:26.8pt;height:8pt;flip:y;z-index: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LA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03136871" w14:textId="77777777" w:rsidR="00240C48" w:rsidRDefault="00240C48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" behindDoc="0" locked="0" layoutInCell="1" allowOverlap="1" wp14:anchorId="059964B5" wp14:editId="68B9249B">
                <wp:simplePos x="0" y="0"/>
                <wp:positionH relativeFrom="column">
                  <wp:posOffset>1946880</wp:posOffset>
                </wp:positionH>
                <wp:positionV relativeFrom="paragraph">
                  <wp:posOffset>24840</wp:posOffset>
                </wp:positionV>
                <wp:extent cx="340560" cy="101880"/>
                <wp:effectExtent l="0" t="0" r="21390" b="1242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40560" cy="101880"/>
                        </a:xfrm>
                        <a:custGeom>
                          <a:avLst>
                            <a:gd name="f0" fmla="val 16200"/>
                            <a:gd name="f1" fmla="val 5400"/>
                          </a:avLst>
                          <a:gdLst>
                            <a:gd name="f2" fmla="val w"/>
                            <a:gd name="f3" fmla="val h"/>
                            <a:gd name="f4" fmla="val 0"/>
                            <a:gd name="f5" fmla="val 21600"/>
                            <a:gd name="f6" fmla="val 10800"/>
                            <a:gd name="f7" fmla="*/ f2 1 21600"/>
                            <a:gd name="f8" fmla="*/ f3 1 21600"/>
                            <a:gd name="f9" fmla="pin 0 f0 21600"/>
                            <a:gd name="f10" fmla="pin 0 f1 10800"/>
                            <a:gd name="f11" fmla="val f10"/>
                            <a:gd name="f12" fmla="val f9"/>
                            <a:gd name="f13" fmla="+- 21600 0 f10"/>
                            <a:gd name="f14" fmla="*/ f9 f7 1"/>
                            <a:gd name="f15" fmla="*/ f10 f8 1"/>
                            <a:gd name="f16" fmla="*/ 0 f7 1"/>
                            <a:gd name="f17" fmla="+- 21600 0 f12"/>
                            <a:gd name="f18" fmla="*/ f13 f8 1"/>
                            <a:gd name="f19" fmla="*/ f11 f8 1"/>
                            <a:gd name="f20" fmla="*/ f17 f11 1"/>
                            <a:gd name="f21" fmla="*/ f20 1 10800"/>
                            <a:gd name="f22" fmla="+- f12 f21 0"/>
                            <a:gd name="f23" fmla="*/ f22 f7 1"/>
                          </a:gdLst>
                          <a:ahLst>
                            <a:ahXY gdRefX="f0" minX="f4" maxX="f5" gdRefY="f1" minY="f4" maxY="f6">
                              <a:pos x="f14" y="f15"/>
                            </a:ahXY>
                          </a:ahLst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23" b="f18"/>
                          <a:pathLst>
                            <a:path w="21600" h="21600">
                              <a:moveTo>
                                <a:pt x="f4" y="f11"/>
                              </a:moveTo>
                              <a:lnTo>
                                <a:pt x="f12" y="f11"/>
                              </a:lnTo>
                              <a:lnTo>
                                <a:pt x="f12" y="f4"/>
                              </a:lnTo>
                              <a:lnTo>
                                <a:pt x="f5" y="f6"/>
                              </a:lnTo>
                              <a:lnTo>
                                <a:pt x="f12" y="f5"/>
                              </a:lnTo>
                              <a:lnTo>
                                <a:pt x="f12" y="f13"/>
                              </a:lnTo>
                              <a:lnTo>
                                <a:pt x="f4" y="f13"/>
                              </a:lnTo>
                              <a:close/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A2897D" w14:textId="77777777" w:rsidR="00240C48" w:rsidRDefault="00240C48"/>
                        </w:txbxContent>
                      </wps:txbx>
                      <wps:bodyPr vert="horz" lIns="0" tIns="0" rIns="0" bIns="0" anchor="ctr" anchorCtr="0" compatLnSpc="0"/>
                    </wps:wsp>
                  </a:graphicData>
                </a:graphic>
              </wp:anchor>
            </w:drawing>
          </mc:Choice>
          <mc:Fallback>
            <w:pict>
              <v:shape w14:anchorId="059964B5" id="Freeform 5" o:spid="_x0000_s1030" style="position:absolute;margin-left:153.3pt;margin-top:1.95pt;width:26.8pt;height:8pt;flip:y;z-index: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" adj="-11796480,,5400" path="m,5400r16200,l16200,r5400,10800l16200,21600r,-5400l,16200,,5400xe" filled="f" strokeweight="1pt">
                <v:stroke joinstyle="miter"/>
                <v:formulas/>
                <v:path arrowok="t" o:connecttype="custom" o:connectlocs="170280,0;340560,50940;170280,101880;0,50940" o:connectangles="270,0,90,180" textboxrect="0,5400,18900,16200"/>
                <v:textbox inset="0,0,0,0">
                  <w:txbxContent>
                    <w:p w14:paraId="2EA2897D" w14:textId="77777777" w:rsidR="00240C48" w:rsidRDefault="00240C48"/>
                  </w:txbxContent>
                </v:textbox>
              </v:shape>
            </w:pict>
          </mc:Fallback>
        </mc:AlternateContent>
      </w:r>
    </w:p>
    <w:p w14:paraId="6EBA6FD3" w14:textId="77777777" w:rsidR="00240C48" w:rsidRDefault="00240C48">
      <w:pPr>
        <w:pStyle w:val="Textbody"/>
      </w:pPr>
    </w:p>
    <w:p w14:paraId="0160EA4B" w14:textId="77777777" w:rsidR="00240C48" w:rsidRDefault="000D0663">
      <w:pPr>
        <w:pStyle w:val="Heading2"/>
      </w:pPr>
      <w:r>
        <w:t>Bible Study: Matthew 26:26-29</w:t>
      </w:r>
    </w:p>
    <w:p w14:paraId="7E08DD70" w14:textId="77777777" w:rsidR="00240C48" w:rsidRDefault="000D0663">
      <w:pPr>
        <w:pStyle w:val="Textbody"/>
      </w:pPr>
      <w:r>
        <w:t>1. When did the Lord Jesus institute the Lord's Supper? ______________________________________</w:t>
      </w:r>
    </w:p>
    <w:p w14:paraId="3524199C" w14:textId="77777777" w:rsidR="00240C48" w:rsidRDefault="000D0663">
      <w:pPr>
        <w:pStyle w:val="Textbody"/>
      </w:pPr>
      <w:r>
        <w:t>2. What did Jesus call the bread? _______________________________</w:t>
      </w:r>
    </w:p>
    <w:p w14:paraId="44F747B8" w14:textId="77777777" w:rsidR="00240C48" w:rsidRDefault="000D0663">
      <w:pPr>
        <w:pStyle w:val="Textbody"/>
      </w:pPr>
      <w:r>
        <w:t>3. What did Jesus call the cup? _________________________________________________________</w:t>
      </w:r>
    </w:p>
    <w:p w14:paraId="5D8733B6" w14:textId="77777777" w:rsidR="00240C48" w:rsidRDefault="000D0663">
      <w:pPr>
        <w:pStyle w:val="Textbody"/>
      </w:pPr>
      <w:r>
        <w:t>4. Why would the blood of Christ be poured out? ___________________________________________</w:t>
      </w:r>
    </w:p>
    <w:p w14:paraId="26D7AD1A" w14:textId="77777777" w:rsidR="00240C48" w:rsidRDefault="000D0663">
      <w:pPr>
        <w:pStyle w:val="Textbody"/>
      </w:pPr>
      <w:r>
        <w:tab/>
        <w:t>________________________________________________________________________________</w:t>
      </w:r>
    </w:p>
    <w:p w14:paraId="3B188C12" w14:textId="14B5E59D" w:rsidR="00240C48" w:rsidRDefault="000D0663">
      <w:pPr>
        <w:pStyle w:val="Textbody"/>
      </w:pPr>
      <w:r>
        <w:t>5. When would Jesus again drink of th</w:t>
      </w:r>
      <w:r w:rsidR="00A90BDD">
        <w:t>is</w:t>
      </w:r>
      <w:r>
        <w:t xml:space="preserve"> fruit of the vine? ____________________________________</w:t>
      </w:r>
    </w:p>
    <w:p w14:paraId="37C26F46" w14:textId="77777777" w:rsidR="00240C48" w:rsidRDefault="000D0663">
      <w:pPr>
        <w:pStyle w:val="Textbody"/>
      </w:pPr>
      <w:r>
        <w:tab/>
        <w:t>________________________________________________________________________________</w:t>
      </w:r>
    </w:p>
    <w:p w14:paraId="39339703" w14:textId="77777777" w:rsidR="00240C48" w:rsidRDefault="000D0663">
      <w:pPr>
        <w:pStyle w:val="Heading2"/>
      </w:pPr>
      <w:r>
        <w:t>Elements of Passover</w:t>
      </w:r>
    </w:p>
    <w:p w14:paraId="0B352BFB" w14:textId="015387AF" w:rsidR="00240C48" w:rsidRPr="004C5CA0" w:rsidRDefault="00CF519A" w:rsidP="004C5CA0">
      <w:pPr>
        <w:pStyle w:val="Textbody"/>
        <w:jc w:val="center"/>
        <w:rPr>
          <w:i/>
        </w:rPr>
      </w:pPr>
      <w:r w:rsidRPr="004C5CA0">
        <w:rPr>
          <w:i/>
        </w:rPr>
        <w:t>We’ll w</w:t>
      </w:r>
      <w:r w:rsidR="000D0663" w:rsidRPr="004C5CA0">
        <w:rPr>
          <w:i/>
        </w:rPr>
        <w:t xml:space="preserve">atch the film </w:t>
      </w:r>
      <w:r w:rsidRPr="004C5CA0">
        <w:rPr>
          <w:i/>
        </w:rPr>
        <w:t xml:space="preserve">twice. The second time through, </w:t>
      </w:r>
      <w:r w:rsidR="000D0663" w:rsidRPr="004C5CA0">
        <w:rPr>
          <w:i/>
        </w:rPr>
        <w:t>answer the following questions.</w:t>
      </w:r>
    </w:p>
    <w:p w14:paraId="11E4E027" w14:textId="70F8B2CD" w:rsidR="00240C48" w:rsidRDefault="004C5CA0">
      <w:pPr>
        <w:pStyle w:val="Textbody"/>
      </w:pPr>
      <w:r>
        <w:t xml:space="preserve">1. </w:t>
      </w:r>
      <w:r w:rsidR="000D0663">
        <w:t>Why do the Jews eat unleavened bread? ________________________________________________</w:t>
      </w:r>
    </w:p>
    <w:p w14:paraId="58ABDE32" w14:textId="77777777" w:rsidR="00240C48" w:rsidRDefault="000D0663">
      <w:pPr>
        <w:pStyle w:val="Textbody"/>
      </w:pPr>
      <w:r>
        <w:tab/>
        <w:t>________________________________________________________________________________</w:t>
      </w:r>
    </w:p>
    <w:p w14:paraId="547817ED" w14:textId="2AF10F6D" w:rsidR="00240C48" w:rsidRDefault="004C5CA0">
      <w:pPr>
        <w:pStyle w:val="Textbody"/>
      </w:pPr>
      <w:r>
        <w:t xml:space="preserve">2. </w:t>
      </w:r>
      <w:r w:rsidR="000D0663">
        <w:t>Why do the Jews eat bitter herbs? ____________________________________________________</w:t>
      </w:r>
    </w:p>
    <w:p w14:paraId="517BD6D4" w14:textId="77777777" w:rsidR="00240C48" w:rsidRDefault="000D0663">
      <w:pPr>
        <w:pStyle w:val="Textbody"/>
      </w:pPr>
      <w:r>
        <w:tab/>
        <w:t>________________________________________________________________________________</w:t>
      </w:r>
    </w:p>
    <w:p w14:paraId="16ED5FC8" w14:textId="0AFE9DA1" w:rsidR="00240C48" w:rsidRDefault="004C5CA0">
      <w:pPr>
        <w:pStyle w:val="Textbody"/>
      </w:pPr>
      <w:r>
        <w:t xml:space="preserve">3. </w:t>
      </w:r>
      <w:r w:rsidR="000D0663">
        <w:t>Why do the Jews dip their food in liquid? _______________________________________________</w:t>
      </w:r>
    </w:p>
    <w:p w14:paraId="2B802A30" w14:textId="77777777" w:rsidR="0035588A" w:rsidRDefault="0035588A" w:rsidP="0035588A">
      <w:pPr>
        <w:pStyle w:val="Textbody"/>
      </w:pPr>
      <w:r>
        <w:tab/>
        <w:t>________________________________________________________________________________</w:t>
      </w:r>
    </w:p>
    <w:p w14:paraId="067C5BCA" w14:textId="590B09E0" w:rsidR="00240C48" w:rsidRDefault="004C5CA0">
      <w:pPr>
        <w:pStyle w:val="Textbody"/>
      </w:pPr>
      <w:r>
        <w:t xml:space="preserve">4. </w:t>
      </w:r>
      <w:r w:rsidR="000D0663">
        <w:t>Why do the Jews eat in a reclining position? _____________________________________________</w:t>
      </w:r>
    </w:p>
    <w:p w14:paraId="26BCD0F9" w14:textId="1786BD8E" w:rsidR="00240C48" w:rsidRDefault="000D0663">
      <w:pPr>
        <w:pStyle w:val="Textbody"/>
      </w:pPr>
      <w:r>
        <w:tab/>
        <w:t>________________________________________________________________________________</w:t>
      </w:r>
    </w:p>
    <w:p w14:paraId="2722A8A2" w14:textId="3C30CB2A" w:rsidR="004C5CA0" w:rsidRDefault="004C5CA0">
      <w:pPr>
        <w:pStyle w:val="Textbody"/>
      </w:pPr>
      <w:r>
        <w:t xml:space="preserve">5. Discussion question: would Passover have been a </w:t>
      </w:r>
      <w:r w:rsidRPr="00DF2824">
        <w:rPr>
          <w:i/>
          <w:iCs/>
        </w:rPr>
        <w:t>somber</w:t>
      </w:r>
      <w:r>
        <w:t xml:space="preserve"> or a </w:t>
      </w:r>
      <w:r w:rsidRPr="00DF2824">
        <w:rPr>
          <w:i/>
          <w:iCs/>
        </w:rPr>
        <w:t>happy</w:t>
      </w:r>
      <w:r>
        <w:t xml:space="preserve"> feast? ____________________</w:t>
      </w:r>
    </w:p>
    <w:p w14:paraId="0410D4DD" w14:textId="409A9E0E" w:rsidR="00374BFB" w:rsidRDefault="009A6259" w:rsidP="00374BFB">
      <w:pPr>
        <w:pStyle w:val="Heading2"/>
      </w:pPr>
      <w:r w:rsidRPr="009A6259">
        <w:rPr>
          <w:noProof/>
        </w:rPr>
        <w:drawing>
          <wp:inline distT="0" distB="0" distL="0" distR="0" wp14:anchorId="06AE52EF" wp14:editId="213486BE">
            <wp:extent cx="164050" cy="157836"/>
            <wp:effectExtent l="0" t="0" r="7620" b="0"/>
            <wp:docPr id="376834" name="Picture 2" descr="G:\Backup - juni 2009\Catechism\Pictures\Vrag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34" name="Picture 2" descr="G:\Backup - juni 2009\Catechism\Pictures\Vragi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92" cy="204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4BFB">
        <w:t>Why is the Jewish feast of liberation called “Passover”?</w:t>
      </w:r>
    </w:p>
    <w:p w14:paraId="14C2DE9B" w14:textId="2B8BB46B" w:rsidR="00374BFB" w:rsidRDefault="009A6259" w:rsidP="00374BFB">
      <w:pPr>
        <w:pStyle w:val="Textbody"/>
      </w:pPr>
      <w:r w:rsidRPr="009A6259">
        <w:rPr>
          <w:noProof/>
        </w:rPr>
        <w:drawing>
          <wp:inline distT="0" distB="0" distL="0" distR="0" wp14:anchorId="29953148" wp14:editId="5C586FB3">
            <wp:extent cx="112624" cy="138475"/>
            <wp:effectExtent l="0" t="0" r="1905" b="0"/>
            <wp:docPr id="376837" name="Picture 5" descr="G:\Backup - juni 2009\Catechism\Pictures\Roe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837" name="Picture 5" descr="G:\Backup - juni 2009\Catechism\Pictures\Roepi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22842" cy="2739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74BFB">
        <w:tab/>
        <w:t>________________________________________________________________________________</w:t>
      </w:r>
    </w:p>
    <w:p w14:paraId="12E29C41" w14:textId="77777777" w:rsidR="00374BFB" w:rsidRDefault="00374BFB" w:rsidP="00374BFB">
      <w:pPr>
        <w:pStyle w:val="Textbody"/>
      </w:pPr>
      <w:r>
        <w:tab/>
        <w:t>________________________________________________________________________________</w:t>
      </w:r>
    </w:p>
    <w:p w14:paraId="1A912915" w14:textId="77777777" w:rsidR="00374BFB" w:rsidRDefault="00374BFB" w:rsidP="00374BFB">
      <w:pPr>
        <w:pStyle w:val="Textbody"/>
      </w:pPr>
      <w:r>
        <w:tab/>
        <w:t>________________________________________________________________________________</w:t>
      </w:r>
    </w:p>
    <w:p w14:paraId="34A9B9B3" w14:textId="0BC48AF3" w:rsidR="00240C48" w:rsidRDefault="00C45512">
      <w:pPr>
        <w:pStyle w:val="Heading2"/>
      </w:pPr>
      <w:r>
        <w:t xml:space="preserve">From </w:t>
      </w:r>
      <w:r w:rsidR="000D0663">
        <w:t xml:space="preserve">Passover </w:t>
      </w:r>
      <w:r>
        <w:t xml:space="preserve">to </w:t>
      </w:r>
      <w:r w:rsidR="000D0663">
        <w:t>Lord's Supper</w:t>
      </w:r>
    </w:p>
    <w:p w14:paraId="6E45C850" w14:textId="77777777" w:rsidR="00240C48" w:rsidRDefault="000D0663">
      <w:pPr>
        <w:pStyle w:val="Textbody"/>
      </w:pPr>
      <w:r>
        <w:t>Passover: __________________________________________________________________________</w:t>
      </w:r>
    </w:p>
    <w:p w14:paraId="06229F6D" w14:textId="77777777" w:rsidR="002130FB" w:rsidRDefault="002130FB" w:rsidP="002130FB">
      <w:pPr>
        <w:pStyle w:val="Textbody"/>
      </w:pPr>
      <w:r>
        <w:tab/>
        <w:t>________________________________________________________________________________</w:t>
      </w:r>
    </w:p>
    <w:p w14:paraId="794ABD89" w14:textId="77777777" w:rsidR="00240C48" w:rsidRDefault="000D0663">
      <w:pPr>
        <w:pStyle w:val="Textbody"/>
      </w:pPr>
      <w:r>
        <w:t>Lord's Supper: ______________________________________________________________________</w:t>
      </w:r>
    </w:p>
    <w:p w14:paraId="5A099000" w14:textId="5763E57E" w:rsidR="0035588A" w:rsidRDefault="002130FB" w:rsidP="00374BFB">
      <w:pPr>
        <w:pStyle w:val="Textbody"/>
        <w:rPr>
          <w:rFonts w:eastAsia="MS Mincho"/>
          <w:b/>
          <w:bCs/>
          <w:i/>
          <w:iCs/>
          <w:sz w:val="28"/>
          <w:szCs w:val="28"/>
        </w:rPr>
      </w:pPr>
      <w:r>
        <w:tab/>
        <w:t>________________________________________________________________________________</w:t>
      </w:r>
      <w:r w:rsidR="0035588A">
        <w:br w:type="page"/>
      </w:r>
    </w:p>
    <w:p w14:paraId="3BE648A3" w14:textId="77777777" w:rsidR="00240C48" w:rsidRDefault="00C360F1">
      <w:pPr>
        <w:pStyle w:val="Heading2"/>
      </w:pPr>
      <w:r w:rsidRPr="00C360F1">
        <w:rPr>
          <w:noProof/>
        </w:rPr>
        <w:lastRenderedPageBreak/>
        <w:drawing>
          <wp:anchor distT="0" distB="0" distL="114300" distR="114300" simplePos="0" relativeHeight="251650048" behindDoc="0" locked="0" layoutInCell="1" allowOverlap="1" wp14:anchorId="21BE38A2" wp14:editId="198F6F07">
            <wp:simplePos x="0" y="0"/>
            <wp:positionH relativeFrom="column">
              <wp:posOffset>5414010</wp:posOffset>
            </wp:positionH>
            <wp:positionV relativeFrom="paragraph">
              <wp:posOffset>280035</wp:posOffset>
            </wp:positionV>
            <wp:extent cx="814705" cy="819150"/>
            <wp:effectExtent l="0" t="0" r="4445" b="0"/>
            <wp:wrapSquare wrapText="bothSides"/>
            <wp:docPr id="1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47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0663">
        <w:t>Sign and seal of being forgiven</w:t>
      </w:r>
    </w:p>
    <w:p w14:paraId="0C7D59A1" w14:textId="77777777" w:rsidR="00622005" w:rsidRDefault="00622005" w:rsidP="00622005">
      <w:pPr>
        <w:pStyle w:val="Textbody"/>
      </w:pPr>
      <w:r>
        <w:t>Bread is ______________ and wine is _________________. It is ________________</w:t>
      </w:r>
    </w:p>
    <w:p w14:paraId="3FE422BF" w14:textId="77777777" w:rsidR="00622005" w:rsidRDefault="00622005" w:rsidP="00622005">
      <w:pPr>
        <w:pStyle w:val="Textbody"/>
      </w:pPr>
      <w:r>
        <w:t>_______. The _________________________is the ___________________________</w:t>
      </w:r>
    </w:p>
    <w:p w14:paraId="2E15C823" w14:textId="77777777" w:rsidR="00622005" w:rsidRDefault="00622005" w:rsidP="00622005">
      <w:pPr>
        <w:pStyle w:val="Textbody"/>
      </w:pPr>
      <w:r>
        <w:t>Christ ________________________________________________________________</w:t>
      </w:r>
    </w:p>
    <w:p w14:paraId="14ABBCE3" w14:textId="77777777" w:rsidR="00622005" w:rsidRDefault="00622005" w:rsidP="00622005">
      <w:pPr>
        <w:pStyle w:val="Textbody"/>
      </w:pPr>
      <w:r>
        <w:t>Thus we are ___________________________________________________________</w:t>
      </w:r>
    </w:p>
    <w:p w14:paraId="1B79FF99" w14:textId="77777777" w:rsidR="00622005" w:rsidRDefault="00622005" w:rsidP="00622005">
      <w:pPr>
        <w:pStyle w:val="Textbody"/>
      </w:pPr>
      <w:r>
        <w:t>__________________________________________________________________________________</w:t>
      </w:r>
    </w:p>
    <w:p w14:paraId="324F4DBA" w14:textId="77777777" w:rsidR="00240C48" w:rsidRDefault="000D0663">
      <w:pPr>
        <w:pStyle w:val="Heading2"/>
      </w:pPr>
      <w:r>
        <w:t>Sign and seal of being renewed</w:t>
      </w:r>
    </w:p>
    <w:p w14:paraId="27659471" w14:textId="77777777" w:rsidR="00622005" w:rsidRDefault="00C360F1" w:rsidP="00622005">
      <w:pPr>
        <w:pStyle w:val="Textbody"/>
      </w:pPr>
      <w:r w:rsidRPr="00C360F1">
        <w:rPr>
          <w:noProof/>
        </w:rPr>
        <w:drawing>
          <wp:anchor distT="0" distB="0" distL="114300" distR="114300" simplePos="0" relativeHeight="251657216" behindDoc="0" locked="0" layoutInCell="1" allowOverlap="1" wp14:anchorId="2EA320A8" wp14:editId="4328A0F3">
            <wp:simplePos x="0" y="0"/>
            <wp:positionH relativeFrom="column">
              <wp:posOffset>5396230</wp:posOffset>
            </wp:positionH>
            <wp:positionV relativeFrom="paragraph">
              <wp:posOffset>241935</wp:posOffset>
            </wp:positionV>
            <wp:extent cx="892810" cy="752475"/>
            <wp:effectExtent l="0" t="0" r="2540" b="9525"/>
            <wp:wrapSquare wrapText="bothSides"/>
            <wp:docPr id="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81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2005">
        <w:t>Food and drink ________________________________________________________</w:t>
      </w:r>
    </w:p>
    <w:p w14:paraId="7EFC6B8B" w14:textId="77777777" w:rsidR="00622005" w:rsidRDefault="00622005" w:rsidP="00622005">
      <w:pPr>
        <w:pStyle w:val="Textbody"/>
      </w:pPr>
      <w:r>
        <w:t>_____________________________________________________________________</w:t>
      </w:r>
    </w:p>
    <w:p w14:paraId="34B6B20D" w14:textId="77777777" w:rsidR="00622005" w:rsidRDefault="00622005" w:rsidP="00622005">
      <w:pPr>
        <w:pStyle w:val="Textbody"/>
      </w:pPr>
      <w:r>
        <w:t>We share _____________________________________________________________</w:t>
      </w:r>
    </w:p>
    <w:p w14:paraId="5FD96E9E" w14:textId="51BB75EE" w:rsidR="00622005" w:rsidRDefault="00622005" w:rsidP="00622005">
      <w:pPr>
        <w:pStyle w:val="Textbody"/>
      </w:pPr>
      <w:r>
        <w:t xml:space="preserve">And thus </w:t>
      </w:r>
      <w:r w:rsidR="00042A1D">
        <w:t xml:space="preserve">we </w:t>
      </w:r>
      <w:r>
        <w:t>have ______________________________________________________</w:t>
      </w:r>
    </w:p>
    <w:p w14:paraId="337591B2" w14:textId="77777777" w:rsidR="00622005" w:rsidRDefault="00622005" w:rsidP="00622005">
      <w:pPr>
        <w:pStyle w:val="Textbody"/>
      </w:pPr>
      <w:r>
        <w:t>_____________________________________________________________________</w:t>
      </w:r>
    </w:p>
    <w:p w14:paraId="40631B87" w14:textId="77777777" w:rsidR="00240C48" w:rsidRDefault="00983C47">
      <w:pPr>
        <w:pStyle w:val="Heading2"/>
      </w:pPr>
      <w:r w:rsidRPr="00C04FCC">
        <w:rPr>
          <w:noProof/>
        </w:rPr>
        <w:drawing>
          <wp:anchor distT="0" distB="0" distL="114300" distR="114300" simplePos="0" relativeHeight="251663360" behindDoc="0" locked="0" layoutInCell="1" allowOverlap="1" wp14:anchorId="08B374E7" wp14:editId="67988799">
            <wp:simplePos x="0" y="0"/>
            <wp:positionH relativeFrom="column">
              <wp:posOffset>3423285</wp:posOffset>
            </wp:positionH>
            <wp:positionV relativeFrom="paragraph">
              <wp:posOffset>127000</wp:posOffset>
            </wp:positionV>
            <wp:extent cx="2892425" cy="2168525"/>
            <wp:effectExtent l="0" t="0" r="3175" b="3175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2425" cy="2168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0663">
        <w:t>Sign and Seal of being part of the Church</w:t>
      </w:r>
    </w:p>
    <w:p w14:paraId="3523D6EC" w14:textId="77777777" w:rsidR="00240C48" w:rsidRDefault="00737A8B">
      <w:pPr>
        <w:pStyle w:val="Textbody"/>
      </w:pPr>
      <w:r>
        <w:t>We celebrate</w:t>
      </w:r>
      <w:r w:rsidR="00983C47">
        <w:t xml:space="preserve"> </w:t>
      </w:r>
      <w:r w:rsidR="000D0663">
        <w:t>________</w:t>
      </w:r>
      <w:r w:rsidR="00C360F1">
        <w:t>_____________________</w:t>
      </w:r>
      <w:r w:rsidR="000D0663">
        <w:t>___</w:t>
      </w:r>
    </w:p>
    <w:p w14:paraId="3AF8DD26" w14:textId="77777777" w:rsidR="00983C47" w:rsidRDefault="00983C47">
      <w:pPr>
        <w:pStyle w:val="Textbody"/>
      </w:pPr>
      <w:r>
        <w:t>___________________________________________</w:t>
      </w:r>
    </w:p>
    <w:p w14:paraId="7848C43B" w14:textId="77777777" w:rsidR="00983C47" w:rsidRDefault="00737A8B">
      <w:pPr>
        <w:pStyle w:val="Textbody"/>
      </w:pPr>
      <w:r>
        <w:t xml:space="preserve">This expresses </w:t>
      </w:r>
      <w:r w:rsidR="00983C47">
        <w:t>_______________________________</w:t>
      </w:r>
    </w:p>
    <w:p w14:paraId="1A9D0BF0" w14:textId="77777777" w:rsidR="00240C48" w:rsidRDefault="000D0663">
      <w:pPr>
        <w:pStyle w:val="Textbody"/>
      </w:pPr>
      <w:r>
        <w:t>_______________________</w:t>
      </w:r>
      <w:r w:rsidR="00C360F1">
        <w:t>____________________</w:t>
      </w:r>
    </w:p>
    <w:p w14:paraId="15DFBD72" w14:textId="77777777" w:rsidR="00983C47" w:rsidRDefault="00983C47" w:rsidP="00983C47">
      <w:pPr>
        <w:pStyle w:val="Textbody"/>
      </w:pPr>
      <w:r>
        <w:t>___________________________________________</w:t>
      </w:r>
    </w:p>
    <w:p w14:paraId="43738E4A" w14:textId="77777777" w:rsidR="00983C47" w:rsidRDefault="00983C47" w:rsidP="00983C47">
      <w:pPr>
        <w:pStyle w:val="Textbody"/>
      </w:pPr>
      <w:r>
        <w:t>___________________________________________</w:t>
      </w:r>
    </w:p>
    <w:p w14:paraId="4326787C" w14:textId="77777777" w:rsidR="00983C47" w:rsidRDefault="00983C47" w:rsidP="00983C47">
      <w:pPr>
        <w:pStyle w:val="Textbody"/>
      </w:pPr>
      <w:r>
        <w:t>___________________________________________</w:t>
      </w:r>
    </w:p>
    <w:p w14:paraId="35E91174" w14:textId="77777777" w:rsidR="00983C47" w:rsidRDefault="00983C47" w:rsidP="00983C47">
      <w:pPr>
        <w:pStyle w:val="Textbody"/>
      </w:pPr>
      <w:r>
        <w:t>___________________________________________</w:t>
      </w:r>
    </w:p>
    <w:p w14:paraId="41F538F2" w14:textId="77777777" w:rsidR="001D5550" w:rsidRDefault="001D5550" w:rsidP="001D5550">
      <w:pPr>
        <w:pStyle w:val="Heading2"/>
      </w:pPr>
      <w:r>
        <w:t>Lord's Supper as a sign</w:t>
      </w:r>
    </w:p>
    <w:p w14:paraId="7796614B" w14:textId="77777777" w:rsidR="001D5550" w:rsidRDefault="001D5550" w:rsidP="001D5550">
      <w:pPr>
        <w:pStyle w:val="Textbody"/>
      </w:pPr>
      <w:r w:rsidRPr="00C20589">
        <w:rPr>
          <w:noProof/>
        </w:rPr>
        <w:drawing>
          <wp:anchor distT="0" distB="0" distL="114300" distR="114300" simplePos="0" relativeHeight="251669504" behindDoc="0" locked="0" layoutInCell="1" allowOverlap="1" wp14:anchorId="1DCD4024" wp14:editId="66225C26">
            <wp:simplePos x="0" y="0"/>
            <wp:positionH relativeFrom="column">
              <wp:posOffset>-15240</wp:posOffset>
            </wp:positionH>
            <wp:positionV relativeFrom="paragraph">
              <wp:posOffset>120650</wp:posOffset>
            </wp:positionV>
            <wp:extent cx="524058" cy="498475"/>
            <wp:effectExtent l="0" t="0" r="9525" b="0"/>
            <wp:wrapSquare wrapText="bothSides"/>
            <wp:docPr id="8" name="Picture 5" descr="G:\Backup - juni 2009\Mijn afbeeldingen\Catechism\head-heart-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5" descr="G:\Backup - juni 2009\Mijn afbeeldingen\Catechism\head-heart-han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436"/>
                    <a:stretch/>
                  </pic:blipFill>
                  <pic:spPr bwMode="auto">
                    <a:xfrm>
                      <a:off x="0" y="0"/>
                      <a:ext cx="524058" cy="498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7A8B">
        <w:rPr>
          <w:lang w:val="en-US"/>
        </w:rPr>
        <w:t>The Lord’s Supper makes clear to everyone:</w:t>
      </w:r>
      <w:r>
        <w:tab/>
      </w:r>
    </w:p>
    <w:p w14:paraId="5F1F8217" w14:textId="77777777" w:rsidR="001D5550" w:rsidRDefault="001D5550" w:rsidP="001D5550">
      <w:pPr>
        <w:pStyle w:val="Textbody"/>
      </w:pPr>
      <w:r>
        <w:t>_________________   ____________________   __________________________________</w:t>
      </w:r>
    </w:p>
    <w:p w14:paraId="56CE9255" w14:textId="77777777" w:rsidR="001D5550" w:rsidRDefault="001D5550" w:rsidP="001D5550">
      <w:pPr>
        <w:pStyle w:val="Textbody"/>
      </w:pPr>
      <w:r w:rsidRPr="00C360F1">
        <w:rPr>
          <w:noProof/>
        </w:rPr>
        <w:drawing>
          <wp:anchor distT="0" distB="0" distL="114300" distR="114300" simplePos="0" relativeHeight="251665408" behindDoc="0" locked="0" layoutInCell="1" allowOverlap="1" wp14:anchorId="4F360B0D" wp14:editId="6752C51E">
            <wp:simplePos x="0" y="0"/>
            <wp:positionH relativeFrom="column">
              <wp:posOffset>137160</wp:posOffset>
            </wp:positionH>
            <wp:positionV relativeFrom="paragraph">
              <wp:posOffset>276225</wp:posOffset>
            </wp:positionV>
            <wp:extent cx="1001785" cy="1007003"/>
            <wp:effectExtent l="0" t="0" r="8255" b="3175"/>
            <wp:wrapTopAndBottom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785" cy="1007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C360F1">
        <w:rPr>
          <w:noProof/>
        </w:rPr>
        <w:drawing>
          <wp:anchor distT="0" distB="0" distL="114300" distR="114300" simplePos="0" relativeHeight="251666432" behindDoc="0" locked="0" layoutInCell="1" allowOverlap="1" wp14:anchorId="6D60F01B" wp14:editId="3AE81E57">
            <wp:simplePos x="0" y="0"/>
            <wp:positionH relativeFrom="column">
              <wp:posOffset>1965960</wp:posOffset>
            </wp:positionH>
            <wp:positionV relativeFrom="paragraph">
              <wp:posOffset>255905</wp:posOffset>
            </wp:positionV>
            <wp:extent cx="1219200" cy="1026795"/>
            <wp:effectExtent l="0" t="0" r="0" b="1905"/>
            <wp:wrapTopAndBottom/>
            <wp:docPr id="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 w:rsidRPr="00C360F1">
        <w:rPr>
          <w:noProof/>
        </w:rPr>
        <w:drawing>
          <wp:anchor distT="0" distB="0" distL="114300" distR="114300" simplePos="0" relativeHeight="251667456" behindDoc="0" locked="0" layoutInCell="1" allowOverlap="1" wp14:anchorId="75E0C40C" wp14:editId="4ACDF566">
            <wp:simplePos x="0" y="0"/>
            <wp:positionH relativeFrom="column">
              <wp:posOffset>3719195</wp:posOffset>
            </wp:positionH>
            <wp:positionV relativeFrom="paragraph">
              <wp:posOffset>303530</wp:posOffset>
            </wp:positionV>
            <wp:extent cx="2599690" cy="1014730"/>
            <wp:effectExtent l="0" t="0" r="0" b="0"/>
            <wp:wrapTopAndBottom/>
            <wp:docPr id="1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9690" cy="101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  <a:ext uri="{AF507438-7753-43E0-B8FC-AC1667EBCBE1}">
                        <a14:hiddenEffects xmlns:a14="http://schemas.microsoft.com/office/drawing/2010/main">
                          <a:effectLst>
                            <a:outerShdw dist="35921" dir="2700000" algn="ctr" rotWithShape="0">
                              <a:schemeClr val="bg2"/>
                            </a:outerShdw>
                          </a:effectLst>
                        </a14:hiddenEffects>
                      </a:ext>
                    </a:extLst>
                  </pic:spPr>
                </pic:pic>
              </a:graphicData>
            </a:graphic>
          </wp:anchor>
        </w:drawing>
      </w:r>
      <w:r>
        <w:t>_________________   ____________________   _________________________________</w:t>
      </w:r>
    </w:p>
    <w:p w14:paraId="4DD0A8E2" w14:textId="77777777" w:rsidR="001D5550" w:rsidRDefault="001D5550" w:rsidP="001D5550">
      <w:pPr>
        <w:pStyle w:val="Heading2"/>
      </w:pPr>
      <w:r>
        <w:t>Lord's Supper as a seal</w:t>
      </w:r>
    </w:p>
    <w:p w14:paraId="58EBD66B" w14:textId="77777777" w:rsidR="001D5550" w:rsidRDefault="001D5550" w:rsidP="001D5550">
      <w:pPr>
        <w:pStyle w:val="Textbody"/>
        <w:rPr>
          <w:lang w:val="en-US"/>
        </w:rPr>
      </w:pPr>
      <w:r w:rsidRPr="00C20589">
        <w:rPr>
          <w:noProof/>
        </w:rPr>
        <w:drawing>
          <wp:anchor distT="0" distB="0" distL="114300" distR="114300" simplePos="0" relativeHeight="251668480" behindDoc="0" locked="0" layoutInCell="1" allowOverlap="1" wp14:anchorId="5A4C1967" wp14:editId="34776BF8">
            <wp:simplePos x="0" y="0"/>
            <wp:positionH relativeFrom="column">
              <wp:posOffset>-22225</wp:posOffset>
            </wp:positionH>
            <wp:positionV relativeFrom="paragraph">
              <wp:posOffset>64770</wp:posOffset>
            </wp:positionV>
            <wp:extent cx="531453" cy="456858"/>
            <wp:effectExtent l="0" t="0" r="2540" b="635"/>
            <wp:wrapSquare wrapText="bothSides"/>
            <wp:docPr id="10" name="Picture 5" descr="G:\Backup - juni 2009\Mijn afbeeldingen\Catechism\head-heart-hand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5" descr="G:\Backup - juni 2009\Mijn afbeeldingen\Catechism\head-heart-hand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18" b="32141"/>
                    <a:stretch/>
                  </pic:blipFill>
                  <pic:spPr bwMode="auto">
                    <a:xfrm>
                      <a:off x="0" y="0"/>
                      <a:ext cx="531453" cy="4568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37A8B">
        <w:rPr>
          <w:lang w:val="en-US"/>
        </w:rPr>
        <w:t>The person partaking of the Lord’s Supper may be certain of</w:t>
      </w:r>
    </w:p>
    <w:p w14:paraId="6A8DAB6C" w14:textId="77777777" w:rsidR="001D5550" w:rsidRDefault="001D5550" w:rsidP="001D5550">
      <w:pPr>
        <w:pStyle w:val="Textbody"/>
      </w:pPr>
      <w:r>
        <w:t>_________________   _____________________   _________________________________</w:t>
      </w:r>
    </w:p>
    <w:p w14:paraId="0AFC727E" w14:textId="4218F7FF" w:rsidR="00240C48" w:rsidRDefault="001D5550" w:rsidP="001D5550">
      <w:pPr>
        <w:pStyle w:val="Textbody"/>
      </w:pPr>
      <w:r>
        <w:t>_________________   _____________________   _________________________________</w:t>
      </w:r>
    </w:p>
    <w:sectPr w:rsidR="00240C48">
      <w:headerReference w:type="default" r:id="rId1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BF570" w14:textId="77777777" w:rsidR="00A63FCA" w:rsidRDefault="00A63FCA">
      <w:r>
        <w:separator/>
      </w:r>
    </w:p>
  </w:endnote>
  <w:endnote w:type="continuationSeparator" w:id="0">
    <w:p w14:paraId="5CE88B28" w14:textId="77777777" w:rsidR="00A63FCA" w:rsidRDefault="00A6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2CC82" w14:textId="77777777" w:rsidR="00A63FCA" w:rsidRDefault="00A63FCA">
      <w:r>
        <w:rPr>
          <w:color w:val="000000"/>
        </w:rPr>
        <w:separator/>
      </w:r>
    </w:p>
  </w:footnote>
  <w:footnote w:type="continuationSeparator" w:id="0">
    <w:p w14:paraId="79AC66EA" w14:textId="77777777" w:rsidR="00A63FCA" w:rsidRDefault="00A63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E7DB0" w14:textId="56251354" w:rsidR="006E18E1" w:rsidRDefault="000D0663">
    <w:pPr>
      <w:pStyle w:val="Header"/>
      <w:rPr>
        <w:sz w:val="14"/>
        <w:szCs w:val="14"/>
      </w:rPr>
    </w:pPr>
    <w:r>
      <w:rPr>
        <w:sz w:val="14"/>
        <w:szCs w:val="14"/>
      </w:rPr>
      <w:t>2</w:t>
    </w:r>
    <w:r w:rsidR="00EF27E8">
      <w:rPr>
        <w:sz w:val="14"/>
        <w:szCs w:val="14"/>
      </w:rPr>
      <w:t>.4B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attachedTemplate r:id="rId1"/>
  <w:defaultTabStop w:val="34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48"/>
    <w:rsid w:val="00042A1D"/>
    <w:rsid w:val="000D0663"/>
    <w:rsid w:val="001D5550"/>
    <w:rsid w:val="0021215F"/>
    <w:rsid w:val="002130FB"/>
    <w:rsid w:val="00240C48"/>
    <w:rsid w:val="0024565B"/>
    <w:rsid w:val="002B018B"/>
    <w:rsid w:val="0035588A"/>
    <w:rsid w:val="00374BFB"/>
    <w:rsid w:val="00463EF3"/>
    <w:rsid w:val="004C5CA0"/>
    <w:rsid w:val="00622005"/>
    <w:rsid w:val="0069749B"/>
    <w:rsid w:val="0073581F"/>
    <w:rsid w:val="00737A8B"/>
    <w:rsid w:val="00983C47"/>
    <w:rsid w:val="009A6259"/>
    <w:rsid w:val="00A63FCA"/>
    <w:rsid w:val="00A90BDD"/>
    <w:rsid w:val="00C0661F"/>
    <w:rsid w:val="00C360F1"/>
    <w:rsid w:val="00C45512"/>
    <w:rsid w:val="00CF519A"/>
    <w:rsid w:val="00D16175"/>
    <w:rsid w:val="00D167F7"/>
    <w:rsid w:val="00DF2824"/>
    <w:rsid w:val="00E2455B"/>
    <w:rsid w:val="00EF27E8"/>
    <w:rsid w:val="00FB1B25"/>
    <w:rsid w:val="00FC634B"/>
    <w:rsid w:val="00FE3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1CCAC"/>
  <w15:docId w15:val="{2D100EF8-8F48-4CFB-8E54-669F168B1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ahoma"/>
        <w:kern w:val="3"/>
        <w:sz w:val="24"/>
        <w:szCs w:val="24"/>
        <w:lang w:val="en-CA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5588A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88A"/>
    <w:rPr>
      <w:rFonts w:ascii="Tahoma" w:hAnsi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EF27E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2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2</cp:revision>
  <cp:lastPrinted>2009-08-24T09:10:00Z</cp:lastPrinted>
  <dcterms:created xsi:type="dcterms:W3CDTF">2022-10-04T14:19:00Z</dcterms:created>
  <dcterms:modified xsi:type="dcterms:W3CDTF">2022-10-04T14:19:00Z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