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FFBEF" w14:textId="77777777" w:rsidR="00764971" w:rsidRDefault="005C6E84">
      <w:pPr>
        <w:pStyle w:val="Heading1"/>
        <w:jc w:val="center"/>
      </w:pPr>
      <w:r>
        <w:t xml:space="preserve">Lesson </w:t>
      </w:r>
      <w:r w:rsidR="00900C97">
        <w:t>0</w:t>
      </w:r>
      <w:r>
        <w:t>1: Sacraments in General</w:t>
      </w:r>
    </w:p>
    <w:p w14:paraId="77ADD089" w14:textId="77777777" w:rsidR="00764971" w:rsidRDefault="005C6E84">
      <w:pPr>
        <w:pStyle w:val="Heading2"/>
      </w:pPr>
      <w:r>
        <w:t>The origin of faith</w:t>
      </w:r>
    </w:p>
    <w:p w14:paraId="62261606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6A27C090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12135318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0A678016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3FA98098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64B70E53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2A5858B4" w14:textId="77777777" w:rsidR="00901DF5" w:rsidRDefault="00901DF5" w:rsidP="00901DF5">
      <w:pPr>
        <w:pStyle w:val="Heading2"/>
      </w:pPr>
      <w:r>
        <w:t>Bible Study: Judges 6:33-40</w:t>
      </w:r>
    </w:p>
    <w:p w14:paraId="1A4FAC10" w14:textId="77777777" w:rsidR="00901DF5" w:rsidRDefault="00901DF5" w:rsidP="00901DF5">
      <w:pPr>
        <w:pStyle w:val="Textbody"/>
      </w:pPr>
      <w:r>
        <w:t>1. Which enemies of Israel were coming to invade it? _______________________________________</w:t>
      </w:r>
    </w:p>
    <w:p w14:paraId="7D889DE7" w14:textId="77777777" w:rsidR="00901DF5" w:rsidRDefault="00901DF5" w:rsidP="00901DF5">
      <w:pPr>
        <w:pStyle w:val="Textbody"/>
      </w:pPr>
      <w:r>
        <w:t>___________________________________________________________________________________</w:t>
      </w:r>
    </w:p>
    <w:p w14:paraId="7D1E9AAE" w14:textId="77777777" w:rsidR="00901DF5" w:rsidRDefault="00901DF5" w:rsidP="00901DF5">
      <w:pPr>
        <w:pStyle w:val="Textbody"/>
      </w:pPr>
      <w:r>
        <w:t>2. Which judge had been called by God to save Israel? _______________________________________</w:t>
      </w:r>
    </w:p>
    <w:p w14:paraId="1A20F77B" w14:textId="77777777" w:rsidR="00901DF5" w:rsidRDefault="00901DF5" w:rsidP="00901DF5">
      <w:pPr>
        <w:pStyle w:val="Textbody"/>
      </w:pPr>
      <w:r>
        <w:t>3. What was the first sign he asked? _____________________________________________________</w:t>
      </w:r>
    </w:p>
    <w:p w14:paraId="7DC2DD4E" w14:textId="77777777" w:rsidR="00901DF5" w:rsidRDefault="00901DF5" w:rsidP="00901DF5">
      <w:pPr>
        <w:pStyle w:val="Textbody"/>
      </w:pPr>
      <w:r>
        <w:t>___________________________________________________________________________________</w:t>
      </w:r>
    </w:p>
    <w:p w14:paraId="37B0FF4F" w14:textId="77777777" w:rsidR="00901DF5" w:rsidRDefault="00901DF5" w:rsidP="00901DF5">
      <w:pPr>
        <w:pStyle w:val="Textbody"/>
      </w:pPr>
      <w:r>
        <w:t>4. What was the second sign he asked? ___________________________________________________</w:t>
      </w:r>
    </w:p>
    <w:p w14:paraId="1C3F4AD9" w14:textId="77777777" w:rsidR="00901DF5" w:rsidRDefault="00901DF5" w:rsidP="00901DF5">
      <w:pPr>
        <w:pStyle w:val="Textbody"/>
      </w:pPr>
      <w:r>
        <w:t>___________________________________________________________________________________</w:t>
      </w:r>
    </w:p>
    <w:p w14:paraId="432735CE" w14:textId="77777777" w:rsidR="00901DF5" w:rsidRDefault="00901DF5" w:rsidP="00901DF5">
      <w:pPr>
        <w:pStyle w:val="Textbody"/>
      </w:pPr>
      <w:r>
        <w:t>5. Why did he ask for a sign? ___________________________________________________________</w:t>
      </w:r>
    </w:p>
    <w:p w14:paraId="52480AE8" w14:textId="77777777" w:rsidR="00901DF5" w:rsidRDefault="00901DF5" w:rsidP="00901DF5">
      <w:pPr>
        <w:pStyle w:val="Textbody"/>
      </w:pPr>
      <w:r>
        <w:t>___________________________________________________________________________________</w:t>
      </w:r>
    </w:p>
    <w:p w14:paraId="30D755C7" w14:textId="77777777" w:rsidR="00901DF5" w:rsidRDefault="00901DF5" w:rsidP="00901DF5">
      <w:pPr>
        <w:pStyle w:val="Textbody"/>
      </w:pPr>
      <w:r>
        <w:t>6. What is your opinion about people who have doubts about God's promises? ____________________</w:t>
      </w:r>
    </w:p>
    <w:p w14:paraId="5002718F" w14:textId="77777777" w:rsidR="00901DF5" w:rsidRDefault="00901DF5" w:rsidP="00901DF5">
      <w:pPr>
        <w:pStyle w:val="Textbody"/>
      </w:pPr>
      <w:r>
        <w:t>___________________________________________________________________________________</w:t>
      </w:r>
    </w:p>
    <w:p w14:paraId="08CB529E" w14:textId="77777777" w:rsidR="00901DF5" w:rsidRDefault="00901DF5" w:rsidP="00901DF5">
      <w:pPr>
        <w:pStyle w:val="Textbody"/>
      </w:pPr>
      <w:r>
        <w:t>___________________________________________________________________________________</w:t>
      </w:r>
    </w:p>
    <w:p w14:paraId="2BFF9453" w14:textId="77777777" w:rsidR="00764971" w:rsidRDefault="005C6E84">
      <w:pPr>
        <w:pStyle w:val="Heading2"/>
      </w:pPr>
      <w:r>
        <w:t>Sacraments are signs</w:t>
      </w:r>
    </w:p>
    <w:p w14:paraId="06E9F319" w14:textId="77777777" w:rsidR="00764971" w:rsidRDefault="005C6E84">
      <w:pPr>
        <w:pStyle w:val="Textbody"/>
      </w:pPr>
      <w:r>
        <w:t>They are like _______________________________________________________________________</w:t>
      </w:r>
    </w:p>
    <w:p w14:paraId="581FA95F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51B1908E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240378C5" w14:textId="77777777" w:rsidR="00764971" w:rsidRDefault="005C6E84">
      <w:pPr>
        <w:pStyle w:val="Heading2"/>
      </w:pPr>
      <w:r>
        <w:t>Sacraments are seals</w:t>
      </w:r>
    </w:p>
    <w:p w14:paraId="343CE799" w14:textId="77777777" w:rsidR="00764971" w:rsidRDefault="005C6E84">
      <w:pPr>
        <w:pStyle w:val="Textbody"/>
      </w:pPr>
      <w:r>
        <w:t>They are like _______________________________________________________________________</w:t>
      </w:r>
    </w:p>
    <w:p w14:paraId="1F8D9DBE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16E94E9A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1EAB7C16" w14:textId="2927E9E1" w:rsidR="00D30B11" w:rsidRDefault="00D30B11">
      <w:pPr>
        <w:rPr>
          <w:b/>
        </w:rPr>
      </w:pPr>
      <w:r w:rsidRPr="00D30B11">
        <w:rPr>
          <w:b/>
          <w:u w:val="single"/>
        </w:rPr>
        <w:t>Sacraments</w:t>
      </w:r>
      <w:r>
        <w:rPr>
          <w:b/>
        </w:rPr>
        <w:t>:</w:t>
      </w:r>
    </w:p>
    <w:p w14:paraId="7B442DA8" w14:textId="2C891896" w:rsidR="00DC1D45" w:rsidRPr="00DC1D45" w:rsidRDefault="00DC1D45" w:rsidP="00DC1D45">
      <w:pPr>
        <w:spacing w:before="120"/>
        <w:rPr>
          <w:u w:val="single"/>
        </w:rPr>
      </w:pPr>
      <w:r w:rsidRPr="00DC1D45">
        <w:tab/>
        <w:t>- Help you better _________</w:t>
      </w:r>
      <w:r w:rsidR="008475AB">
        <w:t>___</w:t>
      </w:r>
      <w:r w:rsidRPr="00DC1D45">
        <w:t xml:space="preserve">______ what you believe – they are </w:t>
      </w:r>
      <w:r w:rsidRPr="00DC1D45">
        <w:rPr>
          <w:u w:val="single"/>
        </w:rPr>
        <w:t>signs</w:t>
      </w:r>
    </w:p>
    <w:p w14:paraId="5D1A9F04" w14:textId="10BD2BEC" w:rsidR="00DC1D45" w:rsidRPr="00DC1D45" w:rsidRDefault="00DC1D45" w:rsidP="00DC1D45">
      <w:pPr>
        <w:spacing w:before="120"/>
      </w:pPr>
      <w:r w:rsidRPr="00DC1D45">
        <w:tab/>
        <w:t xml:space="preserve">- Make you more ________________ of what you believe – they are </w:t>
      </w:r>
      <w:r w:rsidRPr="00DC1D45">
        <w:rPr>
          <w:u w:val="single"/>
        </w:rPr>
        <w:t>seals</w:t>
      </w:r>
    </w:p>
    <w:p w14:paraId="53E5923C" w14:textId="77777777" w:rsidR="00DC1D45" w:rsidRDefault="00DC1D45">
      <w:pPr>
        <w:rPr>
          <w:rFonts w:eastAsia="MS Mincho"/>
          <w:b/>
          <w:bCs/>
          <w:i/>
          <w:iCs/>
          <w:sz w:val="28"/>
          <w:szCs w:val="28"/>
        </w:rPr>
      </w:pPr>
      <w:r>
        <w:br w:type="page"/>
      </w:r>
    </w:p>
    <w:p w14:paraId="38139FBF" w14:textId="633DC619" w:rsidR="00764971" w:rsidRDefault="00F73C66">
      <w:pPr>
        <w:pStyle w:val="Heading2"/>
      </w:pPr>
      <w:r>
        <w:lastRenderedPageBreak/>
        <w:t>Now write it in your own words</w:t>
      </w:r>
    </w:p>
    <w:p w14:paraId="63E43B06" w14:textId="77777777" w:rsidR="00F73C66" w:rsidRDefault="00F73C66" w:rsidP="00F73C66">
      <w:pPr>
        <w:pStyle w:val="Textbody"/>
      </w:pPr>
      <w:r>
        <w:t>As signs, sacraments _________________________________________________________________</w:t>
      </w:r>
    </w:p>
    <w:p w14:paraId="45B950D0" w14:textId="77777777" w:rsidR="00F73C66" w:rsidRDefault="00F73C66" w:rsidP="00F73C66">
      <w:pPr>
        <w:pStyle w:val="Textbody"/>
      </w:pPr>
      <w:r>
        <w:t>___________________________________________________________________________________</w:t>
      </w:r>
    </w:p>
    <w:p w14:paraId="715E0A29" w14:textId="77777777" w:rsidR="00F73C66" w:rsidRDefault="00F73C66" w:rsidP="00F73C66">
      <w:pPr>
        <w:pStyle w:val="Textbody"/>
      </w:pPr>
      <w:r>
        <w:t>As seals, sacraments _________________________________________________________________</w:t>
      </w:r>
    </w:p>
    <w:p w14:paraId="3FB8B57D" w14:textId="77777777" w:rsidR="00900C97" w:rsidRDefault="00900C97" w:rsidP="00900C97">
      <w:pPr>
        <w:pStyle w:val="Textbody"/>
      </w:pPr>
      <w:r>
        <w:t>___________________________________________________________________________________</w:t>
      </w:r>
    </w:p>
    <w:p w14:paraId="2C175A26" w14:textId="77777777" w:rsidR="00764971" w:rsidRDefault="005C6E84" w:rsidP="00900C97">
      <w:pPr>
        <w:pStyle w:val="Heading2"/>
      </w:pPr>
      <w:r>
        <w:t>The word "sacraments"</w:t>
      </w:r>
    </w:p>
    <w:p w14:paraId="28488E8B" w14:textId="26D2ABB5" w:rsidR="00020132" w:rsidRDefault="00020132" w:rsidP="00020132">
      <w:pPr>
        <w:pStyle w:val="Textbody"/>
      </w:pPr>
      <w:r w:rsidRPr="00020132">
        <w:t>You won’t find the word sacraments in the Bible.</w:t>
      </w:r>
      <w:r>
        <w:t xml:space="preserve"> </w:t>
      </w:r>
      <w:r w:rsidRPr="00020132">
        <w:t>So where does it come from?</w:t>
      </w:r>
    </w:p>
    <w:p w14:paraId="16EA2033" w14:textId="088F60F2" w:rsidR="00764971" w:rsidRDefault="00020132">
      <w:pPr>
        <w:pStyle w:val="Textbody"/>
      </w:pPr>
      <w:r>
        <w:t xml:space="preserve">In Latin, </w:t>
      </w:r>
      <w:r w:rsidR="005C6E84">
        <w:t>___________________________________________________________________________</w:t>
      </w:r>
    </w:p>
    <w:p w14:paraId="2EE20771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30443565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43C13823" w14:textId="64EAE743" w:rsidR="00764971" w:rsidRDefault="00160B92">
      <w:pPr>
        <w:pStyle w:val="Textbody"/>
      </w:pPr>
      <w:r>
        <w:t xml:space="preserve">“Sacrament” </w:t>
      </w:r>
      <w:r w:rsidR="005C6E84">
        <w:t>________________________________________________________________________</w:t>
      </w:r>
    </w:p>
    <w:p w14:paraId="66936563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3FA57C87" w14:textId="378B6CC2" w:rsidR="00764971" w:rsidRDefault="00160B92">
      <w:pPr>
        <w:pStyle w:val="Textbody"/>
      </w:pPr>
      <w:r>
        <w:t>The sacraments are _</w:t>
      </w:r>
      <w:r w:rsidR="005C6E84">
        <w:t>__________________________________________________________________</w:t>
      </w:r>
    </w:p>
    <w:p w14:paraId="4AA720A8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089CB02A" w14:textId="220CF286" w:rsidR="00764971" w:rsidRDefault="00160B92">
      <w:pPr>
        <w:pStyle w:val="Textbody"/>
      </w:pPr>
      <w:r>
        <w:t xml:space="preserve">Hence sacraments are </w:t>
      </w:r>
      <w:r w:rsidR="005C6E84">
        <w:t>_________________________________________________________________</w:t>
      </w:r>
    </w:p>
    <w:p w14:paraId="7E1EFAA5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05827F69" w14:textId="77777777" w:rsidR="00900C97" w:rsidRDefault="00900C97" w:rsidP="00900C97">
      <w:pPr>
        <w:pStyle w:val="Heading2"/>
      </w:pPr>
      <w:r>
        <w:t>Confession: Belgic Confession Article 33</w:t>
      </w:r>
    </w:p>
    <w:p w14:paraId="7A5E8F2C" w14:textId="77777777" w:rsidR="00900C97" w:rsidRDefault="00900C97" w:rsidP="00900C97">
      <w:pPr>
        <w:pStyle w:val="Textbody"/>
      </w:pPr>
      <w:r>
        <w:t>1. On account of what did God ordain sacraments? __________________________________________</w:t>
      </w:r>
    </w:p>
    <w:p w14:paraId="18A77563" w14:textId="77777777" w:rsidR="00900C97" w:rsidRDefault="00900C97" w:rsidP="00900C97">
      <w:pPr>
        <w:pStyle w:val="Textbody"/>
      </w:pPr>
      <w:r>
        <w:t>___________________________________________________________________________________</w:t>
      </w:r>
    </w:p>
    <w:p w14:paraId="6B4F07BE" w14:textId="77777777" w:rsidR="00900C97" w:rsidRDefault="00900C97" w:rsidP="00900C97">
      <w:pPr>
        <w:pStyle w:val="Textbody"/>
      </w:pPr>
      <w:r>
        <w:t>___________________________________________________________________________________</w:t>
      </w:r>
    </w:p>
    <w:p w14:paraId="51E8E761" w14:textId="77777777" w:rsidR="00900C97" w:rsidRDefault="00900C97" w:rsidP="00900C97">
      <w:pPr>
        <w:pStyle w:val="Textbody"/>
      </w:pPr>
      <w:r>
        <w:t>2. Why were sacraments added to the Word? ______________________________________________</w:t>
      </w:r>
    </w:p>
    <w:p w14:paraId="6F0148AE" w14:textId="77777777" w:rsidR="00900C97" w:rsidRDefault="00900C97" w:rsidP="00900C97">
      <w:pPr>
        <w:pStyle w:val="Textbody"/>
      </w:pPr>
      <w:r>
        <w:t>___________________________________________________________________________________</w:t>
      </w:r>
    </w:p>
    <w:p w14:paraId="1F4E3040" w14:textId="77777777" w:rsidR="00900C97" w:rsidRDefault="00900C97" w:rsidP="00900C97">
      <w:pPr>
        <w:pStyle w:val="Textbody"/>
      </w:pPr>
      <w:r>
        <w:t>3. Which two things does God want to represent better in the sacraments? _______________________</w:t>
      </w:r>
    </w:p>
    <w:p w14:paraId="159DD69A" w14:textId="77777777" w:rsidR="00900C97" w:rsidRDefault="00900C97" w:rsidP="00900C97">
      <w:pPr>
        <w:pStyle w:val="Textbody"/>
      </w:pPr>
      <w:r>
        <w:t>___________________________________________________________________________________</w:t>
      </w:r>
    </w:p>
    <w:p w14:paraId="633E9322" w14:textId="77777777" w:rsidR="00900C97" w:rsidRDefault="00900C97" w:rsidP="00900C97">
      <w:pPr>
        <w:pStyle w:val="Textbody"/>
      </w:pPr>
      <w:r>
        <w:t>___________________________________________________________________________________</w:t>
      </w:r>
    </w:p>
    <w:p w14:paraId="729F5A3D" w14:textId="77777777" w:rsidR="00900C97" w:rsidRDefault="00900C97" w:rsidP="00900C97">
      <w:pPr>
        <w:pStyle w:val="Textbody"/>
      </w:pPr>
      <w:r>
        <w:rPr>
          <w:rFonts w:ascii="TimesNewRomanPSMT" w:eastAsia="TimesNewRomanPSMT" w:hAnsi="TimesNewRomanPSMT" w:cs="TimesNewRomanPSMT"/>
        </w:rPr>
        <w:t>___________________________________________________________________________________</w:t>
      </w:r>
    </w:p>
    <w:p w14:paraId="6655BCA9" w14:textId="77777777" w:rsidR="00764971" w:rsidRDefault="005C6E84">
      <w:pPr>
        <w:pStyle w:val="Heading2"/>
      </w:pPr>
      <w:r>
        <w:t>The number of sacraments</w:t>
      </w:r>
    </w:p>
    <w:p w14:paraId="02338BD2" w14:textId="633C2CE7" w:rsidR="00764971" w:rsidRDefault="00E031CA">
      <w:pPr>
        <w:pStyle w:val="Textbody"/>
      </w:pPr>
      <w:r>
        <w:t>The Lord has given us _____ sacraments</w:t>
      </w:r>
      <w:r w:rsidR="005C6E84">
        <w:t>: _________________________________________________</w:t>
      </w:r>
    </w:p>
    <w:p w14:paraId="3E4E78E7" w14:textId="77777777" w:rsidR="00E031CA" w:rsidRDefault="00E031CA" w:rsidP="00E031CA">
      <w:pPr>
        <w:pStyle w:val="Textbody"/>
      </w:pPr>
      <w:r>
        <w:t>One to mark the __________________ of our relationship with Him, on to mark the _______________</w:t>
      </w:r>
    </w:p>
    <w:p w14:paraId="0DD77E48" w14:textId="6381135A" w:rsidR="00E031CA" w:rsidRDefault="00E031CA" w:rsidP="00E031CA">
      <w:pPr>
        <w:pStyle w:val="Textbody"/>
      </w:pPr>
      <w:r>
        <w:t>of our relationship with Him.</w:t>
      </w:r>
    </w:p>
    <w:p w14:paraId="04BA9DE0" w14:textId="20F441E4" w:rsidR="00764971" w:rsidRDefault="00D022E4" w:rsidP="00D022E4">
      <w:pPr>
        <w:pStyle w:val="Textbody"/>
      </w:pPr>
      <w:r>
        <w:t>T</w:t>
      </w:r>
      <w:r w:rsidR="005C6E84">
        <w:t>he Roman Catholic Church</w:t>
      </w:r>
      <w:r>
        <w:t xml:space="preserve"> has ________ sacraments. These are</w:t>
      </w:r>
      <w:r w:rsidR="005C6E84">
        <w:t>: ____________________________</w:t>
      </w:r>
    </w:p>
    <w:p w14:paraId="06474311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38550EC8" w14:textId="77777777" w:rsidR="00764971" w:rsidRDefault="005C6E84">
      <w:pPr>
        <w:pStyle w:val="Textbody"/>
      </w:pPr>
      <w:r>
        <w:t>___________________________________________________________________________________</w:t>
      </w:r>
    </w:p>
    <w:p w14:paraId="4EA74E69" w14:textId="65C0BCCB" w:rsidR="00764971" w:rsidRDefault="005C6E84">
      <w:pPr>
        <w:pStyle w:val="Textbody"/>
      </w:pPr>
      <w:r>
        <w:t>___________________________________________________________________________________</w:t>
      </w:r>
    </w:p>
    <w:sectPr w:rsidR="00764971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C5CF6" w14:textId="77777777" w:rsidR="00D311EB" w:rsidRDefault="00D311EB">
      <w:r>
        <w:separator/>
      </w:r>
    </w:p>
  </w:endnote>
  <w:endnote w:type="continuationSeparator" w:id="0">
    <w:p w14:paraId="71C4E7B4" w14:textId="77777777" w:rsidR="00D311EB" w:rsidRDefault="00D3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15587" w14:textId="77777777" w:rsidR="00D311EB" w:rsidRDefault="00D311EB">
      <w:r>
        <w:rPr>
          <w:color w:val="000000"/>
        </w:rPr>
        <w:separator/>
      </w:r>
    </w:p>
  </w:footnote>
  <w:footnote w:type="continuationSeparator" w:id="0">
    <w:p w14:paraId="50DEAB7D" w14:textId="77777777" w:rsidR="00D311EB" w:rsidRDefault="00D31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BAA20" w14:textId="2F565C50" w:rsidR="00000000" w:rsidRDefault="005C6E84">
    <w:pPr>
      <w:pStyle w:val="Header"/>
      <w:rPr>
        <w:sz w:val="14"/>
        <w:szCs w:val="14"/>
      </w:rPr>
    </w:pPr>
    <w:r>
      <w:rPr>
        <w:sz w:val="14"/>
        <w:szCs w:val="14"/>
      </w:rPr>
      <w:t>4</w:t>
    </w:r>
    <w:r w:rsidR="00B02FF5">
      <w:rPr>
        <w:sz w:val="14"/>
        <w:szCs w:val="14"/>
      </w:rPr>
      <w:t>.1B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71"/>
    <w:rsid w:val="00020132"/>
    <w:rsid w:val="00160B92"/>
    <w:rsid w:val="005C6E84"/>
    <w:rsid w:val="00693662"/>
    <w:rsid w:val="00764971"/>
    <w:rsid w:val="00774E44"/>
    <w:rsid w:val="00801746"/>
    <w:rsid w:val="008475AB"/>
    <w:rsid w:val="00900C97"/>
    <w:rsid w:val="00901DF5"/>
    <w:rsid w:val="0090209E"/>
    <w:rsid w:val="00B02FF5"/>
    <w:rsid w:val="00B25873"/>
    <w:rsid w:val="00C51139"/>
    <w:rsid w:val="00D022E4"/>
    <w:rsid w:val="00D30B11"/>
    <w:rsid w:val="00D311EB"/>
    <w:rsid w:val="00DC1D45"/>
    <w:rsid w:val="00E031CA"/>
    <w:rsid w:val="00EC541A"/>
    <w:rsid w:val="00F73C66"/>
    <w:rsid w:val="00FE1532"/>
    <w:rsid w:val="00FE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23F4"/>
  <w15:docId w15:val="{2D563476-37F0-431B-85F5-00F19D84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B0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elf\Dropbox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Normal portrait</vt:lpstr>
      <vt:lpstr>Lesson 01: Sacraments in General</vt:lpstr>
      <vt:lpstr>    The origin of faith</vt:lpstr>
      <vt:lpstr>    Bible Study: Judges 6:33-40</vt:lpstr>
      <vt:lpstr>    Sacraments are signs</vt:lpstr>
      <vt:lpstr>    Sacraments are seals</vt:lpstr>
      <vt:lpstr>    Now write it in your own words</vt:lpstr>
      <vt:lpstr>    The word "sacraments"</vt:lpstr>
      <vt:lpstr>    Confession: Belgic Confession Article 33</vt:lpstr>
      <vt:lpstr>    The number of sacraments</vt:lpstr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dcterms:created xsi:type="dcterms:W3CDTF">2024-08-30T20:46:00Z</dcterms:created>
  <dcterms:modified xsi:type="dcterms:W3CDTF">2024-08-30T20:46:00Z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