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B5C00" w14:textId="77777777" w:rsidR="00257262" w:rsidRDefault="00052D0C">
      <w:pPr>
        <w:pStyle w:val="Heading1"/>
        <w:jc w:val="center"/>
      </w:pPr>
      <w:r>
        <w:t>Lesson 02 – Review 01</w:t>
      </w:r>
    </w:p>
    <w:p w14:paraId="791547A2" w14:textId="77777777" w:rsidR="00257262" w:rsidRPr="00052D0C" w:rsidRDefault="000079F9">
      <w:pPr>
        <w:pStyle w:val="Heading2"/>
        <w:rPr>
          <w:i w:val="0"/>
        </w:rPr>
      </w:pPr>
      <w:r w:rsidRPr="00052D0C">
        <w:rPr>
          <w:i w:val="0"/>
        </w:rPr>
        <w:t>Memory Work</w:t>
      </w:r>
    </w:p>
    <w:p w14:paraId="406A17AC" w14:textId="05AB02AB" w:rsidR="00257262" w:rsidRDefault="0069340A">
      <w:pPr>
        <w:pStyle w:val="Heading3"/>
      </w:pPr>
      <w:r>
        <w:t xml:space="preserve">Q 66. </w:t>
      </w:r>
      <w:r w:rsidR="000079F9">
        <w:t xml:space="preserve">What are </w:t>
      </w:r>
      <w:r w:rsidR="003E37B0">
        <w:t xml:space="preserve">the </w:t>
      </w:r>
      <w:r w:rsidR="000079F9">
        <w:t>sacraments?</w:t>
      </w:r>
    </w:p>
    <w:p w14:paraId="411B0B35" w14:textId="77777777" w:rsidR="00257262" w:rsidRPr="00052D0C" w:rsidRDefault="00052D0C">
      <w:pPr>
        <w:pStyle w:val="Textbody"/>
        <w:rPr>
          <w:lang w:val="en-CA"/>
        </w:rPr>
      </w:pPr>
      <w:r>
        <w:rPr>
          <w:lang w:val="en-CA"/>
        </w:rPr>
        <w:t>The sacraments are _</w:t>
      </w:r>
      <w:r w:rsidR="000079F9" w:rsidRPr="00052D0C">
        <w:rPr>
          <w:lang w:val="en-CA"/>
        </w:rPr>
        <w:t>__________________________________________________________________</w:t>
      </w:r>
    </w:p>
    <w:p w14:paraId="4589D568" w14:textId="77777777" w:rsidR="00257262" w:rsidRPr="00052D0C" w:rsidRDefault="000079F9">
      <w:pPr>
        <w:pStyle w:val="Textbody"/>
        <w:rPr>
          <w:lang w:val="en-CA"/>
        </w:rPr>
      </w:pPr>
      <w:r w:rsidRPr="00052D0C">
        <w:rPr>
          <w:lang w:val="en-CA"/>
        </w:rPr>
        <w:t>They were __________________________________________________________________________</w:t>
      </w:r>
    </w:p>
    <w:p w14:paraId="53CCD8DD" w14:textId="77777777" w:rsidR="00257262" w:rsidRPr="00052D0C" w:rsidRDefault="000079F9" w:rsidP="00052D0C">
      <w:pPr>
        <w:pStyle w:val="Textbody"/>
        <w:ind w:firstLine="340"/>
        <w:rPr>
          <w:lang w:val="en-CA"/>
        </w:rPr>
      </w:pPr>
      <w:r w:rsidRPr="00052D0C">
        <w:rPr>
          <w:lang w:val="en-CA"/>
        </w:rPr>
        <w:t>_______________________________________________________________________________</w:t>
      </w:r>
    </w:p>
    <w:p w14:paraId="74A86734" w14:textId="77777777" w:rsidR="00257262" w:rsidRPr="00052D0C" w:rsidRDefault="000079F9" w:rsidP="00052D0C">
      <w:pPr>
        <w:pStyle w:val="Textbody"/>
        <w:ind w:firstLine="340"/>
        <w:rPr>
          <w:lang w:val="en-CA"/>
        </w:rPr>
      </w:pPr>
      <w:r w:rsidRPr="00052D0C">
        <w:rPr>
          <w:lang w:val="en-CA"/>
        </w:rPr>
        <w:t>He ____________________________________________________________________________</w:t>
      </w:r>
    </w:p>
    <w:p w14:paraId="7B8C3CAF" w14:textId="77777777" w:rsidR="00257262" w:rsidRPr="00052D0C" w:rsidRDefault="000079F9" w:rsidP="00052D0C">
      <w:pPr>
        <w:pStyle w:val="Textbody"/>
        <w:ind w:firstLine="340"/>
        <w:rPr>
          <w:lang w:val="en-CA"/>
        </w:rPr>
      </w:pPr>
      <w:r w:rsidRPr="00052D0C">
        <w:rPr>
          <w:lang w:val="en-CA"/>
        </w:rPr>
        <w:t>________________________________________________________________________________</w:t>
      </w:r>
    </w:p>
    <w:p w14:paraId="0B690D9F" w14:textId="77777777" w:rsidR="0069340A" w:rsidRPr="0069340A" w:rsidRDefault="0069340A" w:rsidP="0069340A">
      <w:pPr>
        <w:pStyle w:val="Heading3"/>
        <w:spacing w:before="120"/>
      </w:pPr>
      <w:r w:rsidRPr="0069340A">
        <w:t>Q 67. Are both the Word and the sacraments then intended to focus our faith on the sacrifice of Jesus Christ on the cross as the only ground of our salvation?</w:t>
      </w:r>
    </w:p>
    <w:p w14:paraId="0B141B15" w14:textId="208401AD" w:rsidR="0069340A" w:rsidRPr="00786C31" w:rsidRDefault="0069340A" w:rsidP="0069340A">
      <w:pPr>
        <w:pStyle w:val="Textbody"/>
        <w:spacing w:before="120" w:after="0"/>
        <w:rPr>
          <w:i/>
          <w:iCs/>
          <w:lang w:val="en-CA"/>
        </w:rPr>
      </w:pPr>
      <w:r>
        <w:rPr>
          <w:i/>
          <w:iCs/>
          <w:lang w:val="en-CA"/>
        </w:rPr>
        <w:t>________________</w:t>
      </w:r>
    </w:p>
    <w:p w14:paraId="1D5FB6F1" w14:textId="3A4FDE7B" w:rsidR="0069340A" w:rsidRDefault="0069340A" w:rsidP="0069340A">
      <w:pPr>
        <w:pStyle w:val="Textbody"/>
        <w:spacing w:before="120" w:after="0"/>
        <w:rPr>
          <w:i/>
          <w:iCs/>
          <w:lang w:val="en-CA"/>
        </w:rPr>
      </w:pPr>
      <w:r w:rsidRPr="00786C31">
        <w:rPr>
          <w:i/>
          <w:iCs/>
          <w:lang w:val="en-CA"/>
        </w:rPr>
        <w:t xml:space="preserve">The </w:t>
      </w:r>
      <w:r>
        <w:rPr>
          <w:i/>
          <w:iCs/>
          <w:lang w:val="en-CA"/>
        </w:rPr>
        <w:t>______________________</w:t>
      </w:r>
    </w:p>
    <w:p w14:paraId="7BFA0BDF" w14:textId="0E759D7A" w:rsidR="0069340A" w:rsidRDefault="00D7379A" w:rsidP="0069340A">
      <w:pPr>
        <w:pStyle w:val="Textbody"/>
        <w:spacing w:before="120" w:after="0"/>
        <w:ind w:firstLine="340"/>
        <w:rPr>
          <w:i/>
          <w:iCs/>
          <w:lang w:val="en-CA"/>
        </w:rPr>
      </w:pPr>
      <w:r>
        <w:rPr>
          <w:i/>
          <w:iCs/>
          <w:lang w:val="en-CA"/>
        </w:rPr>
        <w:t xml:space="preserve">___________________________________________ </w:t>
      </w:r>
      <w:r w:rsidR="0069340A" w:rsidRPr="00786C31">
        <w:rPr>
          <w:i/>
          <w:iCs/>
          <w:lang w:val="en-CA"/>
        </w:rPr>
        <w:t xml:space="preserve">and </w:t>
      </w:r>
    </w:p>
    <w:p w14:paraId="42A65F6D" w14:textId="08199641" w:rsidR="0069340A" w:rsidRPr="00786C31" w:rsidRDefault="00D7379A" w:rsidP="0069340A">
      <w:pPr>
        <w:pStyle w:val="Textbody"/>
        <w:spacing w:before="120" w:after="0"/>
        <w:ind w:firstLine="340"/>
        <w:rPr>
          <w:i/>
          <w:iCs/>
          <w:lang w:val="en-CA"/>
        </w:rPr>
      </w:pPr>
      <w:r>
        <w:rPr>
          <w:i/>
          <w:iCs/>
          <w:lang w:val="en-CA"/>
        </w:rPr>
        <w:t>______________________________________________</w:t>
      </w:r>
    </w:p>
    <w:p w14:paraId="03A7A45B" w14:textId="0F7D0F6F" w:rsidR="0069340A" w:rsidRPr="00786C31" w:rsidRDefault="0069340A" w:rsidP="0069340A">
      <w:pPr>
        <w:pStyle w:val="Textbody"/>
        <w:spacing w:before="120" w:after="0"/>
        <w:ind w:left="340"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 xml:space="preserve">that </w:t>
      </w:r>
      <w:r w:rsidR="00D7379A">
        <w:rPr>
          <w:i/>
          <w:iCs/>
          <w:lang w:val="en-CA"/>
        </w:rPr>
        <w:t>________________________________</w:t>
      </w:r>
    </w:p>
    <w:p w14:paraId="5158DCAC" w14:textId="59BF50B2" w:rsidR="0069340A" w:rsidRDefault="0069340A" w:rsidP="0069340A">
      <w:pPr>
        <w:pStyle w:val="Textbody"/>
        <w:spacing w:before="120" w:after="0"/>
        <w:ind w:left="680" w:firstLine="340"/>
        <w:rPr>
          <w:i/>
          <w:iCs/>
          <w:lang w:val="en-CA"/>
        </w:rPr>
      </w:pPr>
      <w:r w:rsidRPr="00786C31">
        <w:rPr>
          <w:i/>
          <w:iCs/>
          <w:lang w:val="en-CA"/>
        </w:rPr>
        <w:t xml:space="preserve">rests on </w:t>
      </w:r>
      <w:r w:rsidR="00D7379A">
        <w:rPr>
          <w:i/>
          <w:iCs/>
          <w:lang w:val="en-CA"/>
        </w:rPr>
        <w:t>___________________________________</w:t>
      </w:r>
    </w:p>
    <w:p w14:paraId="5916935E" w14:textId="4D433A0B" w:rsidR="0069340A" w:rsidRPr="00786C31" w:rsidRDefault="00D7379A" w:rsidP="0069340A">
      <w:pPr>
        <w:pStyle w:val="Textbody"/>
        <w:spacing w:before="120" w:after="0"/>
        <w:ind w:left="680" w:firstLine="340"/>
        <w:rPr>
          <w:i/>
          <w:iCs/>
          <w:lang w:val="en-CA"/>
        </w:rPr>
      </w:pPr>
      <w:r>
        <w:rPr>
          <w:i/>
          <w:iCs/>
          <w:lang w:val="en-CA"/>
        </w:rPr>
        <w:t>__________________________________</w:t>
      </w:r>
    </w:p>
    <w:p w14:paraId="7F47D08F" w14:textId="2B9F9F48" w:rsidR="00257262" w:rsidRDefault="0069340A">
      <w:pPr>
        <w:pStyle w:val="Heading3"/>
      </w:pPr>
      <w:r>
        <w:t xml:space="preserve">Q 68. </w:t>
      </w:r>
      <w:r w:rsidR="000079F9">
        <w:t>How many sacraments has Christ instituted in the new covenant?</w:t>
      </w:r>
    </w:p>
    <w:p w14:paraId="0118F876" w14:textId="172CBFA0" w:rsidR="00257262" w:rsidRPr="00052D0C" w:rsidRDefault="000079F9" w:rsidP="007B7DFB">
      <w:pPr>
        <w:pStyle w:val="Textbody"/>
        <w:spacing w:before="120"/>
        <w:rPr>
          <w:lang w:val="en-CA"/>
        </w:rPr>
      </w:pPr>
      <w:r w:rsidRPr="00052D0C">
        <w:rPr>
          <w:lang w:val="en-CA"/>
        </w:rPr>
        <w:t>_____</w:t>
      </w:r>
      <w:r w:rsidR="007B7DFB">
        <w:rPr>
          <w:lang w:val="en-CA"/>
        </w:rPr>
        <w:t xml:space="preserve">: </w:t>
      </w:r>
      <w:r w:rsidRPr="00052D0C">
        <w:rPr>
          <w:lang w:val="en-CA"/>
        </w:rPr>
        <w:t>_____________________________________________________________________________</w:t>
      </w:r>
    </w:p>
    <w:p w14:paraId="360079BF" w14:textId="77777777" w:rsidR="00257262" w:rsidRPr="00052D0C" w:rsidRDefault="00052D0C">
      <w:pPr>
        <w:pStyle w:val="Heading2"/>
        <w:rPr>
          <w:i w:val="0"/>
        </w:rPr>
      </w:pPr>
      <w:r w:rsidRPr="00052D0C">
        <w:rPr>
          <w:i w:val="0"/>
        </w:rPr>
        <w:t>Review Questions</w:t>
      </w:r>
    </w:p>
    <w:p w14:paraId="4B4B54AD" w14:textId="739834FC" w:rsidR="00257262" w:rsidRPr="00052D0C" w:rsidRDefault="00D7379A">
      <w:pPr>
        <w:pStyle w:val="Textbody"/>
        <w:rPr>
          <w:lang w:val="en-CA"/>
        </w:rPr>
      </w:pPr>
      <w:r>
        <w:rPr>
          <w:lang w:val="en-CA"/>
        </w:rPr>
        <w:t>1.(</w:t>
      </w:r>
      <w:r w:rsidR="007B7DFB">
        <w:rPr>
          <w:lang w:val="en-CA"/>
        </w:rPr>
        <w:t>3</w:t>
      </w:r>
      <w:r>
        <w:rPr>
          <w:lang w:val="en-CA"/>
        </w:rPr>
        <w:t xml:space="preserve">) </w:t>
      </w:r>
      <w:r w:rsidR="003E37B0">
        <w:rPr>
          <w:lang w:val="en-CA"/>
        </w:rPr>
        <w:t>Why did God ordain sacraments?</w:t>
      </w:r>
      <w:r w:rsidR="00271BCA">
        <w:rPr>
          <w:lang w:val="en-CA"/>
        </w:rPr>
        <w:t xml:space="preserve"> </w:t>
      </w:r>
    </w:p>
    <w:p w14:paraId="23FC504F" w14:textId="77777777" w:rsidR="003E37B0" w:rsidRPr="00052D0C" w:rsidRDefault="003E37B0" w:rsidP="003E37B0">
      <w:pPr>
        <w:pStyle w:val="Textbody"/>
        <w:rPr>
          <w:lang w:val="en-CA"/>
        </w:rPr>
      </w:pPr>
      <w:r w:rsidRPr="00052D0C">
        <w:rPr>
          <w:lang w:val="en-CA"/>
        </w:rPr>
        <w:t>__________________________________________________________________________________</w:t>
      </w:r>
    </w:p>
    <w:p w14:paraId="21A1A9E9" w14:textId="77777777" w:rsidR="00257262" w:rsidRPr="00052D0C" w:rsidRDefault="000079F9">
      <w:pPr>
        <w:pStyle w:val="Textbody"/>
        <w:rPr>
          <w:lang w:val="en-CA"/>
        </w:rPr>
      </w:pPr>
      <w:r w:rsidRPr="00052D0C">
        <w:rPr>
          <w:lang w:val="en-CA"/>
        </w:rPr>
        <w:t>__________________________________________________________________________________</w:t>
      </w:r>
    </w:p>
    <w:p w14:paraId="520026DC" w14:textId="77777777" w:rsidR="00257262" w:rsidRPr="00052D0C" w:rsidRDefault="000079F9">
      <w:pPr>
        <w:pStyle w:val="Textbody"/>
        <w:rPr>
          <w:lang w:val="en-CA"/>
        </w:rPr>
      </w:pPr>
      <w:r w:rsidRPr="00052D0C">
        <w:rPr>
          <w:lang w:val="en-CA"/>
        </w:rPr>
        <w:t>__________________________________________________________________________________</w:t>
      </w:r>
    </w:p>
    <w:p w14:paraId="6ADFB03E" w14:textId="43BB5381" w:rsidR="00257262" w:rsidRPr="00052D0C" w:rsidRDefault="00D7379A">
      <w:pPr>
        <w:pStyle w:val="Textbody"/>
        <w:rPr>
          <w:lang w:val="en-CA"/>
        </w:rPr>
      </w:pPr>
      <w:r>
        <w:rPr>
          <w:lang w:val="en-CA"/>
        </w:rPr>
        <w:t xml:space="preserve">2.(2) </w:t>
      </w:r>
      <w:r w:rsidR="000079F9" w:rsidRPr="00052D0C">
        <w:rPr>
          <w:lang w:val="en-CA"/>
        </w:rPr>
        <w:t>What would be more important: (1) listening to a sermon or (2) going to the Lord's Supper? ____</w:t>
      </w:r>
    </w:p>
    <w:p w14:paraId="22793110" w14:textId="78202A10" w:rsidR="00257262" w:rsidRPr="00052D0C" w:rsidRDefault="007B7DFB">
      <w:pPr>
        <w:pStyle w:val="Textbody"/>
        <w:rPr>
          <w:lang w:val="en-CA"/>
        </w:rPr>
      </w:pPr>
      <w:r>
        <w:rPr>
          <w:rFonts w:ascii="TimesNewRoman,Italic" w:eastAsia="TimesNewRoman,Italic" w:hAnsi="TimesNewRoman,Italic" w:cs="TimesNewRoman,Italic"/>
          <w:i/>
          <w:iCs/>
          <w:noProof/>
          <w:color w:val="000000"/>
          <w:sz w:val="20"/>
          <w:szCs w:val="20"/>
          <w:lang w:val="en-CA"/>
        </w:rPr>
        <w:drawing>
          <wp:anchor distT="0" distB="0" distL="114300" distR="114300" simplePos="0" relativeHeight="251659264" behindDoc="0" locked="0" layoutInCell="1" allowOverlap="1" wp14:anchorId="0AD31ADC" wp14:editId="056506A8">
            <wp:simplePos x="0" y="0"/>
            <wp:positionH relativeFrom="column">
              <wp:posOffset>1877169</wp:posOffset>
            </wp:positionH>
            <wp:positionV relativeFrom="page">
              <wp:posOffset>7124388</wp:posOffset>
            </wp:positionV>
            <wp:extent cx="3528060" cy="2535555"/>
            <wp:effectExtent l="0" t="0" r="0" b="0"/>
            <wp:wrapSquare wrapText="bothSides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79A">
        <w:rPr>
          <w:lang w:val="en-CA"/>
        </w:rPr>
        <w:t xml:space="preserve">3.(1) </w:t>
      </w:r>
      <w:r w:rsidR="000079F9" w:rsidRPr="00052D0C">
        <w:rPr>
          <w:lang w:val="en-CA"/>
        </w:rPr>
        <w:t>How many sacraments does the Roman Catholic Church have? _____</w:t>
      </w:r>
    </w:p>
    <w:p w14:paraId="1E5BF414" w14:textId="705B42D7" w:rsidR="00257262" w:rsidRPr="00052D0C" w:rsidRDefault="00D7379A">
      <w:pPr>
        <w:pStyle w:val="Textbody"/>
        <w:rPr>
          <w:lang w:val="en-CA"/>
        </w:rPr>
      </w:pPr>
      <w:r>
        <w:rPr>
          <w:lang w:val="en-CA"/>
        </w:rPr>
        <w:t>4.(4)</w:t>
      </w:r>
      <w:r w:rsidR="007B7DFB">
        <w:rPr>
          <w:lang w:val="en-CA"/>
        </w:rPr>
        <w:t xml:space="preserve"> </w:t>
      </w:r>
      <w:r w:rsidR="000079F9" w:rsidRPr="00052D0C">
        <w:rPr>
          <w:lang w:val="en-CA"/>
        </w:rPr>
        <w:t>Fill in the four blanks:</w:t>
      </w:r>
    </w:p>
    <w:p w14:paraId="48AF5EC2" w14:textId="0D70FCE2" w:rsidR="00257262" w:rsidRPr="00E25DFD" w:rsidRDefault="00257262">
      <w:pPr>
        <w:pStyle w:val="Textbody"/>
        <w:rPr>
          <w:rFonts w:ascii="TimesNewRoman,Italic" w:eastAsia="TimesNewRoman,Italic" w:hAnsi="TimesNewRoman,Italic" w:cs="TimesNewRoman,Italic"/>
          <w:i/>
          <w:iCs/>
          <w:color w:val="000000"/>
          <w:sz w:val="20"/>
          <w:szCs w:val="20"/>
          <w:lang w:val="en-CA"/>
        </w:rPr>
      </w:pPr>
    </w:p>
    <w:sectPr w:rsidR="00257262" w:rsidRPr="00E25DFD">
      <w:headerReference w:type="default" r:id="rId7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05107" w14:textId="77777777" w:rsidR="00B76FA9" w:rsidRDefault="00B76FA9">
      <w:r>
        <w:separator/>
      </w:r>
    </w:p>
  </w:endnote>
  <w:endnote w:type="continuationSeparator" w:id="0">
    <w:p w14:paraId="4ECC23BB" w14:textId="77777777" w:rsidR="00B76FA9" w:rsidRDefault="00B7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F27F7" w14:textId="77777777" w:rsidR="00B76FA9" w:rsidRDefault="00B76FA9">
      <w:r>
        <w:rPr>
          <w:color w:val="000000"/>
        </w:rPr>
        <w:separator/>
      </w:r>
    </w:p>
  </w:footnote>
  <w:footnote w:type="continuationSeparator" w:id="0">
    <w:p w14:paraId="1D5B2FCF" w14:textId="77777777" w:rsidR="00B76FA9" w:rsidRDefault="00B7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133A1" w14:textId="7E154135" w:rsidR="00000000" w:rsidRDefault="000079F9">
    <w:pPr>
      <w:pStyle w:val="Header"/>
    </w:pPr>
    <w:r>
      <w:rPr>
        <w:sz w:val="12"/>
        <w:szCs w:val="12"/>
      </w:rPr>
      <w:t>4</w:t>
    </w:r>
    <w:r w:rsidR="00021820">
      <w:rPr>
        <w:sz w:val="12"/>
        <w:szCs w:val="12"/>
      </w:rPr>
      <w:t>.2A</w:t>
    </w:r>
    <w:r>
      <w:t xml:space="preserve">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62"/>
    <w:rsid w:val="000079F9"/>
    <w:rsid w:val="00021820"/>
    <w:rsid w:val="00052D0C"/>
    <w:rsid w:val="00257262"/>
    <w:rsid w:val="00271BCA"/>
    <w:rsid w:val="002F7D84"/>
    <w:rsid w:val="003E37B0"/>
    <w:rsid w:val="00454A5B"/>
    <w:rsid w:val="0069340A"/>
    <w:rsid w:val="007B7DFB"/>
    <w:rsid w:val="00A26CB9"/>
    <w:rsid w:val="00A76F3E"/>
    <w:rsid w:val="00B76FA9"/>
    <w:rsid w:val="00C92748"/>
    <w:rsid w:val="00D7379A"/>
    <w:rsid w:val="00DE3EEF"/>
    <w:rsid w:val="00E25DFD"/>
    <w:rsid w:val="00E95373"/>
    <w:rsid w:val="00E9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7F70"/>
  <w15:docId w15:val="{F1A99572-98FE-448E-AE63-D8F4EAFF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0218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elf\Dropbox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2009-10-01T08:31:00Z</cp:lastPrinted>
  <dcterms:created xsi:type="dcterms:W3CDTF">2024-09-10T15:08:00Z</dcterms:created>
  <dcterms:modified xsi:type="dcterms:W3CDTF">2024-09-10T15:08:00Z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