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1F7AB" w14:textId="77777777" w:rsidR="00D232AE" w:rsidRDefault="007D6A25">
      <w:pPr>
        <w:pStyle w:val="Heading1"/>
        <w:jc w:val="center"/>
      </w:pPr>
      <w:r>
        <w:t xml:space="preserve">Lesson </w:t>
      </w:r>
      <w:r w:rsidR="009079D4">
        <w:t>0</w:t>
      </w:r>
      <w:r>
        <w:t>2: Holy Baptism</w:t>
      </w:r>
    </w:p>
    <w:p w14:paraId="5F774D89" w14:textId="77777777" w:rsidR="00D232AE" w:rsidRDefault="007D6A25">
      <w:pPr>
        <w:pStyle w:val="Heading2"/>
      </w:pPr>
      <w:r>
        <w:t>Baptism</w:t>
      </w:r>
    </w:p>
    <w:p w14:paraId="7EE668B1" w14:textId="77777777" w:rsidR="00D232AE" w:rsidRDefault="007D6A25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04928058" wp14:editId="03525CEE">
                <wp:simplePos x="0" y="0"/>
                <wp:positionH relativeFrom="column">
                  <wp:posOffset>4413240</wp:posOffset>
                </wp:positionH>
                <wp:positionV relativeFrom="paragraph">
                  <wp:posOffset>15840</wp:posOffset>
                </wp:positionV>
                <wp:extent cx="1888200" cy="578160"/>
                <wp:effectExtent l="0" t="0" r="16800" b="1239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7DC0EF" w14:textId="77777777" w:rsidR="00D232AE" w:rsidRDefault="00D232AE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04928058" id="Freeform 1" o:spid="_x0000_s1026" style="position:absolute;margin-left:347.5pt;margin-top:1.25pt;width:148.7pt;height:45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0E7DC0EF" w14:textId="77777777" w:rsidR="00D232AE" w:rsidRDefault="00D232A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3C957" wp14:editId="370FCEE6">
                <wp:simplePos x="0" y="0"/>
                <wp:positionH relativeFrom="column">
                  <wp:posOffset>2287439</wp:posOffset>
                </wp:positionH>
                <wp:positionV relativeFrom="paragraph">
                  <wp:posOffset>36360</wp:posOffset>
                </wp:positionV>
                <wp:extent cx="1785960" cy="578160"/>
                <wp:effectExtent l="0" t="0" r="23790" b="1239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6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47278E" w14:textId="77777777" w:rsidR="00D232AE" w:rsidRDefault="00D232AE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09C3C957" id="Freeform 2" o:spid="_x0000_s1027" style="position:absolute;margin-left:180.1pt;margin-top:2.85pt;width:140.65pt;height:4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78596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" adj="-11796480,,5400" path="m,289080wa,,1785960,578160,,289080,892980,,,,1785960,578160,892980,,1785960,289080,,,1785960,578160,1785960,289080,892980,578160,,,1785960,578160,892980,578160,,289080xe" filled="f" strokeweight="1pt">
                <v:stroke joinstyle="miter"/>
                <v:formulas/>
                <v:path arrowok="t" o:connecttype="custom" o:connectlocs="892980,0;0,289080;892980,578160;1785960,289080" o:connectangles="270,180,90,0" textboxrect="261548,84670,1524412,493490"/>
                <v:textbox inset="0,0,0,0">
                  <w:txbxContent>
                    <w:p w14:paraId="2A47278E" w14:textId="77777777" w:rsidR="00D232AE" w:rsidRDefault="00D232A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81122D" wp14:editId="16A347F4">
                <wp:simplePos x="0" y="0"/>
                <wp:positionH relativeFrom="column">
                  <wp:posOffset>59040</wp:posOffset>
                </wp:positionH>
                <wp:positionV relativeFrom="paragraph">
                  <wp:posOffset>60840</wp:posOffset>
                </wp:positionV>
                <wp:extent cx="1888200" cy="578160"/>
                <wp:effectExtent l="0" t="0" r="16800" b="1239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45D7F6" w14:textId="77777777" w:rsidR="00D232AE" w:rsidRDefault="00D232AE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7481122D" id="Freeform 3" o:spid="_x0000_s1028" style="position:absolute;margin-left:4.65pt;margin-top:4.8pt;width:148.7pt;height:4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5845D7F6" w14:textId="77777777" w:rsidR="00D232AE" w:rsidRDefault="00D232AE"/>
                  </w:txbxContent>
                </v:textbox>
              </v:shape>
            </w:pict>
          </mc:Fallback>
        </mc:AlternateContent>
      </w:r>
    </w:p>
    <w:p w14:paraId="684B4C07" w14:textId="77777777" w:rsidR="00D232AE" w:rsidRDefault="007D6A25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110C1C02" wp14:editId="189B2D54">
                <wp:simplePos x="0" y="0"/>
                <wp:positionH relativeFrom="column">
                  <wp:posOffset>4073040</wp:posOffset>
                </wp:positionH>
                <wp:positionV relativeFrom="paragraph">
                  <wp:posOffset>6480</wp:posOffset>
                </wp:positionV>
                <wp:extent cx="340560" cy="101880"/>
                <wp:effectExtent l="0" t="0" r="21390" b="1242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E1C14A" w14:textId="77777777" w:rsidR="00D232AE" w:rsidRDefault="00D232AE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110C1C02" id="Freeform 4" o:spid="_x0000_s1029" style="position:absolute;margin-left:320.7pt;margin-top:.5pt;width:26.8pt;height:8pt;flip:y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LA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25E1C14A" w14:textId="77777777" w:rsidR="00D232AE" w:rsidRDefault="00D232A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426B6A0" wp14:editId="2C38DA10">
                <wp:simplePos x="0" y="0"/>
                <wp:positionH relativeFrom="column">
                  <wp:posOffset>1946880</wp:posOffset>
                </wp:positionH>
                <wp:positionV relativeFrom="paragraph">
                  <wp:posOffset>24840</wp:posOffset>
                </wp:positionV>
                <wp:extent cx="340560" cy="101880"/>
                <wp:effectExtent l="0" t="0" r="21390" b="1242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4FF0E2" w14:textId="77777777" w:rsidR="00D232AE" w:rsidRDefault="00D232AE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1426B6A0" id="Freeform 5" o:spid="_x0000_s1030" style="position:absolute;margin-left:153.3pt;margin-top:1.95pt;width:26.8pt;height:8pt;flip:y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wU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654FF0E2" w14:textId="77777777" w:rsidR="00D232AE" w:rsidRDefault="00D232AE"/>
                  </w:txbxContent>
                </v:textbox>
              </v:shape>
            </w:pict>
          </mc:Fallback>
        </mc:AlternateContent>
      </w:r>
    </w:p>
    <w:p w14:paraId="2BB0A0F4" w14:textId="77777777" w:rsidR="00D232AE" w:rsidRDefault="00D232AE">
      <w:pPr>
        <w:pStyle w:val="Textbody"/>
      </w:pPr>
    </w:p>
    <w:p w14:paraId="097D20CE" w14:textId="77777777" w:rsidR="009D116F" w:rsidRDefault="009D116F" w:rsidP="009D116F">
      <w:pPr>
        <w:pStyle w:val="Heading2"/>
      </w:pPr>
      <w:r>
        <w:t>Bible Study: Romans 6:1-14</w:t>
      </w:r>
    </w:p>
    <w:p w14:paraId="2060334A" w14:textId="77777777" w:rsidR="009D116F" w:rsidRDefault="009D116F" w:rsidP="009D116F">
      <w:pPr>
        <w:pStyle w:val="Textbody"/>
      </w:pPr>
      <w:r>
        <w:t>1. What are we no longer to live in? _______________</w:t>
      </w:r>
    </w:p>
    <w:p w14:paraId="259C628E" w14:textId="77777777" w:rsidR="009D116F" w:rsidRDefault="009D116F" w:rsidP="009D116F">
      <w:pPr>
        <w:pStyle w:val="Textbody"/>
      </w:pPr>
      <w:r>
        <w:tab/>
        <w:t>What would that mean? ____________________________________________________________</w:t>
      </w:r>
    </w:p>
    <w:p w14:paraId="7B7DBA69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21654805" w14:textId="77777777" w:rsidR="009D116F" w:rsidRDefault="009D116F" w:rsidP="009D116F">
      <w:pPr>
        <w:pStyle w:val="Textbody"/>
      </w:pPr>
      <w:r>
        <w:t>2. Being baptized into Christ Jesus means being baptized into _______________________</w:t>
      </w:r>
    </w:p>
    <w:p w14:paraId="4588990B" w14:textId="77777777" w:rsidR="009D116F" w:rsidRDefault="009D116F" w:rsidP="009D116F">
      <w:pPr>
        <w:pStyle w:val="Textbody"/>
      </w:pPr>
      <w:r>
        <w:t>3. Baptism is like being _________________________</w:t>
      </w:r>
    </w:p>
    <w:p w14:paraId="246421CD" w14:textId="77777777" w:rsidR="009D116F" w:rsidRDefault="009D116F" w:rsidP="009D116F">
      <w:pPr>
        <w:pStyle w:val="Textbody"/>
      </w:pPr>
      <w:r>
        <w:t>4. Coming out of the water of baptism is like being _________________________________________</w:t>
      </w:r>
    </w:p>
    <w:p w14:paraId="3071710B" w14:textId="77777777" w:rsidR="009D116F" w:rsidRDefault="009D116F" w:rsidP="009D116F">
      <w:pPr>
        <w:pStyle w:val="Textbody"/>
      </w:pPr>
      <w:r>
        <w:t>5. Why was our old self crucified? _______________________________________________________</w:t>
      </w:r>
    </w:p>
    <w:p w14:paraId="0B0A75FC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2B5D06DC" w14:textId="77777777" w:rsidR="009D116F" w:rsidRDefault="009D116F" w:rsidP="009D116F">
      <w:pPr>
        <w:pStyle w:val="Textbody"/>
      </w:pPr>
      <w:r>
        <w:t>6. What can Christ no longer do again? ________________</w:t>
      </w:r>
    </w:p>
    <w:p w14:paraId="2ADCF63F" w14:textId="77777777" w:rsidR="009D116F" w:rsidRDefault="009D116F" w:rsidP="009D116F">
      <w:pPr>
        <w:pStyle w:val="Textbody"/>
      </w:pPr>
      <w:r>
        <w:t>7. What are we to count ourselves? ______________________________and _____________________</w:t>
      </w:r>
    </w:p>
    <w:p w14:paraId="79DF9DEF" w14:textId="77777777" w:rsidR="009D116F" w:rsidRDefault="009D116F" w:rsidP="009D116F">
      <w:pPr>
        <w:pStyle w:val="Textbody"/>
      </w:pPr>
      <w:r>
        <w:t>8. Who is not to be our master? _________________________________________________________</w:t>
      </w:r>
    </w:p>
    <w:p w14:paraId="12BACBDE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232BC8CF" w14:textId="77777777" w:rsidR="009D116F" w:rsidRDefault="009D116F" w:rsidP="009D116F">
      <w:pPr>
        <w:pStyle w:val="Textbody"/>
      </w:pPr>
      <w:r>
        <w:t>A question to think about. Paul writes that we have died to sin (past tense) and will live with Christ (future tense) - see, for example, verse 8. What is the significance of this use of the past and future tenses in Romans 6?</w:t>
      </w:r>
    </w:p>
    <w:p w14:paraId="61C379C6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23239333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26D2BF14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7DF93AE7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5D55AB8C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3AA30EF9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1C823CA1" w14:textId="77777777" w:rsidR="009D116F" w:rsidRDefault="009D116F" w:rsidP="009D116F">
      <w:pPr>
        <w:pStyle w:val="Textbody"/>
      </w:pPr>
      <w:r>
        <w:tab/>
        <w:t>________________________________________________________________________________</w:t>
      </w:r>
    </w:p>
    <w:p w14:paraId="5283DB31" w14:textId="77777777" w:rsidR="009079D4" w:rsidRDefault="009079D4">
      <w:pPr>
        <w:pStyle w:val="Heading2"/>
      </w:pPr>
      <w:r>
        <w:t>Where does “to baptize” come from?</w:t>
      </w:r>
    </w:p>
    <w:p w14:paraId="277CCD74" w14:textId="77777777" w:rsidR="009079D4" w:rsidRDefault="009079D4" w:rsidP="009079D4">
      <w:pPr>
        <w:pStyle w:val="Textbody"/>
      </w:pPr>
      <w:r>
        <w:tab/>
      </w:r>
      <w:r w:rsidR="00DB3A1A">
        <w:t xml:space="preserve">From the Greek </w:t>
      </w:r>
      <w:r>
        <w:t>_______________</w:t>
      </w:r>
      <w:r w:rsidR="00DB3A1A">
        <w:t>meaning:</w:t>
      </w:r>
    </w:p>
    <w:p w14:paraId="79E2AF22" w14:textId="77777777" w:rsidR="009079D4" w:rsidRDefault="009079D4" w:rsidP="009079D4">
      <w:pPr>
        <w:pStyle w:val="Textbody"/>
      </w:pPr>
      <w:r>
        <w:tab/>
        <w:t>________________________________________________________________________________</w:t>
      </w:r>
    </w:p>
    <w:p w14:paraId="08659CF2" w14:textId="77777777" w:rsidR="009079D4" w:rsidRDefault="009079D4" w:rsidP="009079D4">
      <w:pPr>
        <w:pStyle w:val="Textbody"/>
      </w:pPr>
      <w:r>
        <w:tab/>
        <w:t>________________________________________________________________________________</w:t>
      </w:r>
    </w:p>
    <w:p w14:paraId="3D42B17A" w14:textId="77777777" w:rsidR="00260B90" w:rsidRDefault="00260B90" w:rsidP="00260B90">
      <w:pPr>
        <w:pStyle w:val="Textbody"/>
      </w:pPr>
      <w:r>
        <w:tab/>
        <w:t>________________________________________________________________________________</w:t>
      </w:r>
    </w:p>
    <w:p w14:paraId="79196DD5" w14:textId="77777777" w:rsidR="00D232AE" w:rsidRDefault="007D6A25">
      <w:pPr>
        <w:pStyle w:val="Heading2"/>
      </w:pPr>
      <w:r>
        <w:lastRenderedPageBreak/>
        <w:t>Immerse or Sprinkle?</w:t>
      </w:r>
    </w:p>
    <w:p w14:paraId="34343778" w14:textId="3E2AF50C" w:rsidR="005626C2" w:rsidRPr="005626C2" w:rsidRDefault="005626C2" w:rsidP="005626C2">
      <w:pPr>
        <w:pStyle w:val="Textbody"/>
      </w:pPr>
      <w:r>
        <w:rPr>
          <w:lang w:val="en-US"/>
        </w:rPr>
        <w:t>R</w:t>
      </w:r>
      <w:r w:rsidRPr="005626C2">
        <w:rPr>
          <w:lang w:val="en-US"/>
        </w:rPr>
        <w:t xml:space="preserve">ight from the start, the church </w:t>
      </w:r>
      <w:proofErr w:type="spellStart"/>
      <w:r w:rsidRPr="005626C2">
        <w:rPr>
          <w:lang w:val="en-US"/>
        </w:rPr>
        <w:t>practised</w:t>
      </w:r>
      <w:proofErr w:type="spellEnd"/>
      <w:r w:rsidRPr="005626C2">
        <w:rPr>
          <w:lang w:val="en-US"/>
        </w:rPr>
        <w:t xml:space="preserve"> both immersion and sprinkling.</w:t>
      </w:r>
      <w:r>
        <w:rPr>
          <w:lang w:val="en-US"/>
        </w:rPr>
        <w:t xml:space="preserve"> </w:t>
      </w:r>
      <w:r w:rsidRPr="005626C2">
        <w:rPr>
          <w:lang w:val="en-US"/>
        </w:rPr>
        <w:t>Thus, over time, “</w:t>
      </w:r>
      <w:proofErr w:type="spellStart"/>
      <w:r w:rsidRPr="005626C2">
        <w:rPr>
          <w:lang w:val="en-US"/>
        </w:rPr>
        <w:t>baptizo</w:t>
      </w:r>
      <w:proofErr w:type="spellEnd"/>
      <w:r w:rsidRPr="005626C2">
        <w:rPr>
          <w:lang w:val="en-US"/>
        </w:rPr>
        <w:t>” came to mean more than just “submerge”, it could also mean “sprinkle”</w:t>
      </w:r>
    </w:p>
    <w:p w14:paraId="5F9772AC" w14:textId="77777777" w:rsidR="00D232AE" w:rsidRDefault="00DB3A1A">
      <w:pPr>
        <w:pStyle w:val="Textbody"/>
      </w:pPr>
      <w:r>
        <w:t xml:space="preserve">Our Form for Baptism says: </w:t>
      </w:r>
      <w:r w:rsidR="007D6A25">
        <w:t>____________________________________________________________</w:t>
      </w:r>
    </w:p>
    <w:p w14:paraId="501718B5" w14:textId="77777777" w:rsidR="00D232AE" w:rsidRDefault="007D6A25">
      <w:pPr>
        <w:pStyle w:val="Textbody"/>
      </w:pPr>
      <w:r>
        <w:t>___________________________________________________________________________________</w:t>
      </w:r>
    </w:p>
    <w:p w14:paraId="6367DDF1" w14:textId="77777777" w:rsidR="002E3475" w:rsidRDefault="007D6A25" w:rsidP="009D116F">
      <w:pPr>
        <w:pStyle w:val="Textbody"/>
      </w:pPr>
      <w:r>
        <w:t>___________________________________________________________________________________</w:t>
      </w:r>
      <w:r w:rsidR="00A9526C" w:rsidRPr="00A9526C">
        <w:t xml:space="preserve"> </w:t>
      </w:r>
    </w:p>
    <w:p w14:paraId="3F76B913" w14:textId="576BF376" w:rsidR="00A9526C" w:rsidRDefault="00A9526C" w:rsidP="002E3475">
      <w:pPr>
        <w:pStyle w:val="Heading2"/>
      </w:pPr>
      <w:r>
        <w:t>Baptism is a sign and seal of</w:t>
      </w:r>
    </w:p>
    <w:p w14:paraId="48A6E917" w14:textId="77777777" w:rsidR="00A9526C" w:rsidRDefault="00A9526C" w:rsidP="00A9526C">
      <w:pPr>
        <w:pStyle w:val="Heading3"/>
      </w:pPr>
      <w:r w:rsidRPr="00036EC8">
        <w:rPr>
          <w:noProof/>
        </w:rPr>
        <w:drawing>
          <wp:anchor distT="0" distB="0" distL="114300" distR="114300" simplePos="0" relativeHeight="251664384" behindDoc="0" locked="0" layoutInCell="1" allowOverlap="1" wp14:anchorId="7B1653FE" wp14:editId="22A121D3">
            <wp:simplePos x="0" y="0"/>
            <wp:positionH relativeFrom="column">
              <wp:posOffset>5118735</wp:posOffset>
            </wp:positionH>
            <wp:positionV relativeFrom="paragraph">
              <wp:posOffset>104140</wp:posOffset>
            </wp:positionV>
            <wp:extent cx="1219200" cy="1070610"/>
            <wp:effectExtent l="0" t="0" r="0" b="0"/>
            <wp:wrapSquare wrapText="bothSides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- Being washed</w:t>
      </w:r>
    </w:p>
    <w:p w14:paraId="4648F35E" w14:textId="77777777" w:rsidR="00A9526C" w:rsidRDefault="00A9526C" w:rsidP="00A9526C">
      <w:pPr>
        <w:pStyle w:val="Textbody"/>
        <w:spacing w:before="120"/>
      </w:pPr>
      <w:r>
        <w:t>Water ___________________________________________________________</w:t>
      </w:r>
    </w:p>
    <w:p w14:paraId="77AD3915" w14:textId="77777777" w:rsidR="00A9526C" w:rsidRDefault="00A9526C" w:rsidP="00A9526C">
      <w:pPr>
        <w:pStyle w:val="Textbody"/>
      </w:pPr>
      <w:r>
        <w:t>_________________________________________________________________</w:t>
      </w:r>
    </w:p>
    <w:p w14:paraId="4B73D5F6" w14:textId="77777777" w:rsidR="00A9526C" w:rsidRDefault="00A9526C" w:rsidP="00A9526C">
      <w:pPr>
        <w:pStyle w:val="Textbody"/>
      </w:pPr>
      <w:r>
        <w:t>_________________________________________________________________</w:t>
      </w:r>
    </w:p>
    <w:p w14:paraId="35E4179C" w14:textId="77777777" w:rsidR="00A9526C" w:rsidRDefault="00A9526C" w:rsidP="00A9526C">
      <w:pPr>
        <w:pStyle w:val="Heading3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A9B5A85" wp14:editId="54EC6300">
            <wp:simplePos x="0" y="0"/>
            <wp:positionH relativeFrom="column">
              <wp:posOffset>4381500</wp:posOffset>
            </wp:positionH>
            <wp:positionV relativeFrom="paragraph">
              <wp:posOffset>73025</wp:posOffset>
            </wp:positionV>
            <wp:extent cx="1835785" cy="1974850"/>
            <wp:effectExtent l="0" t="0" r="0" b="6350"/>
            <wp:wrapSquare wrapText="bothSides"/>
            <wp:docPr id="9" name="Picture 9" descr="Image result for roman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omans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- Dying and coming to life</w:t>
      </w:r>
      <w:r w:rsidRPr="00036EC8">
        <w:rPr>
          <w:rFonts w:eastAsia="Arial Unicode MS"/>
          <w:b w:val="0"/>
          <w:bCs w:val="0"/>
          <w:i w:val="0"/>
          <w:noProof/>
          <w:sz w:val="24"/>
          <w:szCs w:val="24"/>
        </w:rPr>
        <w:t xml:space="preserve"> </w:t>
      </w:r>
    </w:p>
    <w:p w14:paraId="0A6A7BF7" w14:textId="77777777" w:rsidR="00A9526C" w:rsidRDefault="00A9526C" w:rsidP="00A9526C">
      <w:pPr>
        <w:pStyle w:val="Textbody"/>
        <w:spacing w:before="120"/>
      </w:pPr>
      <w:r>
        <w:t>Under water _____________________________________________</w:t>
      </w:r>
    </w:p>
    <w:p w14:paraId="3222605D" w14:textId="77777777" w:rsidR="00A9526C" w:rsidRDefault="00A9526C" w:rsidP="00A9526C">
      <w:pPr>
        <w:pStyle w:val="Textbody"/>
      </w:pPr>
      <w:r>
        <w:t>_______________________________________________________</w:t>
      </w:r>
    </w:p>
    <w:p w14:paraId="6BD79B03" w14:textId="77777777" w:rsidR="00A9526C" w:rsidRDefault="00A9526C" w:rsidP="00A9526C">
      <w:pPr>
        <w:pStyle w:val="Textbody"/>
      </w:pPr>
      <w:r>
        <w:t xml:space="preserve">Baptism is </w:t>
      </w:r>
    </w:p>
    <w:p w14:paraId="4962AA04" w14:textId="77777777" w:rsidR="00A9526C" w:rsidRDefault="00A9526C" w:rsidP="00A9526C">
      <w:pPr>
        <w:pStyle w:val="Textbody"/>
        <w:ind w:firstLine="340"/>
      </w:pPr>
      <w:r>
        <w:t>_____________________________________________________</w:t>
      </w:r>
    </w:p>
    <w:p w14:paraId="692132E4" w14:textId="77777777" w:rsidR="00A9526C" w:rsidRDefault="00A9526C" w:rsidP="00A9526C">
      <w:pPr>
        <w:pStyle w:val="Textbody"/>
        <w:ind w:firstLine="340"/>
      </w:pPr>
      <w:r>
        <w:t>_____________________________________________________</w:t>
      </w:r>
    </w:p>
    <w:p w14:paraId="39AA540F" w14:textId="77777777" w:rsidR="00A9526C" w:rsidRDefault="00A9526C" w:rsidP="00A9526C">
      <w:pPr>
        <w:pStyle w:val="Textbody"/>
        <w:ind w:firstLine="340"/>
      </w:pPr>
      <w:r>
        <w:t>_____________________________________________________</w:t>
      </w:r>
    </w:p>
    <w:p w14:paraId="56678742" w14:textId="77777777" w:rsidR="00A9526C" w:rsidRDefault="00A9526C" w:rsidP="00A9526C">
      <w:pPr>
        <w:pStyle w:val="Textbody"/>
        <w:ind w:firstLine="340"/>
      </w:pPr>
      <w:r>
        <w:t>_____________________________________________________</w:t>
      </w:r>
    </w:p>
    <w:p w14:paraId="5CBCD793" w14:textId="77777777" w:rsidR="00A9526C" w:rsidRDefault="00A9526C" w:rsidP="00A9526C">
      <w:pPr>
        <w:pStyle w:val="Heading3"/>
      </w:pPr>
      <w:r>
        <w:t>- Being incorporated</w:t>
      </w:r>
      <w:r w:rsidRPr="00036EC8">
        <w:rPr>
          <w:rFonts w:eastAsia="Arial Unicode MS"/>
          <w:b w:val="0"/>
          <w:bCs w:val="0"/>
          <w:i w:val="0"/>
          <w:noProof/>
          <w:sz w:val="24"/>
          <w:szCs w:val="24"/>
        </w:rPr>
        <w:t xml:space="preserve"> </w:t>
      </w:r>
      <w:r w:rsidRPr="007126FF">
        <w:rPr>
          <w:rFonts w:eastAsia="Arial Unicode MS"/>
          <w:b w:val="0"/>
          <w:bCs w:val="0"/>
          <w:noProof/>
          <w:sz w:val="24"/>
          <w:szCs w:val="24"/>
        </w:rPr>
        <w:t>(</w:t>
      </w:r>
      <w:r>
        <w:rPr>
          <w:rFonts w:eastAsia="Arial Unicode MS"/>
          <w:b w:val="0"/>
          <w:bCs w:val="0"/>
          <w:noProof/>
          <w:sz w:val="24"/>
          <w:szCs w:val="24"/>
        </w:rPr>
        <w:t xml:space="preserve">= </w:t>
      </w:r>
      <w:r w:rsidRPr="007126FF">
        <w:rPr>
          <w:rFonts w:eastAsia="Arial Unicode MS"/>
          <w:b w:val="0"/>
          <w:bCs w:val="0"/>
          <w:noProof/>
          <w:sz w:val="24"/>
          <w:szCs w:val="24"/>
        </w:rPr>
        <w:t>become part of the body)</w:t>
      </w:r>
    </w:p>
    <w:p w14:paraId="53A7121F" w14:textId="77777777" w:rsidR="00A9526C" w:rsidRDefault="00A9526C" w:rsidP="00A9526C">
      <w:pPr>
        <w:pStyle w:val="Textbody"/>
        <w:spacing w:before="120"/>
      </w:pPr>
      <w:r w:rsidRPr="00036EC8">
        <w:rPr>
          <w:noProof/>
        </w:rPr>
        <w:drawing>
          <wp:anchor distT="0" distB="0" distL="114300" distR="114300" simplePos="0" relativeHeight="251661312" behindDoc="0" locked="0" layoutInCell="1" allowOverlap="1" wp14:anchorId="0B9EEA2B" wp14:editId="6A8A2E10">
            <wp:simplePos x="0" y="0"/>
            <wp:positionH relativeFrom="column">
              <wp:posOffset>5161915</wp:posOffset>
            </wp:positionH>
            <wp:positionV relativeFrom="paragraph">
              <wp:posOffset>51435</wp:posOffset>
            </wp:positionV>
            <wp:extent cx="1101090" cy="1560195"/>
            <wp:effectExtent l="0" t="0" r="3810" b="1905"/>
            <wp:wrapSquare wrapText="bothSides"/>
            <wp:docPr id="14" name="Picture 8" descr="G:\Backup - juni 2009\Mijn afbeeldingen\Afbeelding\kleurrijke ke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8" descr="G:\Backup - juni 2009\Mijn afbeeldingen\Afbeelding\kleurrijke ker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56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__________________________________________________________________</w:t>
      </w:r>
    </w:p>
    <w:p w14:paraId="4B6F026F" w14:textId="77777777" w:rsidR="00A9526C" w:rsidRDefault="00A9526C" w:rsidP="00A9526C">
      <w:pPr>
        <w:pStyle w:val="Textbody"/>
      </w:pPr>
      <w:r>
        <w:t>__________________________________________________________________</w:t>
      </w:r>
    </w:p>
    <w:p w14:paraId="7CBD27A0" w14:textId="77777777" w:rsidR="00A9526C" w:rsidRDefault="00A9526C" w:rsidP="00A9526C">
      <w:pPr>
        <w:pStyle w:val="Textbody"/>
      </w:pPr>
      <w:r>
        <w:t>__________________________________________________________________</w:t>
      </w:r>
    </w:p>
    <w:p w14:paraId="7FA61404" w14:textId="77777777" w:rsidR="00A9526C" w:rsidRDefault="00A9526C" w:rsidP="00A9526C">
      <w:pPr>
        <w:pStyle w:val="Textbody"/>
      </w:pPr>
      <w:r>
        <w:t>__________________________________________________________________</w:t>
      </w:r>
    </w:p>
    <w:p w14:paraId="215AD710" w14:textId="77777777" w:rsidR="00A9526C" w:rsidRDefault="00A9526C" w:rsidP="00A9526C">
      <w:pPr>
        <w:pStyle w:val="Textbody"/>
      </w:pPr>
      <w:r>
        <w:t>__________________________________________________________________</w:t>
      </w:r>
    </w:p>
    <w:p w14:paraId="34F95329" w14:textId="77777777" w:rsidR="00A9526C" w:rsidRDefault="00A9526C" w:rsidP="00A9526C">
      <w:pPr>
        <w:pStyle w:val="Textbody"/>
      </w:pPr>
      <w:r>
        <w:t>__________________________________________________________________</w:t>
      </w:r>
    </w:p>
    <w:p w14:paraId="5BF81745" w14:textId="77777777" w:rsidR="00A9526C" w:rsidRDefault="00A9526C" w:rsidP="00A9526C">
      <w:pPr>
        <w:pStyle w:val="Heading2"/>
      </w:pPr>
      <w:r>
        <w:t>Baptism as a sign</w:t>
      </w:r>
    </w:p>
    <w:p w14:paraId="57A1A7ED" w14:textId="77777777" w:rsidR="00A9526C" w:rsidRDefault="00A9526C" w:rsidP="00A9526C">
      <w:pPr>
        <w:pStyle w:val="Textbody"/>
        <w:jc w:val="center"/>
      </w:pPr>
      <w:r>
        <w:t>Baptism makes clear to everyone:</w:t>
      </w:r>
    </w:p>
    <w:p w14:paraId="6FB42495" w14:textId="77777777" w:rsidR="00A9526C" w:rsidRDefault="00A9526C" w:rsidP="00A9526C">
      <w:pPr>
        <w:pStyle w:val="Textbody"/>
      </w:pPr>
      <w:r>
        <w:t>__________________     ___________________________________    ________________________</w:t>
      </w:r>
    </w:p>
    <w:p w14:paraId="6CEC6123" w14:textId="77777777" w:rsidR="00A9526C" w:rsidRDefault="00A9526C" w:rsidP="00A9526C">
      <w:pPr>
        <w:pStyle w:val="Textbody"/>
      </w:pPr>
      <w:r>
        <w:t>__________________     ___________________________________    ________________________</w:t>
      </w:r>
    </w:p>
    <w:p w14:paraId="4357630B" w14:textId="1703798C" w:rsidR="00A9526C" w:rsidRDefault="00A9526C" w:rsidP="00A9526C">
      <w:pPr>
        <w:pStyle w:val="Heading2"/>
      </w:pPr>
      <w:r>
        <w:t>Baptism as a seal</w:t>
      </w:r>
    </w:p>
    <w:p w14:paraId="0A7F630F" w14:textId="77777777" w:rsidR="00A9526C" w:rsidRDefault="00A9526C" w:rsidP="00A9526C">
      <w:pPr>
        <w:pStyle w:val="Textbody"/>
        <w:jc w:val="center"/>
      </w:pPr>
      <w:r>
        <w:t>The person being baptized may be certain of</w:t>
      </w:r>
    </w:p>
    <w:p w14:paraId="5407E38E" w14:textId="591E6097" w:rsidR="00A9526C" w:rsidRDefault="00A9526C" w:rsidP="00A9526C">
      <w:pPr>
        <w:pStyle w:val="Textbody"/>
      </w:pPr>
      <w:r>
        <w:t>__________________     ___________________________________    ________________________</w:t>
      </w:r>
    </w:p>
    <w:p w14:paraId="42475A0D" w14:textId="677C3685" w:rsidR="00D232AE" w:rsidRDefault="00FC7FE2">
      <w:pPr>
        <w:pStyle w:val="Textbody"/>
      </w:pPr>
      <w:r>
        <w:t>Justification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sanctification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incorporation</w:t>
      </w:r>
    </w:p>
    <w:sectPr w:rsidR="00D232AE">
      <w:headerReference w:type="default" r:id="rId10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F059F" w14:textId="77777777" w:rsidR="00607549" w:rsidRDefault="00607549">
      <w:r>
        <w:separator/>
      </w:r>
    </w:p>
  </w:endnote>
  <w:endnote w:type="continuationSeparator" w:id="0">
    <w:p w14:paraId="6A49B8F4" w14:textId="77777777" w:rsidR="00607549" w:rsidRDefault="00607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0822E" w14:textId="77777777" w:rsidR="00607549" w:rsidRDefault="00607549">
      <w:r>
        <w:rPr>
          <w:color w:val="000000"/>
        </w:rPr>
        <w:separator/>
      </w:r>
    </w:p>
  </w:footnote>
  <w:footnote w:type="continuationSeparator" w:id="0">
    <w:p w14:paraId="61735AAC" w14:textId="77777777" w:rsidR="00607549" w:rsidRDefault="00607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0EBCD" w14:textId="04208A10" w:rsidR="00000000" w:rsidRDefault="007D6A25">
    <w:pPr>
      <w:pStyle w:val="Header"/>
      <w:rPr>
        <w:sz w:val="14"/>
        <w:szCs w:val="14"/>
      </w:rPr>
    </w:pPr>
    <w:r>
      <w:rPr>
        <w:sz w:val="14"/>
        <w:szCs w:val="14"/>
      </w:rPr>
      <w:t>4</w:t>
    </w:r>
    <w:r w:rsidR="00BC6B04">
      <w:rPr>
        <w:sz w:val="14"/>
        <w:szCs w:val="14"/>
      </w:rPr>
      <w:t>.2B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AE"/>
    <w:rsid w:val="000F508F"/>
    <w:rsid w:val="00131F7C"/>
    <w:rsid w:val="00191AA3"/>
    <w:rsid w:val="001C11DC"/>
    <w:rsid w:val="00260B90"/>
    <w:rsid w:val="002E3475"/>
    <w:rsid w:val="00321CC4"/>
    <w:rsid w:val="00454AD8"/>
    <w:rsid w:val="00460722"/>
    <w:rsid w:val="005626C2"/>
    <w:rsid w:val="00607549"/>
    <w:rsid w:val="00613CBA"/>
    <w:rsid w:val="007D6A25"/>
    <w:rsid w:val="009079D4"/>
    <w:rsid w:val="009C6E79"/>
    <w:rsid w:val="009D116F"/>
    <w:rsid w:val="00A9526C"/>
    <w:rsid w:val="00BC6B04"/>
    <w:rsid w:val="00BE07E2"/>
    <w:rsid w:val="00C57A9B"/>
    <w:rsid w:val="00CC3311"/>
    <w:rsid w:val="00D232AE"/>
    <w:rsid w:val="00DB3A1A"/>
    <w:rsid w:val="00E949BA"/>
    <w:rsid w:val="00E97E2A"/>
    <w:rsid w:val="00F30B39"/>
    <w:rsid w:val="00FC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491D6"/>
  <w15:docId w15:val="{1B3876EF-9705-4880-BD4E-21A29904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link w:val="Heading2Char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0B9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B90"/>
    <w:rPr>
      <w:rFonts w:ascii="Tahoma" w:hAnsi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9526C"/>
    <w:rPr>
      <w:rFonts w:eastAsia="MS Mincho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C6B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39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7EE53-1657-4E7F-8E63-F1B39E1DF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>Normal portrait</vt:lpstr>
      <vt:lpstr>Lesson 02: Holy Baptism</vt:lpstr>
      <vt:lpstr>    Baptism</vt:lpstr>
      <vt:lpstr>    Bible Study: Romans 6:1-14</vt:lpstr>
      <vt:lpstr>    Where does “to baptize” come from?</vt:lpstr>
      <vt:lpstr>    Immerse or Sprinkle?</vt:lpstr>
      <vt:lpstr>    Baptism is a sign and seal of</vt:lpstr>
      <vt:lpstr>        /- Being washed</vt:lpstr>
      <vt:lpstr>        /- Dying and coming to life </vt:lpstr>
      <vt:lpstr>        - Being incorporated (= become part of the body)</vt:lpstr>
      <vt:lpstr>    Baptism as a sign</vt:lpstr>
      <vt:lpstr>    Baptism as a seal</vt:lpstr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2018-09-06T21:25:00Z</cp:lastPrinted>
  <dcterms:created xsi:type="dcterms:W3CDTF">2024-09-10T15:08:00Z</dcterms:created>
  <dcterms:modified xsi:type="dcterms:W3CDTF">2024-09-10T15:08:00Z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