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284D57D" w14:textId="77777777" w:rsidR="00912D2B" w:rsidRDefault="007C50E3">
      <w:pPr>
        <w:pStyle w:val="Heading1"/>
        <w:jc w:val="center"/>
      </w:pPr>
      <w:r>
        <w:t xml:space="preserve">Lesson </w:t>
      </w:r>
      <w:r w:rsidR="005146AC">
        <w:t>0</w:t>
      </w:r>
      <w:r>
        <w:t>2: Holy Baptism</w:t>
      </w:r>
    </w:p>
    <w:p w14:paraId="2CFEDF66" w14:textId="77777777" w:rsidR="00912D2B" w:rsidRPr="009604D0" w:rsidRDefault="007C50E3">
      <w:pPr>
        <w:pStyle w:val="Heading2"/>
        <w:rPr>
          <w:i w:val="0"/>
        </w:rPr>
      </w:pPr>
      <w:r w:rsidRPr="009604D0">
        <w:rPr>
          <w:i w:val="0"/>
        </w:rPr>
        <w:t>Memory work</w:t>
      </w:r>
    </w:p>
    <w:p w14:paraId="48CD0E5E" w14:textId="09EB41EA" w:rsidR="00912D2B" w:rsidRDefault="007C50E3">
      <w:pPr>
        <w:pStyle w:val="Heading3"/>
        <w:rPr>
          <w:sz w:val="24"/>
        </w:rPr>
      </w:pPr>
      <w:r w:rsidRPr="009604D0">
        <w:rPr>
          <w:sz w:val="24"/>
        </w:rPr>
        <w:t>69. Q. How does holy baptism signify and seal to you that the one sacrifice of Christ on the cross benefits you?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82"/>
        <w:gridCol w:w="4980"/>
      </w:tblGrid>
      <w:tr w:rsidR="00DD7216" w14:paraId="4A605891" w14:textId="77777777" w:rsidTr="00DD7216">
        <w:tc>
          <w:tcPr>
            <w:tcW w:w="5094" w:type="dxa"/>
          </w:tcPr>
          <w:p w14:paraId="23115111" w14:textId="25B19B3A" w:rsidR="002E0910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 xml:space="preserve">In this way: </w:t>
            </w:r>
          </w:p>
          <w:p w14:paraId="5661AE71" w14:textId="57AD0122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>Christ instituted this outward washing</w:t>
            </w:r>
          </w:p>
          <w:p w14:paraId="7C6DFD50" w14:textId="77777777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ab/>
              <w:t>and with it gave the promise that,</w:t>
            </w:r>
          </w:p>
          <w:p w14:paraId="229BE538" w14:textId="77777777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  <w:t>as surely as water washes away</w:t>
            </w:r>
          </w:p>
          <w:p w14:paraId="51B55242" w14:textId="77777777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  <w:t>the dirt from the body,</w:t>
            </w:r>
          </w:p>
          <w:p w14:paraId="3421A1AB" w14:textId="77777777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  <w:t>so certainly His blood and Spirit</w:t>
            </w:r>
          </w:p>
          <w:p w14:paraId="0943E1FC" w14:textId="77777777" w:rsidR="00DD7216" w:rsidRPr="002B0496" w:rsidRDefault="00DD7216" w:rsidP="00DD7216">
            <w:pPr>
              <w:pStyle w:val="Standard"/>
              <w:rPr>
                <w:i/>
                <w:iCs/>
                <w:lang w:val="en-CA"/>
              </w:rPr>
            </w:pPr>
            <w:r w:rsidRPr="002B0496">
              <w:rPr>
                <w:i/>
                <w:iCs/>
                <w:lang w:val="en-CA"/>
              </w:rPr>
              <w:tab/>
            </w:r>
            <w:r w:rsidRPr="002B0496">
              <w:rPr>
                <w:i/>
                <w:iCs/>
                <w:lang w:val="en-CA"/>
              </w:rPr>
              <w:tab/>
              <w:t>wash away the impurity of my soul,</w:t>
            </w:r>
          </w:p>
          <w:p w14:paraId="2AA9BC97" w14:textId="3C0B40A3" w:rsidR="00DD7216" w:rsidRPr="00DD7216" w:rsidRDefault="00DD7216" w:rsidP="00DD7216">
            <w:pPr>
              <w:pStyle w:val="Standard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that is, all my sins.</w:t>
            </w:r>
          </w:p>
        </w:tc>
        <w:tc>
          <w:tcPr>
            <w:tcW w:w="5094" w:type="dxa"/>
          </w:tcPr>
          <w:p w14:paraId="4A7BD1AD" w14:textId="2BE3C1AE" w:rsidR="002E0910" w:rsidRDefault="002E0910" w:rsidP="00023EC8">
            <w:pPr>
              <w:pStyle w:val="Standard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 xml:space="preserve">Christ </w:t>
            </w:r>
            <w:r w:rsidR="00023EC8">
              <w:rPr>
                <w:i/>
                <w:iCs/>
                <w:lang w:val="en-CA"/>
              </w:rPr>
              <w:t xml:space="preserve">gave the </w:t>
            </w:r>
            <w:r>
              <w:rPr>
                <w:i/>
                <w:iCs/>
                <w:lang w:val="en-CA"/>
              </w:rPr>
              <w:t>promise that</w:t>
            </w:r>
          </w:p>
          <w:p w14:paraId="5CAE3CAD" w14:textId="7CCB7FF8" w:rsidR="002E0910" w:rsidRDefault="002E0910" w:rsidP="002E0910">
            <w:pPr>
              <w:pStyle w:val="Standard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ab/>
            </w:r>
            <w:r>
              <w:rPr>
                <w:i/>
                <w:iCs/>
                <w:lang w:val="en-CA"/>
              </w:rPr>
              <w:tab/>
              <w:t>as surely as water washes away dirt</w:t>
            </w:r>
          </w:p>
          <w:p w14:paraId="25E6659D" w14:textId="34643BE3" w:rsidR="002E0910" w:rsidRDefault="002E0910" w:rsidP="002E0910">
            <w:pPr>
              <w:pStyle w:val="Standard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ab/>
            </w:r>
            <w:r>
              <w:rPr>
                <w:i/>
                <w:iCs/>
                <w:lang w:val="en-CA"/>
              </w:rPr>
              <w:tab/>
              <w:t xml:space="preserve">so </w:t>
            </w:r>
            <w:r w:rsidR="00023EC8">
              <w:rPr>
                <w:i/>
                <w:iCs/>
                <w:lang w:val="en-CA"/>
              </w:rPr>
              <w:t xml:space="preserve">certainly </w:t>
            </w:r>
            <w:r>
              <w:rPr>
                <w:i/>
                <w:iCs/>
                <w:lang w:val="en-CA"/>
              </w:rPr>
              <w:t xml:space="preserve">His blood and Spirit </w:t>
            </w:r>
          </w:p>
          <w:p w14:paraId="135B75BE" w14:textId="62363A5E" w:rsidR="002E0910" w:rsidRDefault="002E0910" w:rsidP="002E0910">
            <w:pPr>
              <w:pStyle w:val="Standard"/>
              <w:rPr>
                <w:i/>
                <w:iCs/>
                <w:lang w:val="en-CA"/>
              </w:rPr>
            </w:pPr>
            <w:r>
              <w:rPr>
                <w:i/>
                <w:iCs/>
                <w:lang w:val="en-CA"/>
              </w:rPr>
              <w:tab/>
            </w:r>
            <w:r>
              <w:rPr>
                <w:i/>
                <w:iCs/>
                <w:lang w:val="en-CA"/>
              </w:rPr>
              <w:tab/>
            </w:r>
            <w:r>
              <w:rPr>
                <w:i/>
                <w:iCs/>
                <w:lang w:val="en-CA"/>
              </w:rPr>
              <w:tab/>
              <w:t xml:space="preserve">wash away </w:t>
            </w:r>
            <w:r w:rsidR="00023EC8">
              <w:rPr>
                <w:i/>
                <w:iCs/>
                <w:lang w:val="en-CA"/>
              </w:rPr>
              <w:t xml:space="preserve">all </w:t>
            </w:r>
            <w:r>
              <w:rPr>
                <w:i/>
                <w:iCs/>
                <w:lang w:val="en-CA"/>
              </w:rPr>
              <w:t>my sins</w:t>
            </w:r>
          </w:p>
          <w:p w14:paraId="4CB4AD12" w14:textId="3B7D9314" w:rsidR="002E0910" w:rsidRPr="002E0910" w:rsidRDefault="002E0910" w:rsidP="00DD7216">
            <w:pPr>
              <w:pStyle w:val="Textbody"/>
              <w:rPr>
                <w:i/>
                <w:iCs/>
                <w:lang w:val="en-CA"/>
              </w:rPr>
            </w:pPr>
          </w:p>
        </w:tc>
      </w:tr>
    </w:tbl>
    <w:p w14:paraId="270D1F26" w14:textId="77777777" w:rsidR="009604D0" w:rsidRPr="00C22EE2" w:rsidRDefault="009604D0" w:rsidP="00C22EE2">
      <w:pPr>
        <w:pStyle w:val="ListParagraph"/>
        <w:rPr>
          <w:sz w:val="16"/>
          <w:szCs w:val="16"/>
        </w:rPr>
      </w:pPr>
    </w:p>
    <w:p w14:paraId="3D70AE6D" w14:textId="77777777" w:rsidR="00912D2B" w:rsidRPr="009604D0" w:rsidRDefault="007C50E3">
      <w:pPr>
        <w:pStyle w:val="Heading3"/>
        <w:rPr>
          <w:sz w:val="24"/>
        </w:rPr>
      </w:pPr>
      <w:r w:rsidRPr="009604D0">
        <w:rPr>
          <w:iCs/>
          <w:sz w:val="24"/>
        </w:rPr>
        <w:t xml:space="preserve">70. Q. What does it mean </w:t>
      </w:r>
      <w:r w:rsidRPr="009604D0">
        <w:rPr>
          <w:sz w:val="24"/>
        </w:rPr>
        <w:t>to be washed with Christ’s blood and Spirit?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0"/>
        <w:gridCol w:w="4442"/>
      </w:tblGrid>
      <w:tr w:rsidR="00921960" w14:paraId="28E8F7FB" w14:textId="77777777" w:rsidTr="00366175">
        <w:tc>
          <w:tcPr>
            <w:tcW w:w="5637" w:type="dxa"/>
          </w:tcPr>
          <w:p w14:paraId="193F3CFD" w14:textId="69B3AB18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To be washed with Christ’s blood means</w:t>
            </w:r>
          </w:p>
          <w:p w14:paraId="2A136916" w14:textId="77777777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to receive forgiveness of sins from God, through grace,</w:t>
            </w:r>
          </w:p>
          <w:p w14:paraId="45B34D27" w14:textId="77777777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because of Christ’s blood,</w:t>
            </w:r>
          </w:p>
          <w:p w14:paraId="0AA3BB0C" w14:textId="77777777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poured out for us</w:t>
            </w: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in His sacrifice on the cross.</w:t>
            </w:r>
          </w:p>
          <w:p w14:paraId="464B61B9" w14:textId="77777777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To be washed with His Spirit means</w:t>
            </w:r>
          </w:p>
          <w:p w14:paraId="54F0D00C" w14:textId="77777777" w:rsidR="00921960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 xml:space="preserve">to be renewed by the Holy Spirit and </w:t>
            </w:r>
          </w:p>
          <w:p w14:paraId="356A2E08" w14:textId="77777777" w:rsidR="00921960" w:rsidRPr="002B0496" w:rsidRDefault="00921960" w:rsidP="00921960">
            <w:pPr>
              <w:pStyle w:val="Standard"/>
              <w:autoSpaceDE w:val="0"/>
              <w:ind w:left="340" w:firstLine="34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>sanctified to be members of Christ,</w:t>
            </w:r>
          </w:p>
          <w:p w14:paraId="4574C24C" w14:textId="77777777" w:rsidR="00921960" w:rsidRPr="002B0496" w:rsidRDefault="00921960" w:rsidP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so that more and more</w:t>
            </w:r>
          </w:p>
          <w:p w14:paraId="55632B54" w14:textId="77777777" w:rsidR="00366175" w:rsidRDefault="00921960" w:rsidP="00366175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 xml:space="preserve">we become dead to sin and </w:t>
            </w:r>
          </w:p>
          <w:p w14:paraId="133E1885" w14:textId="3C8DDBC7" w:rsidR="00921960" w:rsidRDefault="00366175" w:rsidP="00366175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="00921960" w:rsidRPr="002B0496">
              <w:rPr>
                <w:rFonts w:ascii="TimesNewRoman" w:eastAsia="TimesNewRoman" w:hAnsi="TimesNewRoman" w:cs="TimesNewRoman"/>
                <w:i/>
                <w:iCs/>
                <w:lang w:val="en-CA"/>
              </w:rPr>
              <w:t>lead a holy and blameless life.</w:t>
            </w:r>
          </w:p>
        </w:tc>
        <w:tc>
          <w:tcPr>
            <w:tcW w:w="4551" w:type="dxa"/>
          </w:tcPr>
          <w:p w14:paraId="66D942FF" w14:textId="1A1785CE" w:rsidR="00921960" w:rsidRDefault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>To be washed with Christ’s blood means</w:t>
            </w:r>
          </w:p>
          <w:p w14:paraId="7C9CC404" w14:textId="794BAE98" w:rsidR="00921960" w:rsidRDefault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  <w:t>to have your sins forgiven</w:t>
            </w:r>
          </w:p>
          <w:p w14:paraId="3A251A64" w14:textId="77777777" w:rsidR="00366175" w:rsidRDefault="00366175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</w:p>
          <w:p w14:paraId="7DF475D5" w14:textId="77777777" w:rsidR="00366175" w:rsidRDefault="00366175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</w:p>
          <w:p w14:paraId="3628B728" w14:textId="7D77F4BA" w:rsidR="00921960" w:rsidRDefault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>To be washed with Christ’s Spirit means</w:t>
            </w:r>
          </w:p>
          <w:p w14:paraId="503F5692" w14:textId="113710EC" w:rsidR="00921960" w:rsidRDefault="00921960">
            <w:pPr>
              <w:pStyle w:val="Standard"/>
              <w:autoSpaceDE w:val="0"/>
              <w:rPr>
                <w:rFonts w:ascii="TimesNewRoman" w:eastAsia="TimesNewRoman" w:hAnsi="TimesNewRoman" w:cs="TimesNewRoman"/>
                <w:i/>
                <w:iCs/>
                <w:lang w:val="en-CA"/>
              </w:rPr>
            </w:pP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ab/>
            </w:r>
            <w:r w:rsidR="00366175">
              <w:rPr>
                <w:rFonts w:ascii="TimesNewRoman" w:eastAsia="TimesNewRoman" w:hAnsi="TimesNewRoman" w:cs="TimesNewRoman"/>
                <w:i/>
                <w:iCs/>
                <w:lang w:val="en-CA"/>
              </w:rPr>
              <w:t>t</w:t>
            </w:r>
            <w:r>
              <w:rPr>
                <w:rFonts w:ascii="TimesNewRoman" w:eastAsia="TimesNewRoman" w:hAnsi="TimesNewRoman" w:cs="TimesNewRoman"/>
                <w:i/>
                <w:iCs/>
                <w:lang w:val="en-CA"/>
              </w:rPr>
              <w:t>o be made holy people doing good</w:t>
            </w:r>
          </w:p>
        </w:tc>
      </w:tr>
    </w:tbl>
    <w:p w14:paraId="415D73E0" w14:textId="77777777" w:rsidR="00921960" w:rsidRDefault="00921960">
      <w:pPr>
        <w:pStyle w:val="Standard"/>
        <w:autoSpaceDE w:val="0"/>
        <w:rPr>
          <w:rFonts w:ascii="TimesNewRoman" w:eastAsia="TimesNewRoman" w:hAnsi="TimesNewRoman" w:cs="TimesNewRoman"/>
          <w:i/>
          <w:iCs/>
          <w:lang w:val="en-CA"/>
        </w:rPr>
      </w:pPr>
    </w:p>
    <w:p w14:paraId="4D53FEA7" w14:textId="77777777" w:rsidR="00912D2B" w:rsidRPr="005146AC" w:rsidRDefault="007C50E3">
      <w:pPr>
        <w:pStyle w:val="Heading2"/>
        <w:rPr>
          <w:i w:val="0"/>
        </w:rPr>
      </w:pPr>
      <w:r w:rsidRPr="005146AC">
        <w:rPr>
          <w:i w:val="0"/>
        </w:rPr>
        <w:t>Homework</w:t>
      </w:r>
    </w:p>
    <w:p w14:paraId="2A5D2A2E" w14:textId="4129DB77" w:rsidR="00912D2B" w:rsidRPr="002B0496" w:rsidRDefault="00EA509F">
      <w:pPr>
        <w:pStyle w:val="Textbody"/>
        <w:rPr>
          <w:lang w:val="en-CA"/>
        </w:rPr>
      </w:pPr>
      <w:r>
        <w:rPr>
          <w:lang w:val="en-CA"/>
        </w:rPr>
        <w:t xml:space="preserve">1.(3) </w:t>
      </w:r>
      <w:r w:rsidR="007C50E3" w:rsidRPr="002B0496">
        <w:rPr>
          <w:lang w:val="en-CA"/>
        </w:rPr>
        <w:t xml:space="preserve">Name three </w:t>
      </w:r>
      <w:r>
        <w:rPr>
          <w:lang w:val="en-CA"/>
        </w:rPr>
        <w:t xml:space="preserve">types of </w:t>
      </w:r>
      <w:r w:rsidR="007C50E3" w:rsidRPr="002B0496">
        <w:rPr>
          <w:lang w:val="en-CA"/>
        </w:rPr>
        <w:t xml:space="preserve">churches that hold that </w:t>
      </w:r>
      <w:r w:rsidR="007C50E3" w:rsidRPr="002B0496">
        <w:rPr>
          <w:i/>
          <w:iCs/>
          <w:lang w:val="en-CA"/>
        </w:rPr>
        <w:t>immersion</w:t>
      </w:r>
      <w:r w:rsidR="007C50E3" w:rsidRPr="002B0496">
        <w:rPr>
          <w:lang w:val="en-CA"/>
        </w:rPr>
        <w:t xml:space="preserve"> is the only proper mode for baptism</w:t>
      </w:r>
    </w:p>
    <w:p w14:paraId="5327F490" w14:textId="77777777" w:rsidR="00912D2B" w:rsidRPr="002B0496" w:rsidRDefault="007C50E3">
      <w:pPr>
        <w:pStyle w:val="Textbody"/>
        <w:rPr>
          <w:lang w:val="en-CA"/>
        </w:rPr>
      </w:pPr>
      <w:r w:rsidRPr="002B0496">
        <w:rPr>
          <w:lang w:val="en-CA"/>
        </w:rPr>
        <w:t>___________________________________________________________________________________</w:t>
      </w:r>
    </w:p>
    <w:p w14:paraId="3EDE0796" w14:textId="77777777" w:rsidR="00912D2B" w:rsidRPr="002B0496" w:rsidRDefault="007C50E3">
      <w:pPr>
        <w:pStyle w:val="Textbody"/>
        <w:rPr>
          <w:lang w:val="en-CA"/>
        </w:rPr>
      </w:pPr>
      <w:r w:rsidRPr="002B0496">
        <w:rPr>
          <w:lang w:val="en-CA"/>
        </w:rPr>
        <w:t>___________________________________________________________________________________</w:t>
      </w:r>
    </w:p>
    <w:p w14:paraId="66D5E613" w14:textId="77777777" w:rsidR="00912D2B" w:rsidRPr="002B0496" w:rsidRDefault="007C50E3">
      <w:pPr>
        <w:pStyle w:val="Textbody"/>
        <w:rPr>
          <w:lang w:val="en-CA"/>
        </w:rPr>
      </w:pPr>
      <w:r w:rsidRPr="002B0496">
        <w:rPr>
          <w:lang w:val="en-CA"/>
        </w:rPr>
        <w:t>___________________________________________________________________________________</w:t>
      </w:r>
    </w:p>
    <w:p w14:paraId="36E845EA" w14:textId="517C56BF" w:rsidR="00912D2B" w:rsidRPr="002B0496" w:rsidRDefault="00EA509F">
      <w:pPr>
        <w:pStyle w:val="Textbody"/>
        <w:rPr>
          <w:lang w:val="en-CA"/>
        </w:rPr>
      </w:pPr>
      <w:r>
        <w:rPr>
          <w:rFonts w:ascii="TimesNewRoman" w:eastAsia="TimesNewRoman" w:hAnsi="TimesNewRoman" w:cs="TimesNewRoman"/>
          <w:lang w:val="en-CA"/>
        </w:rPr>
        <w:t>2.</w:t>
      </w:r>
      <w:r w:rsidR="007C50E3" w:rsidRPr="002B0496">
        <w:rPr>
          <w:rFonts w:ascii="TimesNewRoman" w:eastAsia="TimesNewRoman" w:hAnsi="TimesNewRoman" w:cs="TimesNewRoman"/>
          <w:lang w:val="en-CA"/>
        </w:rPr>
        <w:t>Imagine a friend of yours</w:t>
      </w:r>
      <w:r w:rsidR="002C4A3B">
        <w:rPr>
          <w:rFonts w:ascii="TimesNewRoman" w:eastAsia="TimesNewRoman" w:hAnsi="TimesNewRoman" w:cs="TimesNewRoman"/>
          <w:lang w:val="en-CA"/>
        </w:rPr>
        <w:t xml:space="preserve">, </w:t>
      </w:r>
      <w:r w:rsidR="007C50E3" w:rsidRPr="002B0496">
        <w:rPr>
          <w:rFonts w:ascii="TimesNewRoman" w:eastAsia="TimesNewRoman" w:hAnsi="TimesNewRoman" w:cs="TimesNewRoman"/>
          <w:lang w:val="en-CA"/>
        </w:rPr>
        <w:t>never baptized</w:t>
      </w:r>
      <w:r w:rsidR="002C4A3B">
        <w:rPr>
          <w:rFonts w:ascii="TimesNewRoman" w:eastAsia="TimesNewRoman" w:hAnsi="TimesNewRoman" w:cs="TimesNewRoman"/>
          <w:lang w:val="en-CA"/>
        </w:rPr>
        <w:t>,</w:t>
      </w:r>
      <w:r w:rsidR="007C50E3" w:rsidRPr="002B0496">
        <w:rPr>
          <w:rFonts w:ascii="TimesNewRoman" w:eastAsia="TimesNewRoman" w:hAnsi="TimesNewRoman" w:cs="TimesNewRoman"/>
          <w:lang w:val="en-CA"/>
        </w:rPr>
        <w:t xml:space="preserve"> wants to join our church. He follows catechism classes and is ready to do profession of faith. However, he asks to be baptiz</w:t>
      </w:r>
      <w:r w:rsidR="005146AC">
        <w:rPr>
          <w:rFonts w:ascii="TimesNewRoman" w:eastAsia="TimesNewRoman" w:hAnsi="TimesNewRoman" w:cs="TimesNewRoman"/>
          <w:lang w:val="en-CA"/>
        </w:rPr>
        <w:t>ed by immersion, not sprinkling.</w:t>
      </w:r>
    </w:p>
    <w:p w14:paraId="26B83283" w14:textId="0D1BB170" w:rsidR="00912D2B" w:rsidRPr="0082795A" w:rsidRDefault="0082795A">
      <w:pPr>
        <w:pStyle w:val="Textbody"/>
        <w:rPr>
          <w:rFonts w:ascii="TimesNewRoman" w:eastAsia="TimesNewRoman" w:hAnsi="TimesNewRoman" w:cs="TimesNewRoman"/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a.(1) </w:t>
      </w:r>
      <w:r w:rsidR="007C50E3" w:rsidRPr="002B0496">
        <w:rPr>
          <w:rFonts w:ascii="TimesNewRoman" w:eastAsia="TimesNewRoman" w:hAnsi="TimesNewRoman" w:cs="TimesNewRoman"/>
          <w:lang w:val="en-CA"/>
        </w:rPr>
        <w:t xml:space="preserve">Could we do that in our church? </w:t>
      </w:r>
      <w:r>
        <w:rPr>
          <w:rFonts w:ascii="TimesNewRoman" w:eastAsia="TimesNewRoman" w:hAnsi="TimesNewRoman" w:cs="TimesNewRoman"/>
          <w:lang w:val="en-CA"/>
        </w:rPr>
        <w:t>___</w:t>
      </w:r>
      <w:r w:rsidR="007C50E3" w:rsidRPr="002B0496">
        <w:rPr>
          <w:rFonts w:ascii="TimesNewRoman" w:eastAsia="TimesNewRoman" w:hAnsi="TimesNewRoman" w:cs="TimesNewRoman"/>
          <w:lang w:val="en-CA"/>
        </w:rPr>
        <w:t>________</w:t>
      </w:r>
      <w:r>
        <w:rPr>
          <w:rFonts w:ascii="TimesNewRoman" w:eastAsia="TimesNewRoman" w:hAnsi="TimesNewRoman" w:cs="TimesNewRoman"/>
          <w:lang w:val="en-CA"/>
        </w:rPr>
        <w:t xml:space="preserve"> b.(1) </w:t>
      </w:r>
      <w:r w:rsidR="007C50E3" w:rsidRPr="002B0496">
        <w:rPr>
          <w:rFonts w:ascii="TimesNewRoman" w:eastAsia="TimesNewRoman" w:hAnsi="TimesNewRoman" w:cs="TimesNewRoman"/>
          <w:lang w:val="en-CA"/>
        </w:rPr>
        <w:t>Would we do that in our church? __________</w:t>
      </w:r>
    </w:p>
    <w:p w14:paraId="03768D4E" w14:textId="4D69E4E1" w:rsidR="00912D2B" w:rsidRPr="002B0496" w:rsidRDefault="0082795A">
      <w:pPr>
        <w:pStyle w:val="Textbody"/>
        <w:rPr>
          <w:lang w:val="en-CA"/>
        </w:rPr>
      </w:pPr>
      <w:r>
        <w:rPr>
          <w:rFonts w:ascii="TimesNewRoman" w:eastAsia="TimesNewRoman" w:hAnsi="TimesNewRoman" w:cs="TimesNewRoman"/>
          <w:lang w:val="en-CA"/>
        </w:rPr>
        <w:t xml:space="preserve">c.(5) </w:t>
      </w:r>
      <w:r w:rsidR="007C50E3" w:rsidRPr="002B0496">
        <w:rPr>
          <w:rFonts w:ascii="TimesNewRoman" w:eastAsia="TimesNewRoman" w:hAnsi="TimesNewRoman" w:cs="TimesNewRoman"/>
          <w:lang w:val="en-CA"/>
        </w:rPr>
        <w:t>Write down your thoughts/opinion on this matter (</w:t>
      </w:r>
      <w:r w:rsidR="005146AC">
        <w:rPr>
          <w:rFonts w:ascii="TimesNewRoman" w:eastAsia="TimesNewRoman" w:hAnsi="TimesNewRoman" w:cs="TimesNewRoman"/>
          <w:lang w:val="en-CA"/>
        </w:rPr>
        <w:t xml:space="preserve">feel free </w:t>
      </w:r>
      <w:r w:rsidR="007C50E3" w:rsidRPr="002B0496">
        <w:rPr>
          <w:rFonts w:ascii="TimesNewRoman" w:eastAsia="TimesNewRoman" w:hAnsi="TimesNewRoman" w:cs="TimesNewRoman"/>
          <w:lang w:val="en-CA"/>
        </w:rPr>
        <w:t>to discuss this with your parents</w:t>
      </w:r>
      <w:r w:rsidR="005146AC">
        <w:rPr>
          <w:rFonts w:ascii="TimesNewRoman" w:eastAsia="TimesNewRoman" w:hAnsi="TimesNewRoman" w:cs="TimesNewRoman"/>
          <w:lang w:val="en-CA"/>
        </w:rPr>
        <w:t>!</w:t>
      </w:r>
      <w:r w:rsidR="007C50E3" w:rsidRPr="002B0496">
        <w:rPr>
          <w:rFonts w:ascii="TimesNewRoman" w:eastAsia="TimesNewRoman" w:hAnsi="TimesNewRoman" w:cs="TimesNewRoman"/>
          <w:lang w:val="en-CA"/>
        </w:rPr>
        <w:t>)</w:t>
      </w:r>
    </w:p>
    <w:p w14:paraId="7617A846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049F7574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74698588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0F349A8F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701A2601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3630EE33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p w14:paraId="36A736C2" w14:textId="77777777" w:rsidR="00912D2B" w:rsidRDefault="007C50E3">
      <w:pPr>
        <w:pStyle w:val="Textbody"/>
      </w:pPr>
      <w:r>
        <w:t>___________________________________________________________________________________</w:t>
      </w:r>
    </w:p>
    <w:sectPr w:rsidR="00912D2B">
      <w:headerReference w:type="default" r:id="rId6"/>
      <w:pgSz w:w="12240" w:h="15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6BFF8D" w14:textId="77777777" w:rsidR="00587488" w:rsidRDefault="00587488">
      <w:r>
        <w:separator/>
      </w:r>
    </w:p>
  </w:endnote>
  <w:endnote w:type="continuationSeparator" w:id="0">
    <w:p w14:paraId="7BF3784F" w14:textId="77777777" w:rsidR="00587488" w:rsidRDefault="00587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F7B643B" w14:textId="77777777" w:rsidR="00587488" w:rsidRDefault="00587488">
      <w:r>
        <w:rPr>
          <w:color w:val="000000"/>
        </w:rPr>
        <w:separator/>
      </w:r>
    </w:p>
  </w:footnote>
  <w:footnote w:type="continuationSeparator" w:id="0">
    <w:p w14:paraId="5A247B5F" w14:textId="77777777" w:rsidR="00587488" w:rsidRDefault="00587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13515A" w14:textId="289E04F0" w:rsidR="00000000" w:rsidRDefault="007C50E3">
    <w:pPr>
      <w:pStyle w:val="Header"/>
    </w:pPr>
    <w:r>
      <w:rPr>
        <w:sz w:val="14"/>
        <w:szCs w:val="14"/>
      </w:rPr>
      <w:t>4</w:t>
    </w:r>
    <w:r w:rsidR="00A81AC9">
      <w:rPr>
        <w:sz w:val="14"/>
        <w:szCs w:val="14"/>
      </w:rPr>
      <w:t>.2C</w:t>
    </w:r>
    <w:r>
      <w:t xml:space="preserve">                                                                              Name: 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attachedTemplate r:id="rId1"/>
  <w:defaultTabStop w:val="34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D2B"/>
    <w:rsid w:val="00023EC8"/>
    <w:rsid w:val="002B0496"/>
    <w:rsid w:val="002C4A3B"/>
    <w:rsid w:val="002E0910"/>
    <w:rsid w:val="00366175"/>
    <w:rsid w:val="00471E6E"/>
    <w:rsid w:val="005146AC"/>
    <w:rsid w:val="00524322"/>
    <w:rsid w:val="00587488"/>
    <w:rsid w:val="005B1C2C"/>
    <w:rsid w:val="007C50E3"/>
    <w:rsid w:val="0082795A"/>
    <w:rsid w:val="00912D2B"/>
    <w:rsid w:val="00921960"/>
    <w:rsid w:val="009604D0"/>
    <w:rsid w:val="00A81AC9"/>
    <w:rsid w:val="00AA43ED"/>
    <w:rsid w:val="00AD1EC5"/>
    <w:rsid w:val="00C22EE2"/>
    <w:rsid w:val="00D71D57"/>
    <w:rsid w:val="00DD7216"/>
    <w:rsid w:val="00E97E2A"/>
    <w:rsid w:val="00EA509F"/>
    <w:rsid w:val="00FC6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B875B3"/>
  <w15:docId w15:val="{A15F54E2-3D97-4064-B06D-47CCAAC67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ahoma"/>
        <w:kern w:val="3"/>
        <w:sz w:val="24"/>
        <w:szCs w:val="24"/>
        <w:lang w:val="nl-NL" w:eastAsia="en-CA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Heading"/>
    <w:next w:val="Textbody"/>
    <w:pPr>
      <w:outlineLvl w:val="0"/>
    </w:pPr>
    <w:rPr>
      <w:bCs/>
      <w:smallCaps/>
    </w:rPr>
  </w:style>
  <w:style w:type="paragraph" w:styleId="Heading2">
    <w:name w:val="heading 2"/>
    <w:basedOn w:val="Heading"/>
    <w:next w:val="Textbody"/>
    <w:pPr>
      <w:spacing w:after="113"/>
      <w:outlineLvl w:val="1"/>
    </w:pPr>
    <w:rPr>
      <w:bCs/>
      <w:i/>
      <w:iCs/>
      <w:sz w:val="28"/>
    </w:rPr>
  </w:style>
  <w:style w:type="paragraph" w:styleId="Heading3">
    <w:name w:val="heading 3"/>
    <w:basedOn w:val="Heading"/>
    <w:next w:val="Textbody"/>
    <w:pPr>
      <w:outlineLvl w:val="2"/>
    </w:pPr>
    <w:rPr>
      <w:bCs/>
      <w:i/>
      <w:sz w:val="28"/>
    </w:rPr>
  </w:style>
  <w:style w:type="paragraph" w:styleId="Heading4">
    <w:name w:val="heading 4"/>
    <w:basedOn w:val="Heading"/>
    <w:next w:val="Textbody"/>
    <w:pPr>
      <w:outlineLvl w:val="3"/>
    </w:pPr>
    <w:rPr>
      <w:bCs/>
      <w:i/>
      <w:iCs/>
      <w:smallCaps/>
    </w:rPr>
  </w:style>
  <w:style w:type="paragraph" w:styleId="Heading5">
    <w:name w:val="heading 5"/>
    <w:basedOn w:val="Heading"/>
    <w:next w:val="Textbody"/>
    <w:pPr>
      <w:outlineLvl w:val="4"/>
    </w:pPr>
    <w:rPr>
      <w:bCs/>
    </w:rPr>
  </w:style>
  <w:style w:type="paragraph" w:styleId="Heading6">
    <w:name w:val="heading 6"/>
    <w:basedOn w:val="Heading"/>
    <w:next w:val="Textbody"/>
    <w:pPr>
      <w:outlineLvl w:val="5"/>
    </w:pPr>
    <w:rPr>
      <w:bCs/>
      <w:i/>
    </w:rPr>
  </w:style>
  <w:style w:type="paragraph" w:styleId="Heading7">
    <w:name w:val="heading 7"/>
    <w:basedOn w:val="Heading"/>
    <w:next w:val="Textbody"/>
    <w:pPr>
      <w:outlineLvl w:val="6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</w:pPr>
    <w:rPr>
      <w:rFonts w:eastAsia="MS Mincho"/>
      <w:b/>
      <w:sz w:val="36"/>
      <w:szCs w:val="28"/>
      <w:lang w:val="en-CA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Header">
    <w:name w:val="header"/>
    <w:basedOn w:val="Standard"/>
    <w:pPr>
      <w:suppressLineNumbers/>
      <w:tabs>
        <w:tab w:val="center" w:pos="4986"/>
        <w:tab w:val="right" w:pos="9972"/>
      </w:tabs>
    </w:pPr>
  </w:style>
  <w:style w:type="paragraph" w:customStyle="1" w:styleId="TableContents">
    <w:name w:val="Table Contents"/>
    <w:basedOn w:val="Standard"/>
    <w:pPr>
      <w:suppressLineNumbers/>
    </w:pPr>
  </w:style>
  <w:style w:type="table" w:styleId="TableGrid">
    <w:name w:val="Table Grid"/>
    <w:basedOn w:val="TableNormal"/>
    <w:uiPriority w:val="59"/>
    <w:unhideWhenUsed/>
    <w:rsid w:val="00DD7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EE2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81A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1A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..\..\..\AppData\Roaming\OpenOffice.org\3\user\template\Normal%20portrait.ot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 portrait.ott</Template>
  <TotalTime>1</TotalTime>
  <Pages>1</Pages>
  <Words>367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Normal portrait</vt:lpstr>
    </vt:vector>
  </TitlesOfParts>
  <Company/>
  <LinksUpToDate>false</LinksUpToDate>
  <CharactersWithSpaces>2458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Normal portrait</dc:title>
  <dc:creator>Roelf Janssen</dc:creator>
  <cp:lastModifiedBy>Roelf Janssen</cp:lastModifiedBy>
  <cp:revision>3</cp:revision>
  <cp:lastPrinted>2024-09-10T15:09:00Z</cp:lastPrinted>
  <dcterms:created xsi:type="dcterms:W3CDTF">2024-09-10T15:09:00Z</dcterms:created>
  <dcterms:modified xsi:type="dcterms:W3CDTF">2024-09-10T15:10:00Z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