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FB366" w14:textId="77777777" w:rsidR="009D3A23" w:rsidRDefault="00A80CC0">
      <w:pPr>
        <w:pStyle w:val="Heading1"/>
        <w:jc w:val="center"/>
      </w:pPr>
      <w:r>
        <w:t xml:space="preserve">Lesson </w:t>
      </w:r>
      <w:r w:rsidR="0052499A">
        <w:t>0</w:t>
      </w:r>
      <w:r>
        <w:t>1</w:t>
      </w:r>
      <w:r w:rsidR="00BE12D1">
        <w:t>: The Order of Salvation</w:t>
      </w:r>
    </w:p>
    <w:p w14:paraId="73A21B34" w14:textId="77777777" w:rsidR="00A80CC0" w:rsidRDefault="00A80CC0">
      <w:pPr>
        <w:pStyle w:val="Heading2"/>
      </w:pPr>
    </w:p>
    <w:p w14:paraId="2CFAA136" w14:textId="77777777" w:rsidR="009D3A23" w:rsidRDefault="00BE12D1">
      <w:pPr>
        <w:pStyle w:val="Heading2"/>
      </w:pPr>
      <w:r>
        <w:t>Soteriology is __________________________________________</w:t>
      </w:r>
    </w:p>
    <w:p w14:paraId="26077042" w14:textId="77777777" w:rsidR="009D3A23" w:rsidRDefault="00BE12D1">
      <w:pPr>
        <w:pStyle w:val="Heading2"/>
      </w:pPr>
      <w:r>
        <w:t>Golden Chain of Salvation</w:t>
      </w:r>
    </w:p>
    <w:p w14:paraId="066A4D13" w14:textId="77777777" w:rsidR="009D3A23" w:rsidRPr="009A2915" w:rsidRDefault="00BE12D1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622BD" wp14:editId="61BFA69B">
                <wp:simplePos x="0" y="0"/>
                <wp:positionH relativeFrom="column">
                  <wp:posOffset>17280</wp:posOffset>
                </wp:positionH>
                <wp:positionV relativeFrom="paragraph">
                  <wp:posOffset>-6480</wp:posOffset>
                </wp:positionV>
                <wp:extent cx="1434240" cy="700560"/>
                <wp:effectExtent l="0" t="0" r="13560" b="2334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240" cy="70056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34CB0F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739622BD" id="Freeform 1" o:spid="_x0000_s1026" style="position:absolute;margin-left:1.35pt;margin-top:-.5pt;width:112.95pt;height:55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717120,0;1434240,350280;717120,700560;0,350280" o:connectangles="270,0,90,180" textboxrect="0,5400,18900,16200"/>
                <v:textbox inset="0,0,0,0">
                  <w:txbxContent>
                    <w:p w14:paraId="3334CB0F" w14:textId="77777777" w:rsidR="009D3A23" w:rsidRDefault="009D3A23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106766CC" wp14:editId="69DF5575">
                <wp:simplePos x="0" y="0"/>
                <wp:positionH relativeFrom="column">
                  <wp:posOffset>3448800</wp:posOffset>
                </wp:positionH>
                <wp:positionV relativeFrom="paragraph">
                  <wp:posOffset>-6480</wp:posOffset>
                </wp:positionV>
                <wp:extent cx="1877400" cy="700560"/>
                <wp:effectExtent l="0" t="0" r="27600" b="2334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400" cy="70056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3567BD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106766CC" id="Freeform 2" o:spid="_x0000_s1027" style="position:absolute;margin-left:271.55pt;margin-top:-.5pt;width:147.85pt;height:55.1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938700,0;1877400,350280;938700,700560;0,350280" o:connectangles="270,0,90,180" textboxrect="0,5400,18900,16200"/>
                <v:textbox inset="0,0,0,0">
                  <w:txbxContent>
                    <w:p w14:paraId="4D3567BD" w14:textId="77777777" w:rsidR="009D3A23" w:rsidRDefault="009D3A23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E4FEF" wp14:editId="66AD42E9">
                <wp:simplePos x="0" y="0"/>
                <wp:positionH relativeFrom="column">
                  <wp:posOffset>1488600</wp:posOffset>
                </wp:positionH>
                <wp:positionV relativeFrom="paragraph">
                  <wp:posOffset>-15840</wp:posOffset>
                </wp:positionV>
                <wp:extent cx="1960560" cy="710280"/>
                <wp:effectExtent l="0" t="0" r="20640" b="1362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560" cy="7102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AC579B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37DE4FEF" id="Freeform 3" o:spid="_x0000_s1028" style="position:absolute;margin-left:117.2pt;margin-top:-1.25pt;width:154.35pt;height:5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980280,0;1960560,355140;980280,710280;0,355140" o:connectangles="270,0,90,180" textboxrect="0,5400,18900,16200"/>
                <v:textbox inset="0,0,0,0">
                  <w:txbxContent>
                    <w:p w14:paraId="7DAC579B" w14:textId="77777777" w:rsidR="009D3A23" w:rsidRDefault="009D3A23"/>
                  </w:txbxContent>
                </v:textbox>
              </v:shape>
            </w:pict>
          </mc:Fallback>
        </mc:AlternateContent>
      </w:r>
    </w:p>
    <w:p w14:paraId="371B951D" w14:textId="77777777" w:rsidR="009D3A23" w:rsidRPr="009A2915" w:rsidRDefault="00BE12D1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1FECE29A" wp14:editId="5DBDEE62">
                <wp:simplePos x="0" y="0"/>
                <wp:positionH relativeFrom="column">
                  <wp:posOffset>4612680</wp:posOffset>
                </wp:positionH>
                <wp:positionV relativeFrom="paragraph">
                  <wp:posOffset>95400</wp:posOffset>
                </wp:positionV>
                <wp:extent cx="1711439" cy="645480"/>
                <wp:effectExtent l="0" t="19050" r="41161" b="11652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439" cy="645480"/>
                        </a:xfrm>
                        <a:custGeom>
                          <a:avLst>
                            <a:gd name="f0" fmla="val 21420000"/>
                            <a:gd name="f1" fmla="val 10740000"/>
                            <a:gd name="f2" fmla="val 10729"/>
                          </a:avLst>
                          <a:gdLst>
                            <a:gd name="f3" fmla="val 21600000"/>
                            <a:gd name="f4" fmla="val 10800000"/>
                            <a:gd name="f5" fmla="val 5400000"/>
                            <a:gd name="f6" fmla="val 180"/>
                            <a:gd name="f7" fmla="val w"/>
                            <a:gd name="f8" fmla="val h"/>
                            <a:gd name="f9" fmla="val 0"/>
                            <a:gd name="f10" fmla="*/ 5419351 1 1725033"/>
                            <a:gd name="f11" fmla="sqrt 2"/>
                            <a:gd name="f12" fmla="*/ 10800 10800 1"/>
                            <a:gd name="f13" fmla="val 10800"/>
                            <a:gd name="f14" fmla="val 21599999"/>
                            <a:gd name="f15" fmla="min 0 21600"/>
                            <a:gd name="f16" fmla="max 0 21600"/>
                            <a:gd name="f17" fmla="*/ f10 1 2"/>
                            <a:gd name="f18" fmla="*/ f7 1 21600"/>
                            <a:gd name="f19" fmla="*/ f8 1 21600"/>
                            <a:gd name="f20" fmla="*/ f10 1 180"/>
                            <a:gd name="f21" fmla="*/ f11 1 2"/>
                            <a:gd name="f22" fmla="pin 0 f0 21599999"/>
                            <a:gd name="f23" fmla="pin 0 f2 10800"/>
                            <a:gd name="f24" fmla="pin 0 f1 21599999"/>
                            <a:gd name="f25" fmla="+- f16 0 f15"/>
                            <a:gd name="f26" fmla="+- 10800 f23 0"/>
                            <a:gd name="f27" fmla="+- f23 0 2700"/>
                            <a:gd name="f28" fmla="+- 0 0 f22"/>
                            <a:gd name="f29" fmla="+- 0 0 f24"/>
                            <a:gd name="f30" fmla="*/ f23 f23 1"/>
                            <a:gd name="f31" fmla="*/ 0 f18 1"/>
                            <a:gd name="f32" fmla="*/ 21600 f18 1"/>
                            <a:gd name="f33" fmla="*/ 21600 f19 1"/>
                            <a:gd name="f34" fmla="*/ 0 f19 1"/>
                            <a:gd name="f35" fmla="*/ f25 1 2"/>
                            <a:gd name="f36" fmla="+- 21600 0 f26"/>
                            <a:gd name="f37" fmla="+- f28 f5 0"/>
                            <a:gd name="f38" fmla="+- f29 f5 0"/>
                            <a:gd name="f39" fmla="+- f15 f35 0"/>
                            <a:gd name="f40" fmla="*/ f35 f35 1"/>
                            <a:gd name="f41" fmla="*/ f37 f6 1"/>
                            <a:gd name="f42" fmla="*/ f38 f6 1"/>
                            <a:gd name="f43" fmla="min f26 f36"/>
                            <a:gd name="f44" fmla="max f26 f36"/>
                            <a:gd name="f45" fmla="*/ f41 1 f4"/>
                            <a:gd name="f46" fmla="*/ f42 1 f4"/>
                            <a:gd name="f47" fmla="+- f44 0 f43"/>
                            <a:gd name="f48" fmla="+- 0 0 f45"/>
                            <a:gd name="f49" fmla="+- 0 0 f46"/>
                            <a:gd name="f50" fmla="*/ f47 1 2"/>
                            <a:gd name="f51" fmla="val f48"/>
                            <a:gd name="f52" fmla="val f49"/>
                            <a:gd name="f53" fmla="+- f43 f50 0"/>
                            <a:gd name="f54" fmla="*/ f50 f50 1"/>
                            <a:gd name="f55" fmla="*/ f51 f20 1"/>
                            <a:gd name="f56" fmla="*/ f52 f20 1"/>
                            <a:gd name="f57" fmla="+- f52 45 0"/>
                            <a:gd name="f58" fmla="*/ f51 f10 1"/>
                            <a:gd name="f59" fmla="*/ f52 f10 1"/>
                            <a:gd name="f60" fmla="+- 0 0 f55"/>
                            <a:gd name="f61" fmla="+- 0 0 f56"/>
                            <a:gd name="f62" fmla="*/ f57 f10 1"/>
                            <a:gd name="f63" fmla="*/ f58 1 f6"/>
                            <a:gd name="f64" fmla="*/ f59 1 f6"/>
                            <a:gd name="f65" fmla="*/ f60 f4 1"/>
                            <a:gd name="f66" fmla="*/ f61 f4 1"/>
                            <a:gd name="f67" fmla="*/ f62 1 180"/>
                            <a:gd name="f68" fmla="+- 0 0 f63"/>
                            <a:gd name="f69" fmla="+- 0 0 f64"/>
                            <a:gd name="f70" fmla="*/ f65 1 f10"/>
                            <a:gd name="f71" fmla="*/ f66 1 f10"/>
                            <a:gd name="f72" fmla="+- 0 0 f67"/>
                            <a:gd name="f73" fmla="+- f68 f10 0"/>
                            <a:gd name="f74" fmla="+- f69 f10 0"/>
                            <a:gd name="f75" fmla="+- f70 0 f5"/>
                            <a:gd name="f76" fmla="+- f71 0 f5"/>
                            <a:gd name="f77" fmla="*/ f72 f4 1"/>
                            <a:gd name="f78" fmla="+- f73 f17 0"/>
                            <a:gd name="f79" fmla="+- f74 f17 0"/>
                            <a:gd name="f80" fmla="cos 1 f75"/>
                            <a:gd name="f81" fmla="sin 1 f75"/>
                            <a:gd name="f82" fmla="cos 1 f76"/>
                            <a:gd name="f83" fmla="sin 1 f76"/>
                            <a:gd name="f84" fmla="*/ f77 1 f10"/>
                            <a:gd name="f85" fmla="+- 0 0 f78"/>
                            <a:gd name="f86" fmla="+- 0 0 f79"/>
                            <a:gd name="f87" fmla="+- 0 0 f80"/>
                            <a:gd name="f88" fmla="+- 0 0 f81"/>
                            <a:gd name="f89" fmla="+- 0 0 f82"/>
                            <a:gd name="f90" fmla="+- 0 0 f83"/>
                            <a:gd name="f91" fmla="+- f84 0 f5"/>
                            <a:gd name="f92" fmla="*/ f85 f4 1"/>
                            <a:gd name="f93" fmla="*/ f86 f4 1"/>
                            <a:gd name="f94" fmla="*/ 10800 f87 1"/>
                            <a:gd name="f95" fmla="*/ 10800 f88 1"/>
                            <a:gd name="f96" fmla="*/ 10800 f89 1"/>
                            <a:gd name="f97" fmla="*/ 10800 f90 1"/>
                            <a:gd name="f98" fmla="*/ f26 f87 1"/>
                            <a:gd name="f99" fmla="*/ f26 f88 1"/>
                            <a:gd name="f100" fmla="*/ f26 f89 1"/>
                            <a:gd name="f101" fmla="*/ f26 f90 1"/>
                            <a:gd name="f102" fmla="*/ 13500 f89 1"/>
                            <a:gd name="f103" fmla="*/ 13500 f90 1"/>
                            <a:gd name="f104" fmla="*/ f27 f89 1"/>
                            <a:gd name="f105" fmla="*/ f27 f90 1"/>
                            <a:gd name="f106" fmla="cos 1 f91"/>
                            <a:gd name="f107" fmla="sin 1 f91"/>
                            <a:gd name="f108" fmla="*/ f92 1 f10"/>
                            <a:gd name="f109" fmla="*/ f93 1 f10"/>
                            <a:gd name="f110" fmla="+- f94 10800 0"/>
                            <a:gd name="f111" fmla="+- f95 10800 0"/>
                            <a:gd name="f112" fmla="+- f96 10800 0"/>
                            <a:gd name="f113" fmla="+- f97 10800 0"/>
                            <a:gd name="f114" fmla="+- f98 10800 0"/>
                            <a:gd name="f115" fmla="+- f99 10800 0"/>
                            <a:gd name="f116" fmla="+- f100 10800 0"/>
                            <a:gd name="f117" fmla="+- f101 10800 0"/>
                            <a:gd name="f118" fmla="+- f102 10800 0"/>
                            <a:gd name="f119" fmla="+- f103 10800 0"/>
                            <a:gd name="f120" fmla="+- f104 10800 0"/>
                            <a:gd name="f121" fmla="+- f105 10800 0"/>
                            <a:gd name="f122" fmla="+- 0 0 f106"/>
                            <a:gd name="f123" fmla="+- 0 0 f107"/>
                            <a:gd name="f124" fmla="+- f108 0 f5"/>
                            <a:gd name="f125" fmla="+- f109 0 f5"/>
                            <a:gd name="f126" fmla="+- f121 0 f119"/>
                            <a:gd name="f127" fmla="+- f120 0 f118"/>
                            <a:gd name="f128" fmla="cos 1 f124"/>
                            <a:gd name="f129" fmla="sin 1 f124"/>
                            <a:gd name="f130" fmla="cos 1 f125"/>
                            <a:gd name="f131" fmla="sin 1 f125"/>
                            <a:gd name="f132" fmla="+- f117 0 f53"/>
                            <a:gd name="f133" fmla="+- f116 0 f53"/>
                            <a:gd name="f134" fmla="+- f115 0 f53"/>
                            <a:gd name="f135" fmla="+- f114 0 f53"/>
                            <a:gd name="f136" fmla="+- f111 0 f39"/>
                            <a:gd name="f137" fmla="+- f110 0 f39"/>
                            <a:gd name="f138" fmla="+- f113 0 f39"/>
                            <a:gd name="f139" fmla="+- f112 0 f39"/>
                            <a:gd name="f140" fmla="*/ f126 f126 1"/>
                            <a:gd name="f141" fmla="*/ f127 f127 1"/>
                            <a:gd name="f142" fmla="+- 0 0 f128"/>
                            <a:gd name="f143" fmla="+- 0 0 f129"/>
                            <a:gd name="f144" fmla="+- 0 0 f130"/>
                            <a:gd name="f145" fmla="+- 0 0 f131"/>
                            <a:gd name="f146" fmla="at2 f132 f133"/>
                            <a:gd name="f147" fmla="at2 f134 f135"/>
                            <a:gd name="f148" fmla="at2 f136 f137"/>
                            <a:gd name="f149" fmla="at2 f138 f139"/>
                            <a:gd name="f150" fmla="+- f140 f141 0"/>
                            <a:gd name="f151" fmla="*/ 10800 f142 1"/>
                            <a:gd name="f152" fmla="*/ 10800 f143 1"/>
                            <a:gd name="f153" fmla="*/ f23 f144 1"/>
                            <a:gd name="f154" fmla="*/ f23 f145 1"/>
                            <a:gd name="f155" fmla="+- f146 f5 0"/>
                            <a:gd name="f156" fmla="+- f147 f5 0"/>
                            <a:gd name="f157" fmla="+- f148 f5 0"/>
                            <a:gd name="f158" fmla="+- f149 f5 0"/>
                            <a:gd name="f159" fmla="sqrt f150"/>
                            <a:gd name="f160" fmla="*/ f151 f151 1"/>
                            <a:gd name="f161" fmla="*/ f152 f152 1"/>
                            <a:gd name="f162" fmla="*/ f153 f153 1"/>
                            <a:gd name="f163" fmla="*/ f154 f154 1"/>
                            <a:gd name="f164" fmla="*/ f155 f10 1"/>
                            <a:gd name="f165" fmla="*/ f156 f10 1"/>
                            <a:gd name="f166" fmla="*/ f157 f10 1"/>
                            <a:gd name="f167" fmla="*/ f158 f10 1"/>
                            <a:gd name="f168" fmla="*/ f21 f159 1"/>
                            <a:gd name="f169" fmla="+- f160 f161 0"/>
                            <a:gd name="f170" fmla="+- f162 f163 0"/>
                            <a:gd name="f171" fmla="*/ f164 1 f4"/>
                            <a:gd name="f172" fmla="*/ f165 1 f4"/>
                            <a:gd name="f173" fmla="*/ f166 1 f4"/>
                            <a:gd name="f174" fmla="*/ f167 1 f4"/>
                            <a:gd name="f175" fmla="*/ f168 f122 1"/>
                            <a:gd name="f176" fmla="*/ f168 f123 1"/>
                            <a:gd name="f177" fmla="sqrt f169"/>
                            <a:gd name="f178" fmla="sqrt f170"/>
                            <a:gd name="f179" fmla="+- 0 0 f171"/>
                            <a:gd name="f180" fmla="+- 0 0 f172"/>
                            <a:gd name="f181" fmla="+- 0 0 f173"/>
                            <a:gd name="f182" fmla="+- 0 0 f174"/>
                            <a:gd name="f183" fmla="+- f120 f175 0"/>
                            <a:gd name="f184" fmla="+- f121 f176 0"/>
                            <a:gd name="f185" fmla="*/ f12 1 f177"/>
                            <a:gd name="f186" fmla="*/ f30 1 f178"/>
                            <a:gd name="f187" fmla="+- 0 0 f179"/>
                            <a:gd name="f188" fmla="+- 0 0 f180"/>
                            <a:gd name="f189" fmla="+- 0 0 f181"/>
                            <a:gd name="f190" fmla="+- 0 0 f182"/>
                            <a:gd name="f191" fmla="*/ f142 f185 1"/>
                            <a:gd name="f192" fmla="*/ f143 f185 1"/>
                            <a:gd name="f193" fmla="*/ f144 f186 1"/>
                            <a:gd name="f194" fmla="*/ f145 f186 1"/>
                            <a:gd name="f195" fmla="*/ f187 f4 1"/>
                            <a:gd name="f196" fmla="*/ f188 f4 1"/>
                            <a:gd name="f197" fmla="*/ f189 f4 1"/>
                            <a:gd name="f198" fmla="*/ f190 f4 1"/>
                            <a:gd name="f199" fmla="+- 10800 0 f191"/>
                            <a:gd name="f200" fmla="+- 10800 0 f192"/>
                            <a:gd name="f201" fmla="+- 10800 0 f193"/>
                            <a:gd name="f202" fmla="+- 10800 0 f194"/>
                            <a:gd name="f203" fmla="*/ f195 1 f10"/>
                            <a:gd name="f204" fmla="*/ f196 1 f10"/>
                            <a:gd name="f205" fmla="*/ f197 1 f10"/>
                            <a:gd name="f206" fmla="*/ f198 1 f10"/>
                            <a:gd name="f207" fmla="*/ f199 f18 1"/>
                            <a:gd name="f208" fmla="*/ f200 f19 1"/>
                            <a:gd name="f209" fmla="*/ f201 f18 1"/>
                            <a:gd name="f210" fmla="*/ f202 f19 1"/>
                            <a:gd name="f211" fmla="+- f203 0 f5"/>
                            <a:gd name="f212" fmla="+- f204 0 f5"/>
                            <a:gd name="f213" fmla="+- f205 0 f5"/>
                            <a:gd name="f214" fmla="+- f206 0 f5"/>
                            <a:gd name="f215" fmla="cos 1 f211"/>
                            <a:gd name="f216" fmla="sin 1 f211"/>
                            <a:gd name="f217" fmla="+- f212 0 f211"/>
                            <a:gd name="f218" fmla="cos 1 f213"/>
                            <a:gd name="f219" fmla="sin 1 f213"/>
                            <a:gd name="f220" fmla="+- f214 0 f213"/>
                            <a:gd name="f221" fmla="+- 0 0 f215"/>
                            <a:gd name="f222" fmla="+- 0 0 f216"/>
                            <a:gd name="f223" fmla="+- f217 0 f3"/>
                            <a:gd name="f224" fmla="+- 0 0 f218"/>
                            <a:gd name="f225" fmla="+- 0 0 f219"/>
                            <a:gd name="f226" fmla="+- f220 f3 0"/>
                            <a:gd name="f227" fmla="*/ f50 f221 1"/>
                            <a:gd name="f228" fmla="*/ f50 f222 1"/>
                            <a:gd name="f229" fmla="?: f217 f223 f217"/>
                            <a:gd name="f230" fmla="*/ f35 f224 1"/>
                            <a:gd name="f231" fmla="*/ f35 f225 1"/>
                            <a:gd name="f232" fmla="?: f220 f220 f226"/>
                            <a:gd name="f233" fmla="*/ f227 f227 1"/>
                            <a:gd name="f234" fmla="*/ f228 f228 1"/>
                            <a:gd name="f235" fmla="*/ f230 f230 1"/>
                            <a:gd name="f236" fmla="*/ f231 f231 1"/>
                            <a:gd name="f237" fmla="+- f233 f234 0"/>
                            <a:gd name="f238" fmla="+- f235 f236 0"/>
                            <a:gd name="f239" fmla="sqrt f237"/>
                            <a:gd name="f240" fmla="sqrt f238"/>
                            <a:gd name="f241" fmla="*/ f54 1 f239"/>
                            <a:gd name="f242" fmla="*/ f40 1 f240"/>
                            <a:gd name="f243" fmla="*/ f221 f241 1"/>
                            <a:gd name="f244" fmla="*/ f222 f241 1"/>
                            <a:gd name="f245" fmla="*/ f224 f242 1"/>
                            <a:gd name="f246" fmla="*/ f225 f242 1"/>
                            <a:gd name="f247" fmla="+- f53 0 f243"/>
                            <a:gd name="f248" fmla="+- f53 0 f244"/>
                            <a:gd name="f249" fmla="+- f39 0 f245"/>
                            <a:gd name="f250" fmla="+- f39 0 f246"/>
                          </a:gdLst>
                          <a:ahLst>
                            <a:ahPolar gdRefAng="f0" minAng="f9" maxAng="f14">
                              <a:pos x="f207" y="f208"/>
                            </a:ahPolar>
                            <a:ahPolar gdRefR="f2" minR="f9" maxR="f13" gdRefAng="f1" minAng="f9" maxAng="f14">
                              <a:pos x="f209" y="f210"/>
                            </a:ahPolar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1" t="f34" r="f32" b="f33"/>
                          <a:pathLst>
                            <a:path w="21600" h="21600">
                              <a:moveTo>
                                <a:pt x="f247" y="f248"/>
                              </a:moveTo>
                              <a:arcTo wR="f50" hR="f50" stAng="f211" swAng="f229"/>
                              <a:lnTo>
                                <a:pt x="f249" y="f250"/>
                              </a:lnTo>
                              <a:arcTo wR="f35" hR="f35" stAng="f213" swAng="f232"/>
                              <a:lnTo>
                                <a:pt x="f119" y="f118"/>
                              </a:lnTo>
                              <a:lnTo>
                                <a:pt x="f184" y="f183"/>
                              </a:lnTo>
                              <a:lnTo>
                                <a:pt x="f121" y="f120"/>
                              </a:lnTo>
                              <a:close/>
                            </a:path>
                          </a:pathLst>
                        </a:custGeom>
                        <a:noFill/>
                        <a:ln w="36360">
                          <a:solidFill>
                            <a:srgbClr val="000000"/>
                          </a:solidFill>
                          <a:custDash>
                            <a:ds d="50495" sp="50495"/>
                            <a:ds d="50495" sp="50495"/>
                          </a:custDash>
                        </a:ln>
                      </wps:spPr>
                      <wps:txbx>
                        <w:txbxContent>
                          <w:p w14:paraId="264358DD" w14:textId="77777777" w:rsidR="009D3A23" w:rsidRDefault="009D3A23"/>
                        </w:txbxContent>
                      </wps:txbx>
                      <wps:bodyPr vert="horz" lIns="17640" tIns="17640" rIns="17640" bIns="17640" anchor="ctr" compatLnSpc="0"/>
                    </wps:wsp>
                  </a:graphicData>
                </a:graphic>
              </wp:anchor>
            </w:drawing>
          </mc:Choice>
          <mc:Fallback>
            <w:pict>
              <v:shape w14:anchorId="1FECE29A" id="Freeform 4" o:spid="_x0000_s1029" style="position:absolute;margin-left:363.2pt;margin-top:7.5pt;width:134.75pt;height:50.85pt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" adj="-11796480,,5400" path="m10987,21527at71,71,21529,21529,10987,21527,10238,85l10235,15wa,,21600,21600,10235,15,10989,21599l11036,24298,8253,21611r2687,-2783l10987,21527xe" filled="f" strokeweight="1.01mm">
                <v:stroke joinstyle="miter"/>
                <v:formulas/>
                <v:path arrowok="t" o:connecttype="custom" o:connectlocs="855720,0;1711439,322740;855720,645480;0,322740" o:connectangles="270,0,90,180" textboxrect="0,0,21600,21600"/>
                <v:textbox inset=".49mm,.49mm,.49mm,.49mm">
                  <w:txbxContent>
                    <w:p w14:paraId="264358DD" w14:textId="77777777" w:rsidR="009D3A23" w:rsidRDefault="009D3A23"/>
                  </w:txbxContent>
                </v:textbox>
              </v:shape>
            </w:pict>
          </mc:Fallback>
        </mc:AlternateContent>
      </w:r>
    </w:p>
    <w:p w14:paraId="383450C1" w14:textId="77777777" w:rsidR="009D3A23" w:rsidRDefault="00BE12D1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5A6F0788" wp14:editId="7080D5C1">
                <wp:simplePos x="0" y="0"/>
                <wp:positionH relativeFrom="column">
                  <wp:posOffset>1007280</wp:posOffset>
                </wp:positionH>
                <wp:positionV relativeFrom="paragraph">
                  <wp:posOffset>130680</wp:posOffset>
                </wp:positionV>
                <wp:extent cx="1997280" cy="718560"/>
                <wp:effectExtent l="0" t="0" r="22020" b="2439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280" cy="718560"/>
                        </a:xfrm>
                        <a:custGeom>
                          <a:avLst>
                            <a:gd name="f0" fmla="val 54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21600 f7 1"/>
                            <a:gd name="f17" fmla="*/ f12 f11 1"/>
                            <a:gd name="f18" fmla="*/ f13 f8 1"/>
                            <a:gd name="f19" fmla="*/ f11 f8 1"/>
                            <a:gd name="f20" fmla="*/ f17 1 10800"/>
                            <a:gd name="f21" fmla="+- f12 0 f20"/>
                            <a:gd name="f22" fmla="*/ f21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2" t="f19" r="f16" b="f18"/>
                          <a:pathLst>
                            <a:path w="21600" h="21600">
                              <a:moveTo>
                                <a:pt x="f5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4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5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E915C7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A6F0788" id="Freeform 5" o:spid="_x0000_s1030" style="position:absolute;margin-left:79.3pt;margin-top:10.3pt;width:157.25pt;height:56.6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" adj="-11796480,,5400" path="m21600,5400r-16200,l5400,,,10800,5400,21600r,-5400l21600,16200r,-10800xe" filled="f" strokeweight="1pt">
                <v:stroke joinstyle="miter"/>
                <v:formulas/>
                <v:path arrowok="t" o:connecttype="custom" o:connectlocs="998640,0;1997280,359280;998640,718560;0,359280" o:connectangles="270,0,90,180" textboxrect="2700,5400,21600,16200"/>
                <v:textbox inset="0,0,0,0">
                  <w:txbxContent>
                    <w:p w14:paraId="34E915C7" w14:textId="77777777" w:rsidR="009D3A23" w:rsidRDefault="009D3A2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199535CA" wp14:editId="0C3D56C9">
                <wp:simplePos x="0" y="0"/>
                <wp:positionH relativeFrom="column">
                  <wp:posOffset>3050640</wp:posOffset>
                </wp:positionH>
                <wp:positionV relativeFrom="paragraph">
                  <wp:posOffset>165600</wp:posOffset>
                </wp:positionV>
                <wp:extent cx="2108519" cy="684000"/>
                <wp:effectExtent l="0" t="0" r="25081" b="2085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8519" cy="684000"/>
                        </a:xfrm>
                        <a:custGeom>
                          <a:avLst>
                            <a:gd name="f0" fmla="val 54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21600 f7 1"/>
                            <a:gd name="f17" fmla="*/ f12 f11 1"/>
                            <a:gd name="f18" fmla="*/ f13 f8 1"/>
                            <a:gd name="f19" fmla="*/ f11 f8 1"/>
                            <a:gd name="f20" fmla="*/ f17 1 10800"/>
                            <a:gd name="f21" fmla="+- f12 0 f20"/>
                            <a:gd name="f22" fmla="*/ f21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22" t="f19" r="f16" b="f18"/>
                          <a:pathLst>
                            <a:path w="21600" h="21600">
                              <a:moveTo>
                                <a:pt x="f5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4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5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60E843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199535CA" id="Freeform 6" o:spid="_x0000_s1031" style="position:absolute;margin-left:240.2pt;margin-top:13.05pt;width:166.05pt;height:53.85p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" adj="-11796480,,5400" path="m21600,5400r-16200,l5400,,,10800,5400,21600r,-5400l21600,16200r,-10800xe" filled="f" strokeweight="1pt">
                <v:stroke joinstyle="miter"/>
                <v:formulas/>
                <v:path arrowok="t" o:connecttype="custom" o:connectlocs="1054260,0;2108519,342000;1054260,684000;0,342000" o:connectangles="270,0,90,180" textboxrect="2700,5400,21600,16200"/>
                <v:textbox inset="0,0,0,0">
                  <w:txbxContent>
                    <w:p w14:paraId="1760E843" w14:textId="77777777" w:rsidR="009D3A23" w:rsidRDefault="009D3A23"/>
                  </w:txbxContent>
                </v:textbox>
              </v:shape>
            </w:pict>
          </mc:Fallback>
        </mc:AlternateContent>
      </w:r>
    </w:p>
    <w:p w14:paraId="4A0AC013" w14:textId="77777777" w:rsidR="009D3A23" w:rsidRDefault="009D3A23">
      <w:pPr>
        <w:pStyle w:val="Heading2"/>
      </w:pPr>
    </w:p>
    <w:p w14:paraId="19776914" w14:textId="77777777" w:rsidR="009D3A23" w:rsidRPr="009A2915" w:rsidRDefault="00BE12D1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28370CAD" wp14:editId="62EE1067">
                <wp:simplePos x="0" y="0"/>
                <wp:positionH relativeFrom="column">
                  <wp:posOffset>55136</wp:posOffset>
                </wp:positionH>
                <wp:positionV relativeFrom="paragraph">
                  <wp:posOffset>-54420</wp:posOffset>
                </wp:positionV>
                <wp:extent cx="1700639" cy="732599"/>
                <wp:effectExtent l="38100" t="19050" r="0" b="105601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700639" cy="732599"/>
                        </a:xfrm>
                        <a:custGeom>
                          <a:avLst>
                            <a:gd name="f0" fmla="val 21420000"/>
                            <a:gd name="f1" fmla="val 10740000"/>
                            <a:gd name="f2" fmla="val 10800"/>
                          </a:avLst>
                          <a:gdLst>
                            <a:gd name="f3" fmla="val 21600000"/>
                            <a:gd name="f4" fmla="val 10800000"/>
                            <a:gd name="f5" fmla="val 5400000"/>
                            <a:gd name="f6" fmla="val 180"/>
                            <a:gd name="f7" fmla="val w"/>
                            <a:gd name="f8" fmla="val h"/>
                            <a:gd name="f9" fmla="val 0"/>
                            <a:gd name="f10" fmla="*/ 5419351 1 1725033"/>
                            <a:gd name="f11" fmla="sqrt 2"/>
                            <a:gd name="f12" fmla="*/ 10800 10800 1"/>
                            <a:gd name="f13" fmla="val 10800"/>
                            <a:gd name="f14" fmla="val 21599999"/>
                            <a:gd name="f15" fmla="min 0 21600"/>
                            <a:gd name="f16" fmla="max 0 21600"/>
                            <a:gd name="f17" fmla="*/ f10 1 2"/>
                            <a:gd name="f18" fmla="*/ f7 1 21600"/>
                            <a:gd name="f19" fmla="*/ f8 1 21600"/>
                            <a:gd name="f20" fmla="*/ f10 1 180"/>
                            <a:gd name="f21" fmla="*/ f11 1 2"/>
                            <a:gd name="f22" fmla="pin 0 f0 21599999"/>
                            <a:gd name="f23" fmla="pin 0 f2 10800"/>
                            <a:gd name="f24" fmla="pin 0 f1 21599999"/>
                            <a:gd name="f25" fmla="+- f16 0 f15"/>
                            <a:gd name="f26" fmla="+- 10800 f23 0"/>
                            <a:gd name="f27" fmla="+- f23 0 2700"/>
                            <a:gd name="f28" fmla="+- 0 0 f22"/>
                            <a:gd name="f29" fmla="+- 0 0 f24"/>
                            <a:gd name="f30" fmla="*/ f23 f23 1"/>
                            <a:gd name="f31" fmla="*/ 0 f18 1"/>
                            <a:gd name="f32" fmla="*/ 21600 f18 1"/>
                            <a:gd name="f33" fmla="*/ 21600 f19 1"/>
                            <a:gd name="f34" fmla="*/ 0 f19 1"/>
                            <a:gd name="f35" fmla="*/ f25 1 2"/>
                            <a:gd name="f36" fmla="+- 21600 0 f26"/>
                            <a:gd name="f37" fmla="+- f28 f5 0"/>
                            <a:gd name="f38" fmla="+- f29 f5 0"/>
                            <a:gd name="f39" fmla="+- f15 f35 0"/>
                            <a:gd name="f40" fmla="*/ f35 f35 1"/>
                            <a:gd name="f41" fmla="*/ f37 f6 1"/>
                            <a:gd name="f42" fmla="*/ f38 f6 1"/>
                            <a:gd name="f43" fmla="min f26 f36"/>
                            <a:gd name="f44" fmla="max f26 f36"/>
                            <a:gd name="f45" fmla="*/ f41 1 f4"/>
                            <a:gd name="f46" fmla="*/ f42 1 f4"/>
                            <a:gd name="f47" fmla="+- f44 0 f43"/>
                            <a:gd name="f48" fmla="+- 0 0 f45"/>
                            <a:gd name="f49" fmla="+- 0 0 f46"/>
                            <a:gd name="f50" fmla="*/ f47 1 2"/>
                            <a:gd name="f51" fmla="val f48"/>
                            <a:gd name="f52" fmla="val f49"/>
                            <a:gd name="f53" fmla="+- f43 f50 0"/>
                            <a:gd name="f54" fmla="*/ f50 f50 1"/>
                            <a:gd name="f55" fmla="*/ f51 f20 1"/>
                            <a:gd name="f56" fmla="*/ f52 f20 1"/>
                            <a:gd name="f57" fmla="+- f52 45 0"/>
                            <a:gd name="f58" fmla="*/ f51 f10 1"/>
                            <a:gd name="f59" fmla="*/ f52 f10 1"/>
                            <a:gd name="f60" fmla="+- 0 0 f55"/>
                            <a:gd name="f61" fmla="+- 0 0 f56"/>
                            <a:gd name="f62" fmla="*/ f57 f10 1"/>
                            <a:gd name="f63" fmla="*/ f58 1 f6"/>
                            <a:gd name="f64" fmla="*/ f59 1 f6"/>
                            <a:gd name="f65" fmla="*/ f60 f4 1"/>
                            <a:gd name="f66" fmla="*/ f61 f4 1"/>
                            <a:gd name="f67" fmla="*/ f62 1 180"/>
                            <a:gd name="f68" fmla="+- 0 0 f63"/>
                            <a:gd name="f69" fmla="+- 0 0 f64"/>
                            <a:gd name="f70" fmla="*/ f65 1 f10"/>
                            <a:gd name="f71" fmla="*/ f66 1 f10"/>
                            <a:gd name="f72" fmla="+- 0 0 f67"/>
                            <a:gd name="f73" fmla="+- f68 f10 0"/>
                            <a:gd name="f74" fmla="+- f69 f10 0"/>
                            <a:gd name="f75" fmla="+- f70 0 f5"/>
                            <a:gd name="f76" fmla="+- f71 0 f5"/>
                            <a:gd name="f77" fmla="*/ f72 f4 1"/>
                            <a:gd name="f78" fmla="+- f73 f17 0"/>
                            <a:gd name="f79" fmla="+- f74 f17 0"/>
                            <a:gd name="f80" fmla="cos 1 f75"/>
                            <a:gd name="f81" fmla="sin 1 f75"/>
                            <a:gd name="f82" fmla="cos 1 f76"/>
                            <a:gd name="f83" fmla="sin 1 f76"/>
                            <a:gd name="f84" fmla="*/ f77 1 f10"/>
                            <a:gd name="f85" fmla="+- 0 0 f78"/>
                            <a:gd name="f86" fmla="+- 0 0 f79"/>
                            <a:gd name="f87" fmla="+- 0 0 f80"/>
                            <a:gd name="f88" fmla="+- 0 0 f81"/>
                            <a:gd name="f89" fmla="+- 0 0 f82"/>
                            <a:gd name="f90" fmla="+- 0 0 f83"/>
                            <a:gd name="f91" fmla="+- f84 0 f5"/>
                            <a:gd name="f92" fmla="*/ f85 f4 1"/>
                            <a:gd name="f93" fmla="*/ f86 f4 1"/>
                            <a:gd name="f94" fmla="*/ 10800 f87 1"/>
                            <a:gd name="f95" fmla="*/ 10800 f88 1"/>
                            <a:gd name="f96" fmla="*/ 10800 f89 1"/>
                            <a:gd name="f97" fmla="*/ 10800 f90 1"/>
                            <a:gd name="f98" fmla="*/ f26 f87 1"/>
                            <a:gd name="f99" fmla="*/ f26 f88 1"/>
                            <a:gd name="f100" fmla="*/ f26 f89 1"/>
                            <a:gd name="f101" fmla="*/ f26 f90 1"/>
                            <a:gd name="f102" fmla="*/ 13500 f89 1"/>
                            <a:gd name="f103" fmla="*/ 13500 f90 1"/>
                            <a:gd name="f104" fmla="*/ f27 f89 1"/>
                            <a:gd name="f105" fmla="*/ f27 f90 1"/>
                            <a:gd name="f106" fmla="cos 1 f91"/>
                            <a:gd name="f107" fmla="sin 1 f91"/>
                            <a:gd name="f108" fmla="*/ f92 1 f10"/>
                            <a:gd name="f109" fmla="*/ f93 1 f10"/>
                            <a:gd name="f110" fmla="+- f94 10800 0"/>
                            <a:gd name="f111" fmla="+- f95 10800 0"/>
                            <a:gd name="f112" fmla="+- f96 10800 0"/>
                            <a:gd name="f113" fmla="+- f97 10800 0"/>
                            <a:gd name="f114" fmla="+- f98 10800 0"/>
                            <a:gd name="f115" fmla="+- f99 10800 0"/>
                            <a:gd name="f116" fmla="+- f100 10800 0"/>
                            <a:gd name="f117" fmla="+- f101 10800 0"/>
                            <a:gd name="f118" fmla="+- f102 10800 0"/>
                            <a:gd name="f119" fmla="+- f103 10800 0"/>
                            <a:gd name="f120" fmla="+- f104 10800 0"/>
                            <a:gd name="f121" fmla="+- f105 10800 0"/>
                            <a:gd name="f122" fmla="+- 0 0 f106"/>
                            <a:gd name="f123" fmla="+- 0 0 f107"/>
                            <a:gd name="f124" fmla="+- f108 0 f5"/>
                            <a:gd name="f125" fmla="+- f109 0 f5"/>
                            <a:gd name="f126" fmla="+- f121 0 f119"/>
                            <a:gd name="f127" fmla="+- f120 0 f118"/>
                            <a:gd name="f128" fmla="cos 1 f124"/>
                            <a:gd name="f129" fmla="sin 1 f124"/>
                            <a:gd name="f130" fmla="cos 1 f125"/>
                            <a:gd name="f131" fmla="sin 1 f125"/>
                            <a:gd name="f132" fmla="+- f117 0 f53"/>
                            <a:gd name="f133" fmla="+- f116 0 f53"/>
                            <a:gd name="f134" fmla="+- f115 0 f53"/>
                            <a:gd name="f135" fmla="+- f114 0 f53"/>
                            <a:gd name="f136" fmla="+- f111 0 f39"/>
                            <a:gd name="f137" fmla="+- f110 0 f39"/>
                            <a:gd name="f138" fmla="+- f113 0 f39"/>
                            <a:gd name="f139" fmla="+- f112 0 f39"/>
                            <a:gd name="f140" fmla="*/ f126 f126 1"/>
                            <a:gd name="f141" fmla="*/ f127 f127 1"/>
                            <a:gd name="f142" fmla="+- 0 0 f128"/>
                            <a:gd name="f143" fmla="+- 0 0 f129"/>
                            <a:gd name="f144" fmla="+- 0 0 f130"/>
                            <a:gd name="f145" fmla="+- 0 0 f131"/>
                            <a:gd name="f146" fmla="at2 f132 f133"/>
                            <a:gd name="f147" fmla="at2 f134 f135"/>
                            <a:gd name="f148" fmla="at2 f136 f137"/>
                            <a:gd name="f149" fmla="at2 f138 f139"/>
                            <a:gd name="f150" fmla="+- f140 f141 0"/>
                            <a:gd name="f151" fmla="*/ 10800 f142 1"/>
                            <a:gd name="f152" fmla="*/ 10800 f143 1"/>
                            <a:gd name="f153" fmla="*/ f23 f144 1"/>
                            <a:gd name="f154" fmla="*/ f23 f145 1"/>
                            <a:gd name="f155" fmla="+- f146 f5 0"/>
                            <a:gd name="f156" fmla="+- f147 f5 0"/>
                            <a:gd name="f157" fmla="+- f148 f5 0"/>
                            <a:gd name="f158" fmla="+- f149 f5 0"/>
                            <a:gd name="f159" fmla="sqrt f150"/>
                            <a:gd name="f160" fmla="*/ f151 f151 1"/>
                            <a:gd name="f161" fmla="*/ f152 f152 1"/>
                            <a:gd name="f162" fmla="*/ f153 f153 1"/>
                            <a:gd name="f163" fmla="*/ f154 f154 1"/>
                            <a:gd name="f164" fmla="*/ f155 f10 1"/>
                            <a:gd name="f165" fmla="*/ f156 f10 1"/>
                            <a:gd name="f166" fmla="*/ f157 f10 1"/>
                            <a:gd name="f167" fmla="*/ f158 f10 1"/>
                            <a:gd name="f168" fmla="*/ f21 f159 1"/>
                            <a:gd name="f169" fmla="+- f160 f161 0"/>
                            <a:gd name="f170" fmla="+- f162 f163 0"/>
                            <a:gd name="f171" fmla="*/ f164 1 f4"/>
                            <a:gd name="f172" fmla="*/ f165 1 f4"/>
                            <a:gd name="f173" fmla="*/ f166 1 f4"/>
                            <a:gd name="f174" fmla="*/ f167 1 f4"/>
                            <a:gd name="f175" fmla="*/ f168 f122 1"/>
                            <a:gd name="f176" fmla="*/ f168 f123 1"/>
                            <a:gd name="f177" fmla="sqrt f169"/>
                            <a:gd name="f178" fmla="sqrt f170"/>
                            <a:gd name="f179" fmla="+- 0 0 f171"/>
                            <a:gd name="f180" fmla="+- 0 0 f172"/>
                            <a:gd name="f181" fmla="+- 0 0 f173"/>
                            <a:gd name="f182" fmla="+- 0 0 f174"/>
                            <a:gd name="f183" fmla="+- f120 f175 0"/>
                            <a:gd name="f184" fmla="+- f121 f176 0"/>
                            <a:gd name="f185" fmla="*/ f12 1 f177"/>
                            <a:gd name="f186" fmla="*/ f30 1 f178"/>
                            <a:gd name="f187" fmla="+- 0 0 f179"/>
                            <a:gd name="f188" fmla="+- 0 0 f180"/>
                            <a:gd name="f189" fmla="+- 0 0 f181"/>
                            <a:gd name="f190" fmla="+- 0 0 f182"/>
                            <a:gd name="f191" fmla="*/ f142 f185 1"/>
                            <a:gd name="f192" fmla="*/ f143 f185 1"/>
                            <a:gd name="f193" fmla="*/ f144 f186 1"/>
                            <a:gd name="f194" fmla="*/ f145 f186 1"/>
                            <a:gd name="f195" fmla="*/ f187 f4 1"/>
                            <a:gd name="f196" fmla="*/ f188 f4 1"/>
                            <a:gd name="f197" fmla="*/ f189 f4 1"/>
                            <a:gd name="f198" fmla="*/ f190 f4 1"/>
                            <a:gd name="f199" fmla="+- 10800 0 f191"/>
                            <a:gd name="f200" fmla="+- 10800 0 f192"/>
                            <a:gd name="f201" fmla="+- 10800 0 f193"/>
                            <a:gd name="f202" fmla="+- 10800 0 f194"/>
                            <a:gd name="f203" fmla="*/ f195 1 f10"/>
                            <a:gd name="f204" fmla="*/ f196 1 f10"/>
                            <a:gd name="f205" fmla="*/ f197 1 f10"/>
                            <a:gd name="f206" fmla="*/ f198 1 f10"/>
                            <a:gd name="f207" fmla="*/ f199 f18 1"/>
                            <a:gd name="f208" fmla="*/ f200 f19 1"/>
                            <a:gd name="f209" fmla="*/ f201 f18 1"/>
                            <a:gd name="f210" fmla="*/ f202 f19 1"/>
                            <a:gd name="f211" fmla="+- f203 0 f5"/>
                            <a:gd name="f212" fmla="+- f204 0 f5"/>
                            <a:gd name="f213" fmla="+- f205 0 f5"/>
                            <a:gd name="f214" fmla="+- f206 0 f5"/>
                            <a:gd name="f215" fmla="cos 1 f211"/>
                            <a:gd name="f216" fmla="sin 1 f211"/>
                            <a:gd name="f217" fmla="+- f212 0 f211"/>
                            <a:gd name="f218" fmla="cos 1 f213"/>
                            <a:gd name="f219" fmla="sin 1 f213"/>
                            <a:gd name="f220" fmla="+- f214 0 f213"/>
                            <a:gd name="f221" fmla="+- 0 0 f215"/>
                            <a:gd name="f222" fmla="+- 0 0 f216"/>
                            <a:gd name="f223" fmla="+- f217 0 f3"/>
                            <a:gd name="f224" fmla="+- 0 0 f218"/>
                            <a:gd name="f225" fmla="+- 0 0 f219"/>
                            <a:gd name="f226" fmla="+- f220 f3 0"/>
                            <a:gd name="f227" fmla="*/ f50 f221 1"/>
                            <a:gd name="f228" fmla="*/ f50 f222 1"/>
                            <a:gd name="f229" fmla="?: f217 f223 f217"/>
                            <a:gd name="f230" fmla="*/ f35 f224 1"/>
                            <a:gd name="f231" fmla="*/ f35 f225 1"/>
                            <a:gd name="f232" fmla="?: f220 f220 f226"/>
                            <a:gd name="f233" fmla="*/ f227 f227 1"/>
                            <a:gd name="f234" fmla="*/ f228 f228 1"/>
                            <a:gd name="f235" fmla="*/ f230 f230 1"/>
                            <a:gd name="f236" fmla="*/ f231 f231 1"/>
                            <a:gd name="f237" fmla="+- f233 f234 0"/>
                            <a:gd name="f238" fmla="+- f235 f236 0"/>
                            <a:gd name="f239" fmla="sqrt f237"/>
                            <a:gd name="f240" fmla="sqrt f238"/>
                            <a:gd name="f241" fmla="*/ f54 1 f239"/>
                            <a:gd name="f242" fmla="*/ f40 1 f240"/>
                            <a:gd name="f243" fmla="*/ f221 f241 1"/>
                            <a:gd name="f244" fmla="*/ f222 f241 1"/>
                            <a:gd name="f245" fmla="*/ f224 f242 1"/>
                            <a:gd name="f246" fmla="*/ f225 f242 1"/>
                            <a:gd name="f247" fmla="+- f53 0 f243"/>
                            <a:gd name="f248" fmla="+- f53 0 f244"/>
                            <a:gd name="f249" fmla="+- f39 0 f245"/>
                            <a:gd name="f250" fmla="+- f39 0 f246"/>
                          </a:gdLst>
                          <a:ahLst>
                            <a:ahPolar gdRefAng="f0" minAng="f9" maxAng="f14">
                              <a:pos x="f207" y="f208"/>
                            </a:ahPolar>
                            <a:ahPolar gdRefR="f2" minR="f9" maxR="f13" gdRefAng="f1" minAng="f9" maxAng="f14">
                              <a:pos x="f209" y="f210"/>
                            </a:ahPolar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31" t="f34" r="f32" b="f33"/>
                          <a:pathLst>
                            <a:path w="21600" h="21600">
                              <a:moveTo>
                                <a:pt x="f247" y="f248"/>
                              </a:moveTo>
                              <a:arcTo wR="f50" hR="f50" stAng="f211" swAng="f229"/>
                              <a:lnTo>
                                <a:pt x="f249" y="f250"/>
                              </a:lnTo>
                              <a:arcTo wR="f35" hR="f35" stAng="f213" swAng="f232"/>
                              <a:lnTo>
                                <a:pt x="f119" y="f118"/>
                              </a:lnTo>
                              <a:lnTo>
                                <a:pt x="f184" y="f183"/>
                              </a:lnTo>
                              <a:lnTo>
                                <a:pt x="f121" y="f120"/>
                              </a:lnTo>
                              <a:close/>
                            </a:path>
                          </a:pathLst>
                        </a:custGeom>
                        <a:noFill/>
                        <a:ln w="36360">
                          <a:solidFill>
                            <a:srgbClr val="000000"/>
                          </a:solidFill>
                          <a:custDash>
                            <a:ds d="50495" sp="50495"/>
                            <a:ds d="50495" sp="50495"/>
                          </a:custDash>
                        </a:ln>
                      </wps:spPr>
                      <wps:txbx>
                        <w:txbxContent>
                          <w:p w14:paraId="552AC2EF" w14:textId="77777777" w:rsidR="009D3A23" w:rsidRDefault="009D3A23"/>
                        </w:txbxContent>
                      </wps:txbx>
                      <wps:bodyPr vert="horz" lIns="17640" tIns="17640" rIns="17640" bIns="17640" anchor="ctr" compatLnSpc="0"/>
                    </wps:wsp>
                  </a:graphicData>
                </a:graphic>
              </wp:anchor>
            </w:drawing>
          </mc:Choice>
          <mc:Fallback>
            <w:pict>
              <v:shape w14:anchorId="28370CAD" id="Freeform 7" o:spid="_x0000_s1032" style="position:absolute;margin-left:4.35pt;margin-top:-4.3pt;width:133.9pt;height:57.7pt;rotation:180;flip:y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" adj="-11796480,,5400" path="m10988,21598at,,21600,21600,10988,21598,10234,14l10235,15wa,,21600,21600,10235,15,10989,21599l11036,24298,8289,21645r2652,-2746l10988,21598xe" filled="f" strokeweight="1.01mm">
                <v:stroke joinstyle="miter"/>
                <v:formulas/>
                <v:path arrowok="t" o:connecttype="custom" o:connectlocs="850320,0;1700639,366300;850320,732599;0,366300" o:connectangles="270,0,90,180" textboxrect="0,0,21600,21600"/>
                <v:textbox inset=".49mm,.49mm,.49mm,.49mm">
                  <w:txbxContent>
                    <w:p w14:paraId="552AC2EF" w14:textId="77777777" w:rsidR="009D3A23" w:rsidRDefault="009D3A23"/>
                  </w:txbxContent>
                </v:textbox>
              </v:shape>
            </w:pict>
          </mc:Fallback>
        </mc:AlternateContent>
      </w:r>
    </w:p>
    <w:p w14:paraId="1506E562" w14:textId="77777777" w:rsidR="009D3A23" w:rsidRPr="009A2915" w:rsidRDefault="00BE12D1">
      <w:pPr>
        <w:pStyle w:val="Textbody"/>
        <w:rPr>
          <w:lang w:val="en-CA"/>
        </w:rPr>
      </w:pP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61F82B2A" wp14:editId="089CCBBE">
                <wp:simplePos x="0" y="0"/>
                <wp:positionH relativeFrom="column">
                  <wp:posOffset>1173600</wp:posOffset>
                </wp:positionH>
                <wp:positionV relativeFrom="paragraph">
                  <wp:posOffset>2520</wp:posOffset>
                </wp:positionV>
                <wp:extent cx="1767600" cy="802440"/>
                <wp:effectExtent l="0" t="0" r="23100" b="16710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600" cy="80244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20AE49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61F82B2A" id="Freeform 8" o:spid="_x0000_s1033" style="position:absolute;margin-left:92.4pt;margin-top:.2pt;width:139.2pt;height:63.2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883800,0;1767600,401220;883800,802440;0,401220" o:connectangles="270,0,90,180" textboxrect="0,5400,18900,16200"/>
                <v:textbox inset="0,0,0,0">
                  <w:txbxContent>
                    <w:p w14:paraId="6720AE49" w14:textId="77777777" w:rsidR="009D3A23" w:rsidRDefault="009D3A23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240F791" wp14:editId="11662A5B">
                <wp:simplePos x="0" y="0"/>
                <wp:positionH relativeFrom="column">
                  <wp:posOffset>2940840</wp:posOffset>
                </wp:positionH>
                <wp:positionV relativeFrom="paragraph">
                  <wp:posOffset>2520</wp:posOffset>
                </wp:positionV>
                <wp:extent cx="1960560" cy="802440"/>
                <wp:effectExtent l="0" t="0" r="20640" b="1671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560" cy="80244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D0CFF8" w14:textId="77777777" w:rsidR="009D3A23" w:rsidRDefault="009D3A2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0240F791" id="Freeform 9" o:spid="_x0000_s1034" style="position:absolute;margin-left:231.55pt;margin-top:.2pt;width:154.35pt;height:63.2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980280,0;1960560,401220;980280,802440;0,401220" o:connectangles="270,0,90,180" textboxrect="0,5400,18900,16200"/>
                <v:textbox inset="0,0,0,0">
                  <w:txbxContent>
                    <w:p w14:paraId="66D0CFF8" w14:textId="77777777" w:rsidR="009D3A23" w:rsidRDefault="009D3A23"/>
                  </w:txbxContent>
                </v:textbox>
              </v:shape>
            </w:pict>
          </mc:Fallback>
        </mc:AlternateContent>
      </w:r>
      <w:r>
        <w:rPr>
          <w:noProof/>
          <w:lang w:val="en-CA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17738CC7" wp14:editId="46EC5CC0">
                <wp:simplePos x="0" y="0"/>
                <wp:positionH relativeFrom="column">
                  <wp:posOffset>4901040</wp:posOffset>
                </wp:positionH>
                <wp:positionV relativeFrom="paragraph">
                  <wp:posOffset>141120</wp:posOffset>
                </wp:positionV>
                <wp:extent cx="1470960" cy="425160"/>
                <wp:effectExtent l="0" t="0" r="14940" b="1299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960" cy="425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E30ED6" w14:textId="77777777" w:rsidR="009D3A23" w:rsidRDefault="009D3A2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rect w14:anchorId="17738CC7" id="Rectangle 10" o:spid="_x0000_s1035" style="position:absolute;margin-left:385.9pt;margin-top:11.1pt;width:115.8pt;height:33.5pt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" filled="f" strokeweight="1pt">
                <v:textbox inset="0,0,0,0">
                  <w:txbxContent>
                    <w:p w14:paraId="40E30ED6" w14:textId="77777777" w:rsidR="009D3A23" w:rsidRDefault="009D3A23"/>
                  </w:txbxContent>
                </v:textbox>
              </v:rect>
            </w:pict>
          </mc:Fallback>
        </mc:AlternateContent>
      </w:r>
    </w:p>
    <w:p w14:paraId="449A8E28" w14:textId="77777777" w:rsidR="009D3A23" w:rsidRPr="009A2915" w:rsidRDefault="009D3A23">
      <w:pPr>
        <w:pStyle w:val="Textbody"/>
        <w:rPr>
          <w:lang w:val="en-CA"/>
        </w:rPr>
      </w:pPr>
    </w:p>
    <w:p w14:paraId="784C7F27" w14:textId="77777777" w:rsidR="009D3A23" w:rsidRPr="009A2915" w:rsidRDefault="009D3A23">
      <w:pPr>
        <w:pStyle w:val="Textbody"/>
        <w:rPr>
          <w:lang w:val="en-CA"/>
        </w:rPr>
      </w:pPr>
    </w:p>
    <w:p w14:paraId="29B6E737" w14:textId="77777777" w:rsidR="009D3A23" w:rsidRDefault="00BE12D1">
      <w:pPr>
        <w:pStyle w:val="Heading2"/>
      </w:pPr>
      <w:r>
        <w:t>Bible Study: 1 John 4:7-18</w:t>
      </w:r>
    </w:p>
    <w:tbl>
      <w:tblPr>
        <w:tblW w:w="99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7933"/>
      </w:tblGrid>
      <w:tr w:rsidR="009D3A23" w:rsidRPr="0052499A" w14:paraId="23CBE9B2" w14:textId="77777777"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1001F" w14:textId="77777777" w:rsidR="009D3A23" w:rsidRDefault="00BE12D1">
            <w:pPr>
              <w:pStyle w:val="TableContents"/>
            </w:pPr>
            <w:r>
              <w:t>Link of the chain</w:t>
            </w:r>
          </w:p>
        </w:tc>
        <w:tc>
          <w:tcPr>
            <w:tcW w:w="7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E889E" w14:textId="77777777" w:rsidR="009D3A23" w:rsidRPr="009A2915" w:rsidRDefault="00BE12D1">
            <w:pPr>
              <w:pStyle w:val="TableContents"/>
              <w:rPr>
                <w:lang w:val="en-CA"/>
              </w:rPr>
            </w:pPr>
            <w:r w:rsidRPr="009A2915">
              <w:rPr>
                <w:lang w:val="en-CA"/>
              </w:rPr>
              <w:t>Bible text (verse reference and phrase)</w:t>
            </w:r>
          </w:p>
        </w:tc>
      </w:tr>
      <w:tr w:rsidR="009D3A23" w14:paraId="3AB5E932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11267" w14:textId="77777777" w:rsidR="009D3A23" w:rsidRPr="009A2915" w:rsidRDefault="009D3A23">
            <w:pPr>
              <w:pStyle w:val="TableContents"/>
              <w:rPr>
                <w:lang w:val="en-CA"/>
              </w:rPr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BD0DC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734860C9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0ACE94F4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FE579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349A5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57BD0DFD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5C0923A2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519A7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5DA4F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5934DCD8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4F1F29DF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8DD88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7A8E3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4A26D751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5BA02DED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63BFB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80293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63D77494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75FD59C0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EC6F9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40B2E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5D5DE3E9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76E177C9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92179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5E936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064096AF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  <w:tr w:rsidR="009D3A23" w14:paraId="675DF430" w14:textId="77777777">
        <w:tc>
          <w:tcPr>
            <w:tcW w:w="203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D4D69" w14:textId="77777777" w:rsidR="009D3A23" w:rsidRDefault="009D3A23">
            <w:pPr>
              <w:pStyle w:val="TableContents"/>
            </w:pPr>
          </w:p>
        </w:tc>
        <w:tc>
          <w:tcPr>
            <w:tcW w:w="79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F847E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  <w:p w14:paraId="4C9ABD53" w14:textId="77777777" w:rsidR="009D3A23" w:rsidRDefault="00BE12D1">
            <w:pPr>
              <w:pStyle w:val="TableContents"/>
              <w:spacing w:before="113"/>
            </w:pPr>
            <w:r>
              <w:t>..................................................................................................................................</w:t>
            </w:r>
          </w:p>
        </w:tc>
      </w:tr>
    </w:tbl>
    <w:p w14:paraId="1A6DC9E1" w14:textId="77777777" w:rsidR="009D3A23" w:rsidRDefault="009D3A23">
      <w:pPr>
        <w:pStyle w:val="Textbody"/>
      </w:pPr>
    </w:p>
    <w:p w14:paraId="00E67A8F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br w:type="page"/>
      </w:r>
    </w:p>
    <w:p w14:paraId="24F86DCF" w14:textId="77777777" w:rsidR="009F0087" w:rsidRPr="009F0087" w:rsidRDefault="009F0087" w:rsidP="009F0087">
      <w:pPr>
        <w:pStyle w:val="Textbody"/>
        <w:rPr>
          <w:b/>
          <w:i/>
          <w:sz w:val="32"/>
          <w:lang w:val="en-CA"/>
        </w:rPr>
      </w:pPr>
      <w:r w:rsidRPr="009F0087">
        <w:rPr>
          <w:b/>
          <w:i/>
          <w:sz w:val="32"/>
          <w:lang w:val="en-CA"/>
        </w:rPr>
        <w:lastRenderedPageBreak/>
        <w:t>Order of Salvation – why bother?</w:t>
      </w:r>
    </w:p>
    <w:p w14:paraId="699957F8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3AD0AC29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26961A1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FD35B4B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A62252F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2396D38" w14:textId="77777777" w:rsidR="008D126D" w:rsidRDefault="008D126D" w:rsidP="008D126D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01767FA4" w14:textId="77777777" w:rsidR="008D126D" w:rsidRDefault="008D126D" w:rsidP="008D126D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3A0B585F" w14:textId="77777777" w:rsidR="008D126D" w:rsidRDefault="008D126D" w:rsidP="008D126D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604A0B47" w14:textId="77777777" w:rsidR="008D126D" w:rsidRDefault="008D126D" w:rsidP="008D126D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101FBB9D" w14:textId="77777777" w:rsidR="00F44426" w:rsidRDefault="00F44426" w:rsidP="00F44426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C6D2757" w14:textId="77777777" w:rsidR="00F44426" w:rsidRDefault="00F44426" w:rsidP="00F44426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28AFC02" w14:textId="77777777" w:rsidR="00F44426" w:rsidRDefault="00F44426" w:rsidP="00F44426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58F2DCE6" w14:textId="77777777" w:rsidR="00F44426" w:rsidRDefault="00F44426" w:rsidP="00F44426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8114D47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ACE81F2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6F5C0324" w14:textId="77777777" w:rsidR="00D54AD1" w:rsidRPr="00D54AD1" w:rsidRDefault="00D54AD1" w:rsidP="009F0087">
      <w:pPr>
        <w:pStyle w:val="Textbody"/>
        <w:rPr>
          <w:b/>
          <w:i/>
          <w:sz w:val="32"/>
          <w:lang w:val="en-CA"/>
        </w:rPr>
      </w:pPr>
      <w:r w:rsidRPr="00D54AD1">
        <w:rPr>
          <w:b/>
          <w:i/>
          <w:sz w:val="32"/>
          <w:lang w:val="en-CA"/>
        </w:rPr>
        <w:t>Space for further notes</w:t>
      </w:r>
    </w:p>
    <w:p w14:paraId="37F1814D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6FA3F50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095BBFD3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1FDABA60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52CBB9C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0261521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10057B71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3D5D5978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13E2C02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092B1349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548F80BB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04A5C07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5FB94711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61E83ECD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5BE2055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09EB18E6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1B26F5FD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sectPr w:rsidR="009F00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0F86D" w14:textId="77777777" w:rsidR="003971A4" w:rsidRDefault="003971A4">
      <w:r>
        <w:separator/>
      </w:r>
    </w:p>
  </w:endnote>
  <w:endnote w:type="continuationSeparator" w:id="0">
    <w:p w14:paraId="3CFA31B4" w14:textId="77777777" w:rsidR="003971A4" w:rsidRDefault="0039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D7DE2" w14:textId="77777777" w:rsidR="004414BD" w:rsidRDefault="004414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C1A07" w14:textId="77777777" w:rsidR="004414BD" w:rsidRDefault="004414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ACDF5" w14:textId="77777777" w:rsidR="004414BD" w:rsidRDefault="004414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6A0DE" w14:textId="77777777" w:rsidR="003971A4" w:rsidRDefault="003971A4">
      <w:r>
        <w:rPr>
          <w:color w:val="000000"/>
        </w:rPr>
        <w:separator/>
      </w:r>
    </w:p>
  </w:footnote>
  <w:footnote w:type="continuationSeparator" w:id="0">
    <w:p w14:paraId="353A80FA" w14:textId="77777777" w:rsidR="003971A4" w:rsidRDefault="00397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A80A9" w14:textId="77777777" w:rsidR="004414BD" w:rsidRDefault="004414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FAEFD" w14:textId="23A93BCF" w:rsidR="00000000" w:rsidRDefault="00BE12D1">
    <w:pPr>
      <w:pStyle w:val="Header"/>
      <w:rPr>
        <w:sz w:val="14"/>
        <w:szCs w:val="14"/>
      </w:rPr>
    </w:pPr>
    <w:r>
      <w:rPr>
        <w:sz w:val="14"/>
        <w:szCs w:val="14"/>
      </w:rPr>
      <w:t>6</w:t>
    </w:r>
    <w:r w:rsidR="004414BD">
      <w:rPr>
        <w:sz w:val="14"/>
        <w:szCs w:val="14"/>
      </w:rPr>
      <w:t>.1B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07531" w14:textId="77777777" w:rsidR="004414BD" w:rsidRDefault="004414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23"/>
    <w:rsid w:val="00231D4E"/>
    <w:rsid w:val="003971A4"/>
    <w:rsid w:val="004414BD"/>
    <w:rsid w:val="004A21C6"/>
    <w:rsid w:val="0052499A"/>
    <w:rsid w:val="00537053"/>
    <w:rsid w:val="00583FEE"/>
    <w:rsid w:val="006B3BB7"/>
    <w:rsid w:val="00845294"/>
    <w:rsid w:val="008D126D"/>
    <w:rsid w:val="009A2915"/>
    <w:rsid w:val="009B54CC"/>
    <w:rsid w:val="009D3A23"/>
    <w:rsid w:val="009F0087"/>
    <w:rsid w:val="00A80CC0"/>
    <w:rsid w:val="00B6667C"/>
    <w:rsid w:val="00BE12D1"/>
    <w:rsid w:val="00BF1178"/>
    <w:rsid w:val="00C96128"/>
    <w:rsid w:val="00CB3C2B"/>
    <w:rsid w:val="00D54AD1"/>
    <w:rsid w:val="00E61667"/>
    <w:rsid w:val="00F05D22"/>
    <w:rsid w:val="00F4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050BE"/>
  <w15:docId w15:val="{A8886BB7-CE20-4D5D-967B-FD4AA034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44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dcterms:created xsi:type="dcterms:W3CDTF">2024-08-30T20:53:00Z</dcterms:created>
  <dcterms:modified xsi:type="dcterms:W3CDTF">2024-08-30T20:53:00Z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