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4641" w14:textId="77777777" w:rsidR="00677350" w:rsidRDefault="00C12280">
      <w:pPr>
        <w:pStyle w:val="Heading1"/>
        <w:jc w:val="center"/>
      </w:pPr>
      <w:r>
        <w:t xml:space="preserve">Lesson 02 - </w:t>
      </w:r>
      <w:r w:rsidR="00A31030">
        <w:t>Review</w:t>
      </w:r>
      <w:r>
        <w:t xml:space="preserve"> 01</w:t>
      </w:r>
    </w:p>
    <w:p w14:paraId="0A3013EB" w14:textId="77777777" w:rsidR="002D3204" w:rsidRDefault="002D3204">
      <w:pPr>
        <w:pStyle w:val="Heading2"/>
        <w:rPr>
          <w:i w:val="0"/>
        </w:rPr>
      </w:pPr>
    </w:p>
    <w:p w14:paraId="7178CBDA" w14:textId="77777777" w:rsidR="00677350" w:rsidRPr="00C12280" w:rsidRDefault="00A31030">
      <w:pPr>
        <w:pStyle w:val="Heading2"/>
        <w:rPr>
          <w:i w:val="0"/>
        </w:rPr>
      </w:pPr>
      <w:r w:rsidRPr="00C12280">
        <w:rPr>
          <w:i w:val="0"/>
        </w:rPr>
        <w:t>Memory Work</w:t>
      </w:r>
      <w:r w:rsidR="00DF728E">
        <w:rPr>
          <w:i w:val="0"/>
        </w:rPr>
        <w:t xml:space="preserve"> - </w:t>
      </w:r>
      <w:r w:rsidR="00DF728E" w:rsidRPr="00DF728E">
        <w:rPr>
          <w:i w:val="0"/>
          <w:sz w:val="24"/>
        </w:rPr>
        <w:t>(If you learned Hymn 64, use the back of this sheet)</w:t>
      </w:r>
    </w:p>
    <w:p w14:paraId="42314DDA" w14:textId="77777777" w:rsidR="006745BE" w:rsidRDefault="006745BE" w:rsidP="006745BE">
      <w:pPr>
        <w:pStyle w:val="Heading3"/>
        <w:spacing w:line="360" w:lineRule="auto"/>
        <w:rPr>
          <w:rFonts w:ascii="TimesNewRoman" w:eastAsia="TimesNewRoman" w:hAnsi="TimesNewRoman" w:cs="TimesNewRoman"/>
          <w:sz w:val="24"/>
          <w:szCs w:val="24"/>
        </w:rPr>
      </w:pPr>
      <w:r>
        <w:rPr>
          <w:rFonts w:ascii="TimesNewRoman" w:eastAsia="TimesNewRoman" w:hAnsi="TimesNewRoman" w:cs="TimesNewRoman"/>
          <w:sz w:val="24"/>
          <w:szCs w:val="24"/>
        </w:rPr>
        <w:t>What is your only comfort in life and death?</w:t>
      </w:r>
    </w:p>
    <w:p w14:paraId="78846E25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>A. That _____________________________</w:t>
      </w:r>
    </w:p>
    <w:p w14:paraId="0B828C5D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________________________________________________________________________________</w:t>
      </w:r>
    </w:p>
    <w:p w14:paraId="2A4F7645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</w:t>
      </w:r>
    </w:p>
    <w:p w14:paraId="45790E88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He has _________________________________________________________________________</w:t>
      </w:r>
    </w:p>
    <w:p w14:paraId="502F4C99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____________________________________________________________________________</w:t>
      </w:r>
    </w:p>
    <w:p w14:paraId="419A7794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He _____________________________________________________________________________</w:t>
      </w:r>
    </w:p>
    <w:p w14:paraId="5DEA351E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____________________________________________________________________________</w:t>
      </w:r>
    </w:p>
    <w:p w14:paraId="7D049D41" w14:textId="3FDDCB6A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="006C6C0F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>_________________________________________________________________________</w:t>
      </w:r>
    </w:p>
    <w:p w14:paraId="3511D341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___________________________________________________________________________</w:t>
      </w:r>
    </w:p>
    <w:p w14:paraId="07E23C35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Therefore, ______________________________________________________________________</w:t>
      </w:r>
    </w:p>
    <w:p w14:paraId="0D2C7DB2" w14:textId="77777777" w:rsidR="006745BE" w:rsidRPr="00B8704C" w:rsidRDefault="006745BE" w:rsidP="006745BE">
      <w:pPr>
        <w:pStyle w:val="Textbody"/>
        <w:spacing w:after="0" w:line="360" w:lineRule="auto"/>
        <w:rPr>
          <w:rFonts w:ascii="TimesNewRoman" w:eastAsia="TimesNewRoman" w:hAnsi="TimesNewRoman" w:cs="TimesNewRoman"/>
          <w:i/>
          <w:iCs/>
          <w:lang w:val="en-CA"/>
        </w:rPr>
      </w:pP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</w:r>
      <w:r w:rsidRPr="00B8704C">
        <w:rPr>
          <w:rFonts w:ascii="TimesNewRoman" w:eastAsia="TimesNewRoman" w:hAnsi="TimesNewRoman" w:cs="TimesNewRoman"/>
          <w:i/>
          <w:iCs/>
          <w:lang w:val="en-CA"/>
        </w:rPr>
        <w:tab/>
        <w:t>_____________________________________________________________________________</w:t>
      </w:r>
    </w:p>
    <w:p w14:paraId="7EDED13B" w14:textId="77777777" w:rsidR="00677350" w:rsidRPr="00C12280" w:rsidRDefault="000F2FCB">
      <w:pPr>
        <w:pStyle w:val="Heading2"/>
        <w:rPr>
          <w:i w:val="0"/>
        </w:rPr>
      </w:pPr>
      <w:r>
        <w:rPr>
          <w:i w:val="0"/>
        </w:rPr>
        <w:t>Review Questions</w:t>
      </w:r>
    </w:p>
    <w:p w14:paraId="450DADC8" w14:textId="732D89EB" w:rsidR="001F2CB6" w:rsidRDefault="00B77726" w:rsidP="001F2CB6">
      <w:pPr>
        <w:pStyle w:val="Textbody"/>
        <w:rPr>
          <w:lang w:val="en-CA"/>
        </w:rPr>
      </w:pPr>
      <w:r>
        <w:rPr>
          <w:lang w:val="en-CA"/>
        </w:rPr>
        <w:t>1.</w:t>
      </w:r>
      <w:r w:rsidR="00BD5CD3">
        <w:rPr>
          <w:lang w:val="en-CA"/>
        </w:rPr>
        <w:t>(1)</w:t>
      </w:r>
      <w:r>
        <w:rPr>
          <w:lang w:val="en-CA"/>
        </w:rPr>
        <w:t xml:space="preserve"> </w:t>
      </w:r>
      <w:r w:rsidR="001F2CB6" w:rsidRPr="001F2CB6">
        <w:rPr>
          <w:lang w:val="en-CA"/>
        </w:rPr>
        <w:t xml:space="preserve">What </w:t>
      </w:r>
      <w:r>
        <w:rPr>
          <w:lang w:val="en-CA"/>
        </w:rPr>
        <w:t>are we studying between now and Christmas</w:t>
      </w:r>
      <w:r w:rsidR="001F2CB6" w:rsidRPr="001F2CB6">
        <w:rPr>
          <w:lang w:val="en-CA"/>
        </w:rPr>
        <w:t>? ____________________________________</w:t>
      </w:r>
    </w:p>
    <w:p w14:paraId="38D0BA7B" w14:textId="5D949EAD" w:rsidR="000F2DD4" w:rsidRPr="001F2CB6" w:rsidRDefault="00BD5CD3" w:rsidP="001F2CB6">
      <w:pPr>
        <w:pStyle w:val="Textbody"/>
        <w:rPr>
          <w:lang w:val="en-CA"/>
        </w:rPr>
      </w:pPr>
      <w:r>
        <w:rPr>
          <w:lang w:val="en-CA"/>
        </w:rPr>
        <w:t xml:space="preserve">2.(4) </w:t>
      </w:r>
      <w:r w:rsidR="000F2DD4">
        <w:rPr>
          <w:lang w:val="en-CA"/>
        </w:rPr>
        <w:t>Fill in the golden chain of salvation:</w:t>
      </w:r>
    </w:p>
    <w:p w14:paraId="3A8EDEF2" w14:textId="77777777" w:rsidR="000F2DD4" w:rsidRPr="009A2915" w:rsidRDefault="000F2DD4" w:rsidP="000F2DD4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8ED6D0" wp14:editId="30D39F36">
                <wp:simplePos x="0" y="0"/>
                <wp:positionH relativeFrom="column">
                  <wp:posOffset>17280</wp:posOffset>
                </wp:positionH>
                <wp:positionV relativeFrom="paragraph">
                  <wp:posOffset>-6480</wp:posOffset>
                </wp:positionV>
                <wp:extent cx="1434240" cy="700560"/>
                <wp:effectExtent l="0" t="0" r="13560" b="2334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240" cy="70056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9BF615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068ED6D0" id="Freeform 1" o:spid="_x0000_s1026" style="position:absolute;margin-left:1.35pt;margin-top:-.5pt;width:112.95pt;height:5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717120,0;1434240,350280;717120,700560;0,350280" o:connectangles="270,0,90,180" textboxrect="0,5400,18900,16200"/>
                <v:textbox inset="0,0,0,0">
                  <w:txbxContent>
                    <w:p w14:paraId="4F9BF615" w14:textId="77777777" w:rsidR="000F2DD4" w:rsidRDefault="000F2DD4" w:rsidP="000F2DD4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FB68E" wp14:editId="415B3A8E">
                <wp:simplePos x="0" y="0"/>
                <wp:positionH relativeFrom="column">
                  <wp:posOffset>3448800</wp:posOffset>
                </wp:positionH>
                <wp:positionV relativeFrom="paragraph">
                  <wp:posOffset>-6480</wp:posOffset>
                </wp:positionV>
                <wp:extent cx="1877400" cy="700560"/>
                <wp:effectExtent l="0" t="0" r="27600" b="2334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400" cy="70056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FA8BDC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418FB68E" id="Freeform 2" o:spid="_x0000_s1027" style="position:absolute;margin-left:271.55pt;margin-top:-.5pt;width:147.85pt;height:5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38700,0;1877400,350280;938700,700560;0,350280" o:connectangles="270,0,90,180" textboxrect="0,5400,18900,16200"/>
                <v:textbox inset="0,0,0,0">
                  <w:txbxContent>
                    <w:p w14:paraId="7DFA8BDC" w14:textId="77777777" w:rsidR="000F2DD4" w:rsidRDefault="000F2DD4" w:rsidP="000F2DD4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E232AC" wp14:editId="77BEEF8F">
                <wp:simplePos x="0" y="0"/>
                <wp:positionH relativeFrom="column">
                  <wp:posOffset>1488600</wp:posOffset>
                </wp:positionH>
                <wp:positionV relativeFrom="paragraph">
                  <wp:posOffset>-15840</wp:posOffset>
                </wp:positionV>
                <wp:extent cx="1960560" cy="710280"/>
                <wp:effectExtent l="0" t="0" r="20640" b="1362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560" cy="7102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807D3B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63E232AC" id="Freeform 3" o:spid="_x0000_s1028" style="position:absolute;margin-left:117.2pt;margin-top:-1.25pt;width:154.35pt;height:55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80280,0;1960560,355140;980280,710280;0,355140" o:connectangles="270,0,90,180" textboxrect="0,5400,18900,16200"/>
                <v:textbox inset="0,0,0,0">
                  <w:txbxContent>
                    <w:p w14:paraId="64807D3B" w14:textId="77777777" w:rsidR="000F2DD4" w:rsidRDefault="000F2DD4" w:rsidP="000F2DD4"/>
                  </w:txbxContent>
                </v:textbox>
              </v:shape>
            </w:pict>
          </mc:Fallback>
        </mc:AlternateContent>
      </w:r>
    </w:p>
    <w:p w14:paraId="160BB0B9" w14:textId="77777777" w:rsidR="000F2DD4" w:rsidRPr="009A2915" w:rsidRDefault="000F2DD4" w:rsidP="000F2DD4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F9438C" wp14:editId="5FA142C6">
                <wp:simplePos x="0" y="0"/>
                <wp:positionH relativeFrom="column">
                  <wp:posOffset>4612680</wp:posOffset>
                </wp:positionH>
                <wp:positionV relativeFrom="paragraph">
                  <wp:posOffset>95400</wp:posOffset>
                </wp:positionV>
                <wp:extent cx="1711439" cy="645480"/>
                <wp:effectExtent l="0" t="19050" r="41161" b="1165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439" cy="645480"/>
                        </a:xfrm>
                        <a:custGeom>
                          <a:avLst>
                            <a:gd name="f0" fmla="val 21420000"/>
                            <a:gd name="f1" fmla="val 10740000"/>
                            <a:gd name="f2" fmla="val 10729"/>
                          </a:avLst>
                          <a:gdLst>
                            <a:gd name="f3" fmla="val 21600000"/>
                            <a:gd name="f4" fmla="val 10800000"/>
                            <a:gd name="f5" fmla="val 5400000"/>
                            <a:gd name="f6" fmla="val 180"/>
                            <a:gd name="f7" fmla="val w"/>
                            <a:gd name="f8" fmla="val h"/>
                            <a:gd name="f9" fmla="val 0"/>
                            <a:gd name="f10" fmla="*/ 5419351 1 1725033"/>
                            <a:gd name="f11" fmla="sqrt 2"/>
                            <a:gd name="f12" fmla="*/ 10800 10800 1"/>
                            <a:gd name="f13" fmla="val 10800"/>
                            <a:gd name="f14" fmla="val 21599999"/>
                            <a:gd name="f15" fmla="min 0 21600"/>
                            <a:gd name="f16" fmla="max 0 21600"/>
                            <a:gd name="f17" fmla="*/ f10 1 2"/>
                            <a:gd name="f18" fmla="*/ f7 1 21600"/>
                            <a:gd name="f19" fmla="*/ f8 1 21600"/>
                            <a:gd name="f20" fmla="*/ f10 1 180"/>
                            <a:gd name="f21" fmla="*/ f11 1 2"/>
                            <a:gd name="f22" fmla="pin 0 f0 21599999"/>
                            <a:gd name="f23" fmla="pin 0 f2 10800"/>
                            <a:gd name="f24" fmla="pin 0 f1 21599999"/>
                            <a:gd name="f25" fmla="+- f16 0 f15"/>
                            <a:gd name="f26" fmla="+- 10800 f23 0"/>
                            <a:gd name="f27" fmla="+- f23 0 2700"/>
                            <a:gd name="f28" fmla="+- 0 0 f22"/>
                            <a:gd name="f29" fmla="+- 0 0 f24"/>
                            <a:gd name="f30" fmla="*/ f23 f23 1"/>
                            <a:gd name="f31" fmla="*/ 0 f18 1"/>
                            <a:gd name="f32" fmla="*/ 21600 f18 1"/>
                            <a:gd name="f33" fmla="*/ 21600 f19 1"/>
                            <a:gd name="f34" fmla="*/ 0 f19 1"/>
                            <a:gd name="f35" fmla="*/ f25 1 2"/>
                            <a:gd name="f36" fmla="+- 21600 0 f26"/>
                            <a:gd name="f37" fmla="+- f28 f5 0"/>
                            <a:gd name="f38" fmla="+- f29 f5 0"/>
                            <a:gd name="f39" fmla="+- f15 f35 0"/>
                            <a:gd name="f40" fmla="*/ f35 f35 1"/>
                            <a:gd name="f41" fmla="*/ f37 f6 1"/>
                            <a:gd name="f42" fmla="*/ f38 f6 1"/>
                            <a:gd name="f43" fmla="min f26 f36"/>
                            <a:gd name="f44" fmla="max f26 f36"/>
                            <a:gd name="f45" fmla="*/ f41 1 f4"/>
                            <a:gd name="f46" fmla="*/ f42 1 f4"/>
                            <a:gd name="f47" fmla="+- f44 0 f43"/>
                            <a:gd name="f48" fmla="+- 0 0 f45"/>
                            <a:gd name="f49" fmla="+- 0 0 f46"/>
                            <a:gd name="f50" fmla="*/ f47 1 2"/>
                            <a:gd name="f51" fmla="val f48"/>
                            <a:gd name="f52" fmla="val f49"/>
                            <a:gd name="f53" fmla="+- f43 f50 0"/>
                            <a:gd name="f54" fmla="*/ f50 f50 1"/>
                            <a:gd name="f55" fmla="*/ f51 f20 1"/>
                            <a:gd name="f56" fmla="*/ f52 f20 1"/>
                            <a:gd name="f57" fmla="+- f52 45 0"/>
                            <a:gd name="f58" fmla="*/ f51 f10 1"/>
                            <a:gd name="f59" fmla="*/ f52 f10 1"/>
                            <a:gd name="f60" fmla="+- 0 0 f55"/>
                            <a:gd name="f61" fmla="+- 0 0 f56"/>
                            <a:gd name="f62" fmla="*/ f57 f10 1"/>
                            <a:gd name="f63" fmla="*/ f58 1 f6"/>
                            <a:gd name="f64" fmla="*/ f59 1 f6"/>
                            <a:gd name="f65" fmla="*/ f60 f4 1"/>
                            <a:gd name="f66" fmla="*/ f61 f4 1"/>
                            <a:gd name="f67" fmla="*/ f62 1 180"/>
                            <a:gd name="f68" fmla="+- 0 0 f63"/>
                            <a:gd name="f69" fmla="+- 0 0 f64"/>
                            <a:gd name="f70" fmla="*/ f65 1 f10"/>
                            <a:gd name="f71" fmla="*/ f66 1 f10"/>
                            <a:gd name="f72" fmla="+- 0 0 f67"/>
                            <a:gd name="f73" fmla="+- f68 f10 0"/>
                            <a:gd name="f74" fmla="+- f69 f10 0"/>
                            <a:gd name="f75" fmla="+- f70 0 f5"/>
                            <a:gd name="f76" fmla="+- f71 0 f5"/>
                            <a:gd name="f77" fmla="*/ f72 f4 1"/>
                            <a:gd name="f78" fmla="+- f73 f17 0"/>
                            <a:gd name="f79" fmla="+- f74 f17 0"/>
                            <a:gd name="f80" fmla="cos 1 f75"/>
                            <a:gd name="f81" fmla="sin 1 f75"/>
                            <a:gd name="f82" fmla="cos 1 f76"/>
                            <a:gd name="f83" fmla="sin 1 f76"/>
                            <a:gd name="f84" fmla="*/ f77 1 f10"/>
                            <a:gd name="f85" fmla="+- 0 0 f78"/>
                            <a:gd name="f86" fmla="+- 0 0 f79"/>
                            <a:gd name="f87" fmla="+- 0 0 f80"/>
                            <a:gd name="f88" fmla="+- 0 0 f81"/>
                            <a:gd name="f89" fmla="+- 0 0 f82"/>
                            <a:gd name="f90" fmla="+- 0 0 f83"/>
                            <a:gd name="f91" fmla="+- f84 0 f5"/>
                            <a:gd name="f92" fmla="*/ f85 f4 1"/>
                            <a:gd name="f93" fmla="*/ f86 f4 1"/>
                            <a:gd name="f94" fmla="*/ 10800 f87 1"/>
                            <a:gd name="f95" fmla="*/ 10800 f88 1"/>
                            <a:gd name="f96" fmla="*/ 10800 f89 1"/>
                            <a:gd name="f97" fmla="*/ 10800 f90 1"/>
                            <a:gd name="f98" fmla="*/ f26 f87 1"/>
                            <a:gd name="f99" fmla="*/ f26 f88 1"/>
                            <a:gd name="f100" fmla="*/ f26 f89 1"/>
                            <a:gd name="f101" fmla="*/ f26 f90 1"/>
                            <a:gd name="f102" fmla="*/ 13500 f89 1"/>
                            <a:gd name="f103" fmla="*/ 13500 f90 1"/>
                            <a:gd name="f104" fmla="*/ f27 f89 1"/>
                            <a:gd name="f105" fmla="*/ f27 f90 1"/>
                            <a:gd name="f106" fmla="cos 1 f91"/>
                            <a:gd name="f107" fmla="sin 1 f91"/>
                            <a:gd name="f108" fmla="*/ f92 1 f10"/>
                            <a:gd name="f109" fmla="*/ f93 1 f10"/>
                            <a:gd name="f110" fmla="+- f94 10800 0"/>
                            <a:gd name="f111" fmla="+- f95 10800 0"/>
                            <a:gd name="f112" fmla="+- f96 10800 0"/>
                            <a:gd name="f113" fmla="+- f97 10800 0"/>
                            <a:gd name="f114" fmla="+- f98 10800 0"/>
                            <a:gd name="f115" fmla="+- f99 10800 0"/>
                            <a:gd name="f116" fmla="+- f100 10800 0"/>
                            <a:gd name="f117" fmla="+- f101 10800 0"/>
                            <a:gd name="f118" fmla="+- f102 10800 0"/>
                            <a:gd name="f119" fmla="+- f103 10800 0"/>
                            <a:gd name="f120" fmla="+- f104 10800 0"/>
                            <a:gd name="f121" fmla="+- f105 10800 0"/>
                            <a:gd name="f122" fmla="+- 0 0 f106"/>
                            <a:gd name="f123" fmla="+- 0 0 f107"/>
                            <a:gd name="f124" fmla="+- f108 0 f5"/>
                            <a:gd name="f125" fmla="+- f109 0 f5"/>
                            <a:gd name="f126" fmla="+- f121 0 f119"/>
                            <a:gd name="f127" fmla="+- f120 0 f118"/>
                            <a:gd name="f128" fmla="cos 1 f124"/>
                            <a:gd name="f129" fmla="sin 1 f124"/>
                            <a:gd name="f130" fmla="cos 1 f125"/>
                            <a:gd name="f131" fmla="sin 1 f125"/>
                            <a:gd name="f132" fmla="+- f117 0 f53"/>
                            <a:gd name="f133" fmla="+- f116 0 f53"/>
                            <a:gd name="f134" fmla="+- f115 0 f53"/>
                            <a:gd name="f135" fmla="+- f114 0 f53"/>
                            <a:gd name="f136" fmla="+- f111 0 f39"/>
                            <a:gd name="f137" fmla="+- f110 0 f39"/>
                            <a:gd name="f138" fmla="+- f113 0 f39"/>
                            <a:gd name="f139" fmla="+- f112 0 f39"/>
                            <a:gd name="f140" fmla="*/ f126 f126 1"/>
                            <a:gd name="f141" fmla="*/ f127 f127 1"/>
                            <a:gd name="f142" fmla="+- 0 0 f128"/>
                            <a:gd name="f143" fmla="+- 0 0 f129"/>
                            <a:gd name="f144" fmla="+- 0 0 f130"/>
                            <a:gd name="f145" fmla="+- 0 0 f131"/>
                            <a:gd name="f146" fmla="at2 f132 f133"/>
                            <a:gd name="f147" fmla="at2 f134 f135"/>
                            <a:gd name="f148" fmla="at2 f136 f137"/>
                            <a:gd name="f149" fmla="at2 f138 f139"/>
                            <a:gd name="f150" fmla="+- f140 f141 0"/>
                            <a:gd name="f151" fmla="*/ 10800 f142 1"/>
                            <a:gd name="f152" fmla="*/ 10800 f143 1"/>
                            <a:gd name="f153" fmla="*/ f23 f144 1"/>
                            <a:gd name="f154" fmla="*/ f23 f145 1"/>
                            <a:gd name="f155" fmla="+- f146 f5 0"/>
                            <a:gd name="f156" fmla="+- f147 f5 0"/>
                            <a:gd name="f157" fmla="+- f148 f5 0"/>
                            <a:gd name="f158" fmla="+- f149 f5 0"/>
                            <a:gd name="f159" fmla="sqrt f150"/>
                            <a:gd name="f160" fmla="*/ f151 f151 1"/>
                            <a:gd name="f161" fmla="*/ f152 f152 1"/>
                            <a:gd name="f162" fmla="*/ f153 f153 1"/>
                            <a:gd name="f163" fmla="*/ f154 f154 1"/>
                            <a:gd name="f164" fmla="*/ f155 f10 1"/>
                            <a:gd name="f165" fmla="*/ f156 f10 1"/>
                            <a:gd name="f166" fmla="*/ f157 f10 1"/>
                            <a:gd name="f167" fmla="*/ f158 f10 1"/>
                            <a:gd name="f168" fmla="*/ f21 f159 1"/>
                            <a:gd name="f169" fmla="+- f160 f161 0"/>
                            <a:gd name="f170" fmla="+- f162 f163 0"/>
                            <a:gd name="f171" fmla="*/ f164 1 f4"/>
                            <a:gd name="f172" fmla="*/ f165 1 f4"/>
                            <a:gd name="f173" fmla="*/ f166 1 f4"/>
                            <a:gd name="f174" fmla="*/ f167 1 f4"/>
                            <a:gd name="f175" fmla="*/ f168 f122 1"/>
                            <a:gd name="f176" fmla="*/ f168 f123 1"/>
                            <a:gd name="f177" fmla="sqrt f169"/>
                            <a:gd name="f178" fmla="sqrt f170"/>
                            <a:gd name="f179" fmla="+- 0 0 f171"/>
                            <a:gd name="f180" fmla="+- 0 0 f172"/>
                            <a:gd name="f181" fmla="+- 0 0 f173"/>
                            <a:gd name="f182" fmla="+- 0 0 f174"/>
                            <a:gd name="f183" fmla="+- f120 f175 0"/>
                            <a:gd name="f184" fmla="+- f121 f176 0"/>
                            <a:gd name="f185" fmla="*/ f12 1 f177"/>
                            <a:gd name="f186" fmla="*/ f30 1 f178"/>
                            <a:gd name="f187" fmla="+- 0 0 f179"/>
                            <a:gd name="f188" fmla="+- 0 0 f180"/>
                            <a:gd name="f189" fmla="+- 0 0 f181"/>
                            <a:gd name="f190" fmla="+- 0 0 f182"/>
                            <a:gd name="f191" fmla="*/ f142 f185 1"/>
                            <a:gd name="f192" fmla="*/ f143 f185 1"/>
                            <a:gd name="f193" fmla="*/ f144 f186 1"/>
                            <a:gd name="f194" fmla="*/ f145 f186 1"/>
                            <a:gd name="f195" fmla="*/ f187 f4 1"/>
                            <a:gd name="f196" fmla="*/ f188 f4 1"/>
                            <a:gd name="f197" fmla="*/ f189 f4 1"/>
                            <a:gd name="f198" fmla="*/ f190 f4 1"/>
                            <a:gd name="f199" fmla="+- 10800 0 f191"/>
                            <a:gd name="f200" fmla="+- 10800 0 f192"/>
                            <a:gd name="f201" fmla="+- 10800 0 f193"/>
                            <a:gd name="f202" fmla="+- 10800 0 f194"/>
                            <a:gd name="f203" fmla="*/ f195 1 f10"/>
                            <a:gd name="f204" fmla="*/ f196 1 f10"/>
                            <a:gd name="f205" fmla="*/ f197 1 f10"/>
                            <a:gd name="f206" fmla="*/ f198 1 f10"/>
                            <a:gd name="f207" fmla="*/ f199 f18 1"/>
                            <a:gd name="f208" fmla="*/ f200 f19 1"/>
                            <a:gd name="f209" fmla="*/ f201 f18 1"/>
                            <a:gd name="f210" fmla="*/ f202 f19 1"/>
                            <a:gd name="f211" fmla="+- f203 0 f5"/>
                            <a:gd name="f212" fmla="+- f204 0 f5"/>
                            <a:gd name="f213" fmla="+- f205 0 f5"/>
                            <a:gd name="f214" fmla="+- f206 0 f5"/>
                            <a:gd name="f215" fmla="cos 1 f211"/>
                            <a:gd name="f216" fmla="sin 1 f211"/>
                            <a:gd name="f217" fmla="+- f212 0 f211"/>
                            <a:gd name="f218" fmla="cos 1 f213"/>
                            <a:gd name="f219" fmla="sin 1 f213"/>
                            <a:gd name="f220" fmla="+- f214 0 f213"/>
                            <a:gd name="f221" fmla="+- 0 0 f215"/>
                            <a:gd name="f222" fmla="+- 0 0 f216"/>
                            <a:gd name="f223" fmla="+- f217 0 f3"/>
                            <a:gd name="f224" fmla="+- 0 0 f218"/>
                            <a:gd name="f225" fmla="+- 0 0 f219"/>
                            <a:gd name="f226" fmla="+- f220 f3 0"/>
                            <a:gd name="f227" fmla="*/ f50 f221 1"/>
                            <a:gd name="f228" fmla="*/ f50 f222 1"/>
                            <a:gd name="f229" fmla="?: f217 f223 f217"/>
                            <a:gd name="f230" fmla="*/ f35 f224 1"/>
                            <a:gd name="f231" fmla="*/ f35 f225 1"/>
                            <a:gd name="f232" fmla="?: f220 f220 f226"/>
                            <a:gd name="f233" fmla="*/ f227 f227 1"/>
                            <a:gd name="f234" fmla="*/ f228 f228 1"/>
                            <a:gd name="f235" fmla="*/ f230 f230 1"/>
                            <a:gd name="f236" fmla="*/ f231 f231 1"/>
                            <a:gd name="f237" fmla="+- f233 f234 0"/>
                            <a:gd name="f238" fmla="+- f235 f236 0"/>
                            <a:gd name="f239" fmla="sqrt f237"/>
                            <a:gd name="f240" fmla="sqrt f238"/>
                            <a:gd name="f241" fmla="*/ f54 1 f239"/>
                            <a:gd name="f242" fmla="*/ f40 1 f240"/>
                            <a:gd name="f243" fmla="*/ f221 f241 1"/>
                            <a:gd name="f244" fmla="*/ f222 f241 1"/>
                            <a:gd name="f245" fmla="*/ f224 f242 1"/>
                            <a:gd name="f246" fmla="*/ f225 f242 1"/>
                            <a:gd name="f247" fmla="+- f53 0 f243"/>
                            <a:gd name="f248" fmla="+- f53 0 f244"/>
                            <a:gd name="f249" fmla="+- f39 0 f245"/>
                            <a:gd name="f250" fmla="+- f39 0 f246"/>
                          </a:gdLst>
                          <a:ahLst>
                            <a:ahPolar gdRefAng="f0" minAng="f9" maxAng="f14">
                              <a:pos x="f207" y="f208"/>
                            </a:ahPolar>
                            <a:ahPolar gdRefR="f2" minR="f9" maxR="f13" gdRefAng="f1" minAng="f9" maxAng="f14">
                              <a:pos x="f209" y="f210"/>
                            </a:ahPolar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1" t="f34" r="f32" b="f33"/>
                          <a:pathLst>
                            <a:path w="21600" h="21600">
                              <a:moveTo>
                                <a:pt x="f247" y="f248"/>
                              </a:moveTo>
                              <a:arcTo wR="f50" hR="f50" stAng="f211" swAng="f229"/>
                              <a:lnTo>
                                <a:pt x="f249" y="f250"/>
                              </a:lnTo>
                              <a:arcTo wR="f35" hR="f35" stAng="f213" swAng="f232"/>
                              <a:lnTo>
                                <a:pt x="f119" y="f118"/>
                              </a:lnTo>
                              <a:lnTo>
                                <a:pt x="f184" y="f183"/>
                              </a:lnTo>
                              <a:lnTo>
                                <a:pt x="f121" y="f120"/>
                              </a:lnTo>
                              <a:close/>
                            </a:path>
                          </a:pathLst>
                        </a:custGeom>
                        <a:noFill/>
                        <a:ln w="36360">
                          <a:solidFill>
                            <a:srgbClr val="000000"/>
                          </a:solidFill>
                          <a:custDash>
                            <a:ds d="50495" sp="50495"/>
                            <a:ds d="50495" sp="50495"/>
                          </a:custDash>
                        </a:ln>
                      </wps:spPr>
                      <wps:txbx>
                        <w:txbxContent>
                          <w:p w14:paraId="3449CB81" w14:textId="77777777" w:rsidR="000F2DD4" w:rsidRDefault="000F2DD4" w:rsidP="000F2DD4"/>
                        </w:txbxContent>
                      </wps:txbx>
                      <wps:bodyPr vert="horz" lIns="17640" tIns="17640" rIns="17640" bIns="17640" anchor="ctr" compatLnSpc="0"/>
                    </wps:wsp>
                  </a:graphicData>
                </a:graphic>
              </wp:anchor>
            </w:drawing>
          </mc:Choice>
          <mc:Fallback>
            <w:pict>
              <v:shape w14:anchorId="72F9438C" id="Freeform 4" o:spid="_x0000_s1029" style="position:absolute;margin-left:363.2pt;margin-top:7.5pt;width:134.75pt;height:50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" adj="-11796480,,5400" path="m10987,21527at71,71,21529,21529,10987,21527,10238,85l10235,15wa,,21600,21600,10235,15,10989,21599l11036,24298,8253,21611r2687,-2783l10987,21527xe" filled="f" strokeweight="1.01mm">
                <v:stroke joinstyle="miter"/>
                <v:formulas/>
                <v:path arrowok="t" o:connecttype="custom" o:connectlocs="855720,0;1711439,322740;855720,645480;0,322740" o:connectangles="270,0,90,180" textboxrect="0,0,21600,21600"/>
                <v:textbox inset=".49mm,.49mm,.49mm,.49mm">
                  <w:txbxContent>
                    <w:p w14:paraId="3449CB81" w14:textId="77777777" w:rsidR="000F2DD4" w:rsidRDefault="000F2DD4" w:rsidP="000F2DD4"/>
                  </w:txbxContent>
                </v:textbox>
              </v:shape>
            </w:pict>
          </mc:Fallback>
        </mc:AlternateContent>
      </w:r>
    </w:p>
    <w:p w14:paraId="598775A2" w14:textId="77777777" w:rsidR="000F2DD4" w:rsidRDefault="000F2DD4" w:rsidP="000F2DD4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8B9BF1" wp14:editId="2EEA499D">
                <wp:simplePos x="0" y="0"/>
                <wp:positionH relativeFrom="column">
                  <wp:posOffset>1007280</wp:posOffset>
                </wp:positionH>
                <wp:positionV relativeFrom="paragraph">
                  <wp:posOffset>130680</wp:posOffset>
                </wp:positionV>
                <wp:extent cx="1997280" cy="718560"/>
                <wp:effectExtent l="0" t="0" r="22020" b="2439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280" cy="718560"/>
                        </a:xfrm>
                        <a:custGeom>
                          <a:avLst>
                            <a:gd name="f0" fmla="val 54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21600 f7 1"/>
                            <a:gd name="f17" fmla="*/ f12 f11 1"/>
                            <a:gd name="f18" fmla="*/ f13 f8 1"/>
                            <a:gd name="f19" fmla="*/ f11 f8 1"/>
                            <a:gd name="f20" fmla="*/ f17 1 10800"/>
                            <a:gd name="f21" fmla="+- f12 0 f20"/>
                            <a:gd name="f22" fmla="*/ f21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19" r="f16" b="f18"/>
                          <a:pathLst>
                            <a:path w="21600" h="21600">
                              <a:moveTo>
                                <a:pt x="f5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4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5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C3C0D4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488B9BF1" id="Freeform 5" o:spid="_x0000_s1030" style="position:absolute;margin-left:79.3pt;margin-top:10.3pt;width:157.25pt;height:56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" adj="-11796480,,5400" path="m21600,5400r-16200,l5400,,,10800,5400,21600r,-5400l21600,16200r,-10800xe" filled="f" strokeweight="1pt">
                <v:stroke joinstyle="miter"/>
                <v:formulas/>
                <v:path arrowok="t" o:connecttype="custom" o:connectlocs="998640,0;1997280,359280;998640,718560;0,359280" o:connectangles="270,0,90,180" textboxrect="2700,5400,21600,16200"/>
                <v:textbox inset="0,0,0,0">
                  <w:txbxContent>
                    <w:p w14:paraId="3AC3C0D4" w14:textId="77777777" w:rsidR="000F2DD4" w:rsidRDefault="000F2DD4" w:rsidP="000F2DD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16D670" wp14:editId="202D6EB1">
                <wp:simplePos x="0" y="0"/>
                <wp:positionH relativeFrom="column">
                  <wp:posOffset>3050640</wp:posOffset>
                </wp:positionH>
                <wp:positionV relativeFrom="paragraph">
                  <wp:posOffset>165600</wp:posOffset>
                </wp:positionV>
                <wp:extent cx="2108519" cy="684000"/>
                <wp:effectExtent l="0" t="0" r="25081" b="2085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519" cy="684000"/>
                        </a:xfrm>
                        <a:custGeom>
                          <a:avLst>
                            <a:gd name="f0" fmla="val 54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21600 f7 1"/>
                            <a:gd name="f17" fmla="*/ f12 f11 1"/>
                            <a:gd name="f18" fmla="*/ f13 f8 1"/>
                            <a:gd name="f19" fmla="*/ f11 f8 1"/>
                            <a:gd name="f20" fmla="*/ f17 1 10800"/>
                            <a:gd name="f21" fmla="+- f12 0 f20"/>
                            <a:gd name="f22" fmla="*/ f21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19" r="f16" b="f18"/>
                          <a:pathLst>
                            <a:path w="21600" h="21600">
                              <a:moveTo>
                                <a:pt x="f5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4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5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065530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6D16D670" id="Freeform 6" o:spid="_x0000_s1031" style="position:absolute;margin-left:240.2pt;margin-top:13.05pt;width:166.05pt;height:53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" adj="-11796480,,5400" path="m21600,5400r-16200,l5400,,,10800,5400,21600r,-5400l21600,16200r,-10800xe" filled="f" strokeweight="1pt">
                <v:stroke joinstyle="miter"/>
                <v:formulas/>
                <v:path arrowok="t" o:connecttype="custom" o:connectlocs="1054260,0;2108519,342000;1054260,684000;0,342000" o:connectangles="270,0,90,180" textboxrect="2700,5400,21600,16200"/>
                <v:textbox inset="0,0,0,0">
                  <w:txbxContent>
                    <w:p w14:paraId="04065530" w14:textId="77777777" w:rsidR="000F2DD4" w:rsidRDefault="000F2DD4" w:rsidP="000F2DD4"/>
                  </w:txbxContent>
                </v:textbox>
              </v:shape>
            </w:pict>
          </mc:Fallback>
        </mc:AlternateContent>
      </w:r>
    </w:p>
    <w:p w14:paraId="3CB8AC2E" w14:textId="77777777" w:rsidR="000F2DD4" w:rsidRDefault="000F2DD4" w:rsidP="000F2DD4">
      <w:pPr>
        <w:pStyle w:val="Heading2"/>
      </w:pPr>
    </w:p>
    <w:p w14:paraId="13B242DF" w14:textId="77777777" w:rsidR="000F2DD4" w:rsidRPr="009A2915" w:rsidRDefault="000F2DD4" w:rsidP="000F2DD4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C3447" wp14:editId="2B6E2F35">
                <wp:simplePos x="0" y="0"/>
                <wp:positionH relativeFrom="column">
                  <wp:posOffset>55136</wp:posOffset>
                </wp:positionH>
                <wp:positionV relativeFrom="paragraph">
                  <wp:posOffset>-54420</wp:posOffset>
                </wp:positionV>
                <wp:extent cx="1700639" cy="732599"/>
                <wp:effectExtent l="38100" t="19050" r="0" b="105601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700639" cy="732599"/>
                        </a:xfrm>
                        <a:custGeom>
                          <a:avLst>
                            <a:gd name="f0" fmla="val 21420000"/>
                            <a:gd name="f1" fmla="val 10740000"/>
                            <a:gd name="f2" fmla="val 10800"/>
                          </a:avLst>
                          <a:gdLst>
                            <a:gd name="f3" fmla="val 21600000"/>
                            <a:gd name="f4" fmla="val 10800000"/>
                            <a:gd name="f5" fmla="val 5400000"/>
                            <a:gd name="f6" fmla="val 180"/>
                            <a:gd name="f7" fmla="val w"/>
                            <a:gd name="f8" fmla="val h"/>
                            <a:gd name="f9" fmla="val 0"/>
                            <a:gd name="f10" fmla="*/ 5419351 1 1725033"/>
                            <a:gd name="f11" fmla="sqrt 2"/>
                            <a:gd name="f12" fmla="*/ 10800 10800 1"/>
                            <a:gd name="f13" fmla="val 10800"/>
                            <a:gd name="f14" fmla="val 21599999"/>
                            <a:gd name="f15" fmla="min 0 21600"/>
                            <a:gd name="f16" fmla="max 0 21600"/>
                            <a:gd name="f17" fmla="*/ f10 1 2"/>
                            <a:gd name="f18" fmla="*/ f7 1 21600"/>
                            <a:gd name="f19" fmla="*/ f8 1 21600"/>
                            <a:gd name="f20" fmla="*/ f10 1 180"/>
                            <a:gd name="f21" fmla="*/ f11 1 2"/>
                            <a:gd name="f22" fmla="pin 0 f0 21599999"/>
                            <a:gd name="f23" fmla="pin 0 f2 10800"/>
                            <a:gd name="f24" fmla="pin 0 f1 21599999"/>
                            <a:gd name="f25" fmla="+- f16 0 f15"/>
                            <a:gd name="f26" fmla="+- 10800 f23 0"/>
                            <a:gd name="f27" fmla="+- f23 0 2700"/>
                            <a:gd name="f28" fmla="+- 0 0 f22"/>
                            <a:gd name="f29" fmla="+- 0 0 f24"/>
                            <a:gd name="f30" fmla="*/ f23 f23 1"/>
                            <a:gd name="f31" fmla="*/ 0 f18 1"/>
                            <a:gd name="f32" fmla="*/ 21600 f18 1"/>
                            <a:gd name="f33" fmla="*/ 21600 f19 1"/>
                            <a:gd name="f34" fmla="*/ 0 f19 1"/>
                            <a:gd name="f35" fmla="*/ f25 1 2"/>
                            <a:gd name="f36" fmla="+- 21600 0 f26"/>
                            <a:gd name="f37" fmla="+- f28 f5 0"/>
                            <a:gd name="f38" fmla="+- f29 f5 0"/>
                            <a:gd name="f39" fmla="+- f15 f35 0"/>
                            <a:gd name="f40" fmla="*/ f35 f35 1"/>
                            <a:gd name="f41" fmla="*/ f37 f6 1"/>
                            <a:gd name="f42" fmla="*/ f38 f6 1"/>
                            <a:gd name="f43" fmla="min f26 f36"/>
                            <a:gd name="f44" fmla="max f26 f36"/>
                            <a:gd name="f45" fmla="*/ f41 1 f4"/>
                            <a:gd name="f46" fmla="*/ f42 1 f4"/>
                            <a:gd name="f47" fmla="+- f44 0 f43"/>
                            <a:gd name="f48" fmla="+- 0 0 f45"/>
                            <a:gd name="f49" fmla="+- 0 0 f46"/>
                            <a:gd name="f50" fmla="*/ f47 1 2"/>
                            <a:gd name="f51" fmla="val f48"/>
                            <a:gd name="f52" fmla="val f49"/>
                            <a:gd name="f53" fmla="+- f43 f50 0"/>
                            <a:gd name="f54" fmla="*/ f50 f50 1"/>
                            <a:gd name="f55" fmla="*/ f51 f20 1"/>
                            <a:gd name="f56" fmla="*/ f52 f20 1"/>
                            <a:gd name="f57" fmla="+- f52 45 0"/>
                            <a:gd name="f58" fmla="*/ f51 f10 1"/>
                            <a:gd name="f59" fmla="*/ f52 f10 1"/>
                            <a:gd name="f60" fmla="+- 0 0 f55"/>
                            <a:gd name="f61" fmla="+- 0 0 f56"/>
                            <a:gd name="f62" fmla="*/ f57 f10 1"/>
                            <a:gd name="f63" fmla="*/ f58 1 f6"/>
                            <a:gd name="f64" fmla="*/ f59 1 f6"/>
                            <a:gd name="f65" fmla="*/ f60 f4 1"/>
                            <a:gd name="f66" fmla="*/ f61 f4 1"/>
                            <a:gd name="f67" fmla="*/ f62 1 180"/>
                            <a:gd name="f68" fmla="+- 0 0 f63"/>
                            <a:gd name="f69" fmla="+- 0 0 f64"/>
                            <a:gd name="f70" fmla="*/ f65 1 f10"/>
                            <a:gd name="f71" fmla="*/ f66 1 f10"/>
                            <a:gd name="f72" fmla="+- 0 0 f67"/>
                            <a:gd name="f73" fmla="+- f68 f10 0"/>
                            <a:gd name="f74" fmla="+- f69 f10 0"/>
                            <a:gd name="f75" fmla="+- f70 0 f5"/>
                            <a:gd name="f76" fmla="+- f71 0 f5"/>
                            <a:gd name="f77" fmla="*/ f72 f4 1"/>
                            <a:gd name="f78" fmla="+- f73 f17 0"/>
                            <a:gd name="f79" fmla="+- f74 f17 0"/>
                            <a:gd name="f80" fmla="cos 1 f75"/>
                            <a:gd name="f81" fmla="sin 1 f75"/>
                            <a:gd name="f82" fmla="cos 1 f76"/>
                            <a:gd name="f83" fmla="sin 1 f76"/>
                            <a:gd name="f84" fmla="*/ f77 1 f10"/>
                            <a:gd name="f85" fmla="+- 0 0 f78"/>
                            <a:gd name="f86" fmla="+- 0 0 f79"/>
                            <a:gd name="f87" fmla="+- 0 0 f80"/>
                            <a:gd name="f88" fmla="+- 0 0 f81"/>
                            <a:gd name="f89" fmla="+- 0 0 f82"/>
                            <a:gd name="f90" fmla="+- 0 0 f83"/>
                            <a:gd name="f91" fmla="+- f84 0 f5"/>
                            <a:gd name="f92" fmla="*/ f85 f4 1"/>
                            <a:gd name="f93" fmla="*/ f86 f4 1"/>
                            <a:gd name="f94" fmla="*/ 10800 f87 1"/>
                            <a:gd name="f95" fmla="*/ 10800 f88 1"/>
                            <a:gd name="f96" fmla="*/ 10800 f89 1"/>
                            <a:gd name="f97" fmla="*/ 10800 f90 1"/>
                            <a:gd name="f98" fmla="*/ f26 f87 1"/>
                            <a:gd name="f99" fmla="*/ f26 f88 1"/>
                            <a:gd name="f100" fmla="*/ f26 f89 1"/>
                            <a:gd name="f101" fmla="*/ f26 f90 1"/>
                            <a:gd name="f102" fmla="*/ 13500 f89 1"/>
                            <a:gd name="f103" fmla="*/ 13500 f90 1"/>
                            <a:gd name="f104" fmla="*/ f27 f89 1"/>
                            <a:gd name="f105" fmla="*/ f27 f90 1"/>
                            <a:gd name="f106" fmla="cos 1 f91"/>
                            <a:gd name="f107" fmla="sin 1 f91"/>
                            <a:gd name="f108" fmla="*/ f92 1 f10"/>
                            <a:gd name="f109" fmla="*/ f93 1 f10"/>
                            <a:gd name="f110" fmla="+- f94 10800 0"/>
                            <a:gd name="f111" fmla="+- f95 10800 0"/>
                            <a:gd name="f112" fmla="+- f96 10800 0"/>
                            <a:gd name="f113" fmla="+- f97 10800 0"/>
                            <a:gd name="f114" fmla="+- f98 10800 0"/>
                            <a:gd name="f115" fmla="+- f99 10800 0"/>
                            <a:gd name="f116" fmla="+- f100 10800 0"/>
                            <a:gd name="f117" fmla="+- f101 10800 0"/>
                            <a:gd name="f118" fmla="+- f102 10800 0"/>
                            <a:gd name="f119" fmla="+- f103 10800 0"/>
                            <a:gd name="f120" fmla="+- f104 10800 0"/>
                            <a:gd name="f121" fmla="+- f105 10800 0"/>
                            <a:gd name="f122" fmla="+- 0 0 f106"/>
                            <a:gd name="f123" fmla="+- 0 0 f107"/>
                            <a:gd name="f124" fmla="+- f108 0 f5"/>
                            <a:gd name="f125" fmla="+- f109 0 f5"/>
                            <a:gd name="f126" fmla="+- f121 0 f119"/>
                            <a:gd name="f127" fmla="+- f120 0 f118"/>
                            <a:gd name="f128" fmla="cos 1 f124"/>
                            <a:gd name="f129" fmla="sin 1 f124"/>
                            <a:gd name="f130" fmla="cos 1 f125"/>
                            <a:gd name="f131" fmla="sin 1 f125"/>
                            <a:gd name="f132" fmla="+- f117 0 f53"/>
                            <a:gd name="f133" fmla="+- f116 0 f53"/>
                            <a:gd name="f134" fmla="+- f115 0 f53"/>
                            <a:gd name="f135" fmla="+- f114 0 f53"/>
                            <a:gd name="f136" fmla="+- f111 0 f39"/>
                            <a:gd name="f137" fmla="+- f110 0 f39"/>
                            <a:gd name="f138" fmla="+- f113 0 f39"/>
                            <a:gd name="f139" fmla="+- f112 0 f39"/>
                            <a:gd name="f140" fmla="*/ f126 f126 1"/>
                            <a:gd name="f141" fmla="*/ f127 f127 1"/>
                            <a:gd name="f142" fmla="+- 0 0 f128"/>
                            <a:gd name="f143" fmla="+- 0 0 f129"/>
                            <a:gd name="f144" fmla="+- 0 0 f130"/>
                            <a:gd name="f145" fmla="+- 0 0 f131"/>
                            <a:gd name="f146" fmla="at2 f132 f133"/>
                            <a:gd name="f147" fmla="at2 f134 f135"/>
                            <a:gd name="f148" fmla="at2 f136 f137"/>
                            <a:gd name="f149" fmla="at2 f138 f139"/>
                            <a:gd name="f150" fmla="+- f140 f141 0"/>
                            <a:gd name="f151" fmla="*/ 10800 f142 1"/>
                            <a:gd name="f152" fmla="*/ 10800 f143 1"/>
                            <a:gd name="f153" fmla="*/ f23 f144 1"/>
                            <a:gd name="f154" fmla="*/ f23 f145 1"/>
                            <a:gd name="f155" fmla="+- f146 f5 0"/>
                            <a:gd name="f156" fmla="+- f147 f5 0"/>
                            <a:gd name="f157" fmla="+- f148 f5 0"/>
                            <a:gd name="f158" fmla="+- f149 f5 0"/>
                            <a:gd name="f159" fmla="sqrt f150"/>
                            <a:gd name="f160" fmla="*/ f151 f151 1"/>
                            <a:gd name="f161" fmla="*/ f152 f152 1"/>
                            <a:gd name="f162" fmla="*/ f153 f153 1"/>
                            <a:gd name="f163" fmla="*/ f154 f154 1"/>
                            <a:gd name="f164" fmla="*/ f155 f10 1"/>
                            <a:gd name="f165" fmla="*/ f156 f10 1"/>
                            <a:gd name="f166" fmla="*/ f157 f10 1"/>
                            <a:gd name="f167" fmla="*/ f158 f10 1"/>
                            <a:gd name="f168" fmla="*/ f21 f159 1"/>
                            <a:gd name="f169" fmla="+- f160 f161 0"/>
                            <a:gd name="f170" fmla="+- f162 f163 0"/>
                            <a:gd name="f171" fmla="*/ f164 1 f4"/>
                            <a:gd name="f172" fmla="*/ f165 1 f4"/>
                            <a:gd name="f173" fmla="*/ f166 1 f4"/>
                            <a:gd name="f174" fmla="*/ f167 1 f4"/>
                            <a:gd name="f175" fmla="*/ f168 f122 1"/>
                            <a:gd name="f176" fmla="*/ f168 f123 1"/>
                            <a:gd name="f177" fmla="sqrt f169"/>
                            <a:gd name="f178" fmla="sqrt f170"/>
                            <a:gd name="f179" fmla="+- 0 0 f171"/>
                            <a:gd name="f180" fmla="+- 0 0 f172"/>
                            <a:gd name="f181" fmla="+- 0 0 f173"/>
                            <a:gd name="f182" fmla="+- 0 0 f174"/>
                            <a:gd name="f183" fmla="+- f120 f175 0"/>
                            <a:gd name="f184" fmla="+- f121 f176 0"/>
                            <a:gd name="f185" fmla="*/ f12 1 f177"/>
                            <a:gd name="f186" fmla="*/ f30 1 f178"/>
                            <a:gd name="f187" fmla="+- 0 0 f179"/>
                            <a:gd name="f188" fmla="+- 0 0 f180"/>
                            <a:gd name="f189" fmla="+- 0 0 f181"/>
                            <a:gd name="f190" fmla="+- 0 0 f182"/>
                            <a:gd name="f191" fmla="*/ f142 f185 1"/>
                            <a:gd name="f192" fmla="*/ f143 f185 1"/>
                            <a:gd name="f193" fmla="*/ f144 f186 1"/>
                            <a:gd name="f194" fmla="*/ f145 f186 1"/>
                            <a:gd name="f195" fmla="*/ f187 f4 1"/>
                            <a:gd name="f196" fmla="*/ f188 f4 1"/>
                            <a:gd name="f197" fmla="*/ f189 f4 1"/>
                            <a:gd name="f198" fmla="*/ f190 f4 1"/>
                            <a:gd name="f199" fmla="+- 10800 0 f191"/>
                            <a:gd name="f200" fmla="+- 10800 0 f192"/>
                            <a:gd name="f201" fmla="+- 10800 0 f193"/>
                            <a:gd name="f202" fmla="+- 10800 0 f194"/>
                            <a:gd name="f203" fmla="*/ f195 1 f10"/>
                            <a:gd name="f204" fmla="*/ f196 1 f10"/>
                            <a:gd name="f205" fmla="*/ f197 1 f10"/>
                            <a:gd name="f206" fmla="*/ f198 1 f10"/>
                            <a:gd name="f207" fmla="*/ f199 f18 1"/>
                            <a:gd name="f208" fmla="*/ f200 f19 1"/>
                            <a:gd name="f209" fmla="*/ f201 f18 1"/>
                            <a:gd name="f210" fmla="*/ f202 f19 1"/>
                            <a:gd name="f211" fmla="+- f203 0 f5"/>
                            <a:gd name="f212" fmla="+- f204 0 f5"/>
                            <a:gd name="f213" fmla="+- f205 0 f5"/>
                            <a:gd name="f214" fmla="+- f206 0 f5"/>
                            <a:gd name="f215" fmla="cos 1 f211"/>
                            <a:gd name="f216" fmla="sin 1 f211"/>
                            <a:gd name="f217" fmla="+- f212 0 f211"/>
                            <a:gd name="f218" fmla="cos 1 f213"/>
                            <a:gd name="f219" fmla="sin 1 f213"/>
                            <a:gd name="f220" fmla="+- f214 0 f213"/>
                            <a:gd name="f221" fmla="+- 0 0 f215"/>
                            <a:gd name="f222" fmla="+- 0 0 f216"/>
                            <a:gd name="f223" fmla="+- f217 0 f3"/>
                            <a:gd name="f224" fmla="+- 0 0 f218"/>
                            <a:gd name="f225" fmla="+- 0 0 f219"/>
                            <a:gd name="f226" fmla="+- f220 f3 0"/>
                            <a:gd name="f227" fmla="*/ f50 f221 1"/>
                            <a:gd name="f228" fmla="*/ f50 f222 1"/>
                            <a:gd name="f229" fmla="?: f217 f223 f217"/>
                            <a:gd name="f230" fmla="*/ f35 f224 1"/>
                            <a:gd name="f231" fmla="*/ f35 f225 1"/>
                            <a:gd name="f232" fmla="?: f220 f220 f226"/>
                            <a:gd name="f233" fmla="*/ f227 f227 1"/>
                            <a:gd name="f234" fmla="*/ f228 f228 1"/>
                            <a:gd name="f235" fmla="*/ f230 f230 1"/>
                            <a:gd name="f236" fmla="*/ f231 f231 1"/>
                            <a:gd name="f237" fmla="+- f233 f234 0"/>
                            <a:gd name="f238" fmla="+- f235 f236 0"/>
                            <a:gd name="f239" fmla="sqrt f237"/>
                            <a:gd name="f240" fmla="sqrt f238"/>
                            <a:gd name="f241" fmla="*/ f54 1 f239"/>
                            <a:gd name="f242" fmla="*/ f40 1 f240"/>
                            <a:gd name="f243" fmla="*/ f221 f241 1"/>
                            <a:gd name="f244" fmla="*/ f222 f241 1"/>
                            <a:gd name="f245" fmla="*/ f224 f242 1"/>
                            <a:gd name="f246" fmla="*/ f225 f242 1"/>
                            <a:gd name="f247" fmla="+- f53 0 f243"/>
                            <a:gd name="f248" fmla="+- f53 0 f244"/>
                            <a:gd name="f249" fmla="+- f39 0 f245"/>
                            <a:gd name="f250" fmla="+- f39 0 f246"/>
                          </a:gdLst>
                          <a:ahLst>
                            <a:ahPolar gdRefAng="f0" minAng="f9" maxAng="f14">
                              <a:pos x="f207" y="f208"/>
                            </a:ahPolar>
                            <a:ahPolar gdRefR="f2" minR="f9" maxR="f13" gdRefAng="f1" minAng="f9" maxAng="f14">
                              <a:pos x="f209" y="f210"/>
                            </a:ahPolar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1" t="f34" r="f32" b="f33"/>
                          <a:pathLst>
                            <a:path w="21600" h="21600">
                              <a:moveTo>
                                <a:pt x="f247" y="f248"/>
                              </a:moveTo>
                              <a:arcTo wR="f50" hR="f50" stAng="f211" swAng="f229"/>
                              <a:lnTo>
                                <a:pt x="f249" y="f250"/>
                              </a:lnTo>
                              <a:arcTo wR="f35" hR="f35" stAng="f213" swAng="f232"/>
                              <a:lnTo>
                                <a:pt x="f119" y="f118"/>
                              </a:lnTo>
                              <a:lnTo>
                                <a:pt x="f184" y="f183"/>
                              </a:lnTo>
                              <a:lnTo>
                                <a:pt x="f121" y="f120"/>
                              </a:lnTo>
                              <a:close/>
                            </a:path>
                          </a:pathLst>
                        </a:custGeom>
                        <a:noFill/>
                        <a:ln w="36360">
                          <a:solidFill>
                            <a:srgbClr val="000000"/>
                          </a:solidFill>
                          <a:custDash>
                            <a:ds d="50495" sp="50495"/>
                            <a:ds d="50495" sp="50495"/>
                          </a:custDash>
                        </a:ln>
                      </wps:spPr>
                      <wps:txbx>
                        <w:txbxContent>
                          <w:p w14:paraId="27ECD44D" w14:textId="77777777" w:rsidR="000F2DD4" w:rsidRDefault="000F2DD4" w:rsidP="000F2DD4"/>
                        </w:txbxContent>
                      </wps:txbx>
                      <wps:bodyPr vert="horz" lIns="17640" tIns="17640" rIns="17640" bIns="17640" anchor="ctr" compatLnSpc="0"/>
                    </wps:wsp>
                  </a:graphicData>
                </a:graphic>
              </wp:anchor>
            </w:drawing>
          </mc:Choice>
          <mc:Fallback>
            <w:pict>
              <v:shape w14:anchorId="09FC3447" id="Freeform 7" o:spid="_x0000_s1032" style="position:absolute;margin-left:4.35pt;margin-top:-4.3pt;width:133.9pt;height:57.7pt;rotation:180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" adj="-11796480,,5400" path="m10988,21598at,,21600,21600,10988,21598,10234,14l10235,15wa,,21600,21600,10235,15,10989,21599l11036,24298,8289,21645r2652,-2746l10988,21598xe" filled="f" strokeweight="1.01mm">
                <v:stroke joinstyle="miter"/>
                <v:formulas/>
                <v:path arrowok="t" o:connecttype="custom" o:connectlocs="850320,0;1700639,366300;850320,732599;0,366300" o:connectangles="270,0,90,180" textboxrect="0,0,21600,21600"/>
                <v:textbox inset=".49mm,.49mm,.49mm,.49mm">
                  <w:txbxContent>
                    <w:p w14:paraId="27ECD44D" w14:textId="77777777" w:rsidR="000F2DD4" w:rsidRDefault="000F2DD4" w:rsidP="000F2DD4"/>
                  </w:txbxContent>
                </v:textbox>
              </v:shape>
            </w:pict>
          </mc:Fallback>
        </mc:AlternateContent>
      </w:r>
    </w:p>
    <w:p w14:paraId="38BC168A" w14:textId="77777777" w:rsidR="000F2DD4" w:rsidRPr="009A2915" w:rsidRDefault="000F2DD4" w:rsidP="000F2DD4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15CC8F" wp14:editId="08556EA8">
                <wp:simplePos x="0" y="0"/>
                <wp:positionH relativeFrom="column">
                  <wp:posOffset>1173600</wp:posOffset>
                </wp:positionH>
                <wp:positionV relativeFrom="paragraph">
                  <wp:posOffset>2520</wp:posOffset>
                </wp:positionV>
                <wp:extent cx="1767600" cy="802440"/>
                <wp:effectExtent l="0" t="0" r="23100" b="1671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600" cy="80244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DE6275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3D15CC8F" id="Freeform 8" o:spid="_x0000_s1033" style="position:absolute;margin-left:92.4pt;margin-top:.2pt;width:139.2pt;height:6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883800,0;1767600,401220;883800,802440;0,401220" o:connectangles="270,0,90,180" textboxrect="0,5400,18900,16200"/>
                <v:textbox inset="0,0,0,0">
                  <w:txbxContent>
                    <w:p w14:paraId="6DDE6275" w14:textId="77777777" w:rsidR="000F2DD4" w:rsidRDefault="000F2DD4" w:rsidP="000F2DD4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2DB4D" wp14:editId="4724029F">
                <wp:simplePos x="0" y="0"/>
                <wp:positionH relativeFrom="column">
                  <wp:posOffset>2940840</wp:posOffset>
                </wp:positionH>
                <wp:positionV relativeFrom="paragraph">
                  <wp:posOffset>2520</wp:posOffset>
                </wp:positionV>
                <wp:extent cx="1960560" cy="802440"/>
                <wp:effectExtent l="0" t="0" r="20640" b="1671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560" cy="80244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003290" w14:textId="77777777" w:rsidR="000F2DD4" w:rsidRDefault="000F2DD4" w:rsidP="000F2DD4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082DB4D" id="Freeform 9" o:spid="_x0000_s1034" style="position:absolute;margin-left:231.55pt;margin-top:.2pt;width:154.35pt;height:6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80280,0;1960560,401220;980280,802440;0,401220" o:connectangles="270,0,90,180" textboxrect="0,5400,18900,16200"/>
                <v:textbox inset="0,0,0,0">
                  <w:txbxContent>
                    <w:p w14:paraId="0A003290" w14:textId="77777777" w:rsidR="000F2DD4" w:rsidRDefault="000F2DD4" w:rsidP="000F2DD4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856BF2" wp14:editId="588B091D">
                <wp:simplePos x="0" y="0"/>
                <wp:positionH relativeFrom="column">
                  <wp:posOffset>4901040</wp:posOffset>
                </wp:positionH>
                <wp:positionV relativeFrom="paragraph">
                  <wp:posOffset>141120</wp:posOffset>
                </wp:positionV>
                <wp:extent cx="1470960" cy="425160"/>
                <wp:effectExtent l="0" t="0" r="14940" b="1299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960" cy="425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FE1DCA" w14:textId="77777777" w:rsidR="000F2DD4" w:rsidRDefault="000F2DD4" w:rsidP="000F2DD4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rect w14:anchorId="4B856BF2" id="Rectangle 10" o:spid="_x0000_s1035" style="position:absolute;margin-left:385.9pt;margin-top:11.1pt;width:115.8pt;height:3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" filled="f" strokeweight="1pt">
                <v:textbox inset="0,0,0,0">
                  <w:txbxContent>
                    <w:p w14:paraId="57FE1DCA" w14:textId="77777777" w:rsidR="000F2DD4" w:rsidRDefault="000F2DD4" w:rsidP="000F2DD4"/>
                  </w:txbxContent>
                </v:textbox>
              </v:rect>
            </w:pict>
          </mc:Fallback>
        </mc:AlternateContent>
      </w:r>
    </w:p>
    <w:p w14:paraId="22B98872" w14:textId="77777777" w:rsidR="000F2DD4" w:rsidRDefault="000F2DD4" w:rsidP="000F2DD4">
      <w:pPr>
        <w:pStyle w:val="Textbody"/>
        <w:rPr>
          <w:lang w:val="en-CA"/>
        </w:rPr>
      </w:pPr>
    </w:p>
    <w:p w14:paraId="42B44EDC" w14:textId="77777777" w:rsidR="000F2DD4" w:rsidRDefault="000F2DD4" w:rsidP="000F2DD4">
      <w:pPr>
        <w:pStyle w:val="Textbody"/>
        <w:rPr>
          <w:lang w:val="en-CA"/>
        </w:rPr>
      </w:pPr>
    </w:p>
    <w:p w14:paraId="1A4238C6" w14:textId="77777777" w:rsidR="000F2DD4" w:rsidRDefault="000F2DD4" w:rsidP="000F2DD4">
      <w:pPr>
        <w:pStyle w:val="Textbody"/>
        <w:rPr>
          <w:lang w:val="en-CA"/>
        </w:rPr>
      </w:pPr>
    </w:p>
    <w:p w14:paraId="7988B827" w14:textId="0E0074D4" w:rsidR="000F2DD4" w:rsidRDefault="00BD5CD3" w:rsidP="000F2DD4">
      <w:pPr>
        <w:pStyle w:val="Textbody"/>
        <w:rPr>
          <w:lang w:val="en-CA"/>
        </w:rPr>
      </w:pPr>
      <w:r>
        <w:rPr>
          <w:lang w:val="en-CA"/>
        </w:rPr>
        <w:t xml:space="preserve">3.(4) </w:t>
      </w:r>
      <w:r w:rsidR="000F2DD4">
        <w:rPr>
          <w:lang w:val="en-CA"/>
        </w:rPr>
        <w:t xml:space="preserve">Why bother studying </w:t>
      </w:r>
      <w:r>
        <w:rPr>
          <w:lang w:val="en-CA"/>
        </w:rPr>
        <w:t>this</w:t>
      </w:r>
      <w:r w:rsidR="000F2DD4" w:rsidRPr="001F2CB6">
        <w:rPr>
          <w:lang w:val="en-CA"/>
        </w:rPr>
        <w:t>?</w:t>
      </w:r>
    </w:p>
    <w:p w14:paraId="0D0DA12A" w14:textId="77777777" w:rsidR="000F2DD4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5EEC786F" w14:textId="77777777" w:rsidR="000F2DD4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0D532A9" w14:textId="77777777" w:rsidR="000F2DD4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7E054C4A" w14:textId="77777777" w:rsidR="000F2DD4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C4CBD5A" w14:textId="77777777" w:rsidR="000F2DD4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708F2F3" w14:textId="77777777" w:rsidR="001F2CB6" w:rsidRDefault="000F2DD4" w:rsidP="000F2DD4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4C2E63D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lastRenderedPageBreak/>
        <w:t>________________________________________________________________________________</w:t>
      </w:r>
    </w:p>
    <w:p w14:paraId="64076D47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BF822B3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4957E1B4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4B7A8477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638AD69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761695D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F13F4EB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BA7B6EF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5C21C750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6E835C3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5632A51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85B5346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529662D8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E5ADE12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F063E11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D87F0D0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32E1EDA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B624905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49804A9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76F78894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13F9705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4F915B08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65E0EEF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16FB62D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5AC9D8A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A246BA8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242F289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D5F37D4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8ED937D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D3FE33A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6FCE01D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E2EB3A5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0AE8521" w14:textId="77777777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4D5D122B" w14:textId="5CEC3181" w:rsidR="004E28C7" w:rsidRPr="000F2DD4" w:rsidRDefault="004E28C7" w:rsidP="004E28C7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sectPr w:rsidR="004E28C7" w:rsidRPr="000F2DD4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C86D1" w14:textId="77777777" w:rsidR="00353ED0" w:rsidRDefault="00353ED0">
      <w:r>
        <w:separator/>
      </w:r>
    </w:p>
  </w:endnote>
  <w:endnote w:type="continuationSeparator" w:id="0">
    <w:p w14:paraId="3B39CAFA" w14:textId="77777777" w:rsidR="00353ED0" w:rsidRDefault="00353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5647E" w14:textId="77777777" w:rsidR="00353ED0" w:rsidRDefault="00353ED0">
      <w:r>
        <w:rPr>
          <w:color w:val="000000"/>
        </w:rPr>
        <w:separator/>
      </w:r>
    </w:p>
  </w:footnote>
  <w:footnote w:type="continuationSeparator" w:id="0">
    <w:p w14:paraId="2CB3F01C" w14:textId="77777777" w:rsidR="00353ED0" w:rsidRDefault="00353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53311" w14:textId="1204FD62" w:rsidR="00E87A83" w:rsidRDefault="00A31030">
    <w:pPr>
      <w:pStyle w:val="Header"/>
    </w:pPr>
    <w:r>
      <w:rPr>
        <w:sz w:val="14"/>
        <w:szCs w:val="14"/>
      </w:rPr>
      <w:t>6</w:t>
    </w:r>
    <w:r w:rsidR="00C4312B">
      <w:rPr>
        <w:sz w:val="14"/>
        <w:szCs w:val="14"/>
      </w:rPr>
      <w:t>.2A</w:t>
    </w:r>
    <w:r>
      <w:t xml:space="preserve">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50"/>
    <w:rsid w:val="0008495F"/>
    <w:rsid w:val="000F2DD4"/>
    <w:rsid w:val="000F2FCB"/>
    <w:rsid w:val="001F2CB6"/>
    <w:rsid w:val="002D3204"/>
    <w:rsid w:val="00353ED0"/>
    <w:rsid w:val="004E28C7"/>
    <w:rsid w:val="006745BE"/>
    <w:rsid w:val="00677350"/>
    <w:rsid w:val="006C6C0F"/>
    <w:rsid w:val="006D56BD"/>
    <w:rsid w:val="00717463"/>
    <w:rsid w:val="00797BEB"/>
    <w:rsid w:val="008C2E08"/>
    <w:rsid w:val="008E6AA9"/>
    <w:rsid w:val="00A31030"/>
    <w:rsid w:val="00B77726"/>
    <w:rsid w:val="00B86BE6"/>
    <w:rsid w:val="00BD5CD3"/>
    <w:rsid w:val="00C12280"/>
    <w:rsid w:val="00C148A4"/>
    <w:rsid w:val="00C4312B"/>
    <w:rsid w:val="00DF728E"/>
    <w:rsid w:val="00F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3A2A2"/>
  <w15:docId w15:val="{CB2F2193-1F0A-4D27-8C86-194B219A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link w:val="Heading2Char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link w:val="Heading3Char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228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80"/>
    <w:rPr>
      <w:rFonts w:ascii="Tahoma" w:hAnsi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6745BE"/>
    <w:rPr>
      <w:rFonts w:eastAsia="MS Mincho"/>
      <w:b/>
      <w:bCs/>
      <w:i/>
      <w:sz w:val="28"/>
      <w:szCs w:val="28"/>
      <w:lang w:val="en-CA"/>
    </w:rPr>
  </w:style>
  <w:style w:type="character" w:customStyle="1" w:styleId="Heading2Char">
    <w:name w:val="Heading 2 Char"/>
    <w:basedOn w:val="DefaultParagraphFont"/>
    <w:link w:val="Heading2"/>
    <w:rsid w:val="000F2DD4"/>
    <w:rPr>
      <w:rFonts w:eastAsia="MS Mincho"/>
      <w:b/>
      <w:bCs/>
      <w:i/>
      <w:iCs/>
      <w:sz w:val="28"/>
      <w:szCs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C431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3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Normal portrait</vt:lpstr>
      <vt:lpstr>Lesson 02 - Review 01</vt:lpstr>
      <vt:lpstr>    </vt:lpstr>
      <vt:lpstr>    Memory Work - (If you learned Hymn 64, use the back of this sheet)</vt:lpstr>
      <vt:lpstr>        What is your only comfort in life and death?</vt:lpstr>
      <vt:lpstr>    Review Questions</vt:lpstr>
      <vt:lpstr>    //</vt:lpstr>
      <vt:lpstr>    </vt:lpstr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2020-09-15T16:52:00Z</cp:lastPrinted>
  <dcterms:created xsi:type="dcterms:W3CDTF">2022-08-04T18:45:00Z</dcterms:created>
  <dcterms:modified xsi:type="dcterms:W3CDTF">2022-08-04T18:45:00Z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