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7FCF3" w14:textId="77777777" w:rsidR="009D3A23" w:rsidRDefault="00A80CC0">
      <w:pPr>
        <w:pStyle w:val="Heading1"/>
        <w:jc w:val="center"/>
      </w:pPr>
      <w:r>
        <w:t xml:space="preserve">Lesson </w:t>
      </w:r>
      <w:r w:rsidR="0052499A">
        <w:t>0</w:t>
      </w:r>
      <w:r w:rsidR="000C155D">
        <w:t>2</w:t>
      </w:r>
      <w:r w:rsidR="00BE12D1">
        <w:t xml:space="preserve">: </w:t>
      </w:r>
      <w:r w:rsidR="000C155D">
        <w:t>Election (1)</w:t>
      </w:r>
    </w:p>
    <w:p w14:paraId="039FF8A8" w14:textId="77777777" w:rsidR="00A80CC0" w:rsidRDefault="00BC23C1">
      <w:pPr>
        <w:pStyle w:val="Heading2"/>
      </w:pPr>
      <w:r>
        <w:t>Bible Study: Ephesians 1:3-11</w:t>
      </w:r>
    </w:p>
    <w:p w14:paraId="2B12FA9B" w14:textId="77777777" w:rsidR="00BC23C1" w:rsidRDefault="00BC23C1" w:rsidP="009F0087">
      <w:pPr>
        <w:pStyle w:val="Textbody"/>
        <w:rPr>
          <w:lang w:val="en-CA"/>
        </w:rPr>
      </w:pPr>
      <w:r>
        <w:rPr>
          <w:lang w:val="en-CA"/>
        </w:rPr>
        <w:t>1. Why does Paul praise God? __________________________________________________________</w:t>
      </w:r>
    </w:p>
    <w:p w14:paraId="1224E148" w14:textId="77777777" w:rsidR="009F0087" w:rsidRDefault="009F0087" w:rsidP="00BC23C1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BE339E2" w14:textId="77777777" w:rsidR="00BC23C1" w:rsidRDefault="00BC23C1" w:rsidP="009F0087">
      <w:pPr>
        <w:pStyle w:val="Textbody"/>
        <w:rPr>
          <w:lang w:val="en-CA"/>
        </w:rPr>
      </w:pPr>
      <w:r>
        <w:rPr>
          <w:lang w:val="en-CA"/>
        </w:rPr>
        <w:t>2. What is the first blessing Paul names? __________________________________________________</w:t>
      </w:r>
    </w:p>
    <w:p w14:paraId="47306BD1" w14:textId="77777777" w:rsidR="00BC23C1" w:rsidRDefault="00BC23C1" w:rsidP="009F0087">
      <w:pPr>
        <w:pStyle w:val="Textbody"/>
        <w:rPr>
          <w:lang w:val="en-CA"/>
        </w:rPr>
      </w:pPr>
      <w:r>
        <w:rPr>
          <w:lang w:val="en-CA"/>
        </w:rPr>
        <w:t>3. What did God predestine us to? _______________________________________________________</w:t>
      </w:r>
    </w:p>
    <w:p w14:paraId="27A50D2A" w14:textId="3BD7CEC4" w:rsidR="00BC23C1" w:rsidRDefault="00BC23C1" w:rsidP="009F0087">
      <w:pPr>
        <w:pStyle w:val="Textbody"/>
        <w:rPr>
          <w:lang w:val="en-CA"/>
        </w:rPr>
      </w:pPr>
      <w:r>
        <w:rPr>
          <w:lang w:val="en-CA"/>
        </w:rPr>
        <w:t xml:space="preserve">4. In accordance with </w:t>
      </w:r>
      <w:r w:rsidR="00A15C61">
        <w:rPr>
          <w:lang w:val="en-CA"/>
        </w:rPr>
        <w:t xml:space="preserve">(according to) </w:t>
      </w:r>
      <w:r>
        <w:rPr>
          <w:lang w:val="en-CA"/>
        </w:rPr>
        <w:t>what? _______________________________________________</w:t>
      </w:r>
    </w:p>
    <w:p w14:paraId="01F6CEBE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465F143" w14:textId="77777777" w:rsidR="00BC23C1" w:rsidRDefault="009C56AB" w:rsidP="009F0087">
      <w:pPr>
        <w:pStyle w:val="Textbody"/>
        <w:rPr>
          <w:lang w:val="en-CA"/>
        </w:rPr>
      </w:pPr>
      <w:r>
        <w:rPr>
          <w:lang w:val="en-CA"/>
        </w:rPr>
        <w:t>5. To what end did God predestine us? ___________________________________________________</w:t>
      </w:r>
    </w:p>
    <w:p w14:paraId="05E597EC" w14:textId="77777777" w:rsidR="009C56AB" w:rsidRDefault="009C56AB" w:rsidP="009F0087">
      <w:pPr>
        <w:pStyle w:val="Textbody"/>
        <w:rPr>
          <w:lang w:val="en-CA"/>
        </w:rPr>
      </w:pPr>
      <w:r>
        <w:rPr>
          <w:lang w:val="en-CA"/>
        </w:rPr>
        <w:t>6. Who is “him” in verse 7? ____________________________________________________________</w:t>
      </w:r>
    </w:p>
    <w:p w14:paraId="5401F799" w14:textId="77777777" w:rsidR="009C56AB" w:rsidRDefault="009C56AB" w:rsidP="009F0087">
      <w:pPr>
        <w:pStyle w:val="Textbody"/>
        <w:rPr>
          <w:lang w:val="en-CA"/>
        </w:rPr>
      </w:pPr>
      <w:r>
        <w:rPr>
          <w:lang w:val="en-CA"/>
        </w:rPr>
        <w:t>7. What do we have in “him”? __________________________________________________________</w:t>
      </w:r>
    </w:p>
    <w:p w14:paraId="6A8491A1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AD3C0A6" w14:textId="5930B7B9" w:rsidR="009F0087" w:rsidRDefault="009C56AB" w:rsidP="009F0087">
      <w:pPr>
        <w:pStyle w:val="Textbody"/>
        <w:rPr>
          <w:lang w:val="en-CA"/>
        </w:rPr>
      </w:pPr>
      <w:r>
        <w:rPr>
          <w:lang w:val="en-CA"/>
        </w:rPr>
        <w:t xml:space="preserve">8. How does God work </w:t>
      </w:r>
      <w:r w:rsidR="00CC2FA1">
        <w:rPr>
          <w:lang w:val="en-CA"/>
        </w:rPr>
        <w:t>“all things”</w:t>
      </w:r>
      <w:r>
        <w:rPr>
          <w:lang w:val="en-CA"/>
        </w:rPr>
        <w:t>? __</w:t>
      </w:r>
      <w:r w:rsidR="009F0087">
        <w:rPr>
          <w:lang w:val="en-CA"/>
        </w:rPr>
        <w:t>________</w:t>
      </w:r>
      <w:r w:rsidR="00CC2FA1">
        <w:rPr>
          <w:lang w:val="en-CA"/>
        </w:rPr>
        <w:t>______________</w:t>
      </w:r>
      <w:r w:rsidR="009F0087">
        <w:rPr>
          <w:lang w:val="en-CA"/>
        </w:rPr>
        <w:t>_____________________________</w:t>
      </w:r>
    </w:p>
    <w:p w14:paraId="2892A77A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1D2FC0E0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C0704C7" w14:textId="77777777" w:rsidR="00D54AD1" w:rsidRPr="00D54AD1" w:rsidRDefault="00661442" w:rsidP="009F0087">
      <w:pPr>
        <w:pStyle w:val="Textbody"/>
        <w:rPr>
          <w:b/>
          <w:i/>
          <w:sz w:val="32"/>
          <w:lang w:val="en-CA"/>
        </w:rPr>
      </w:pPr>
      <w:r>
        <w:rPr>
          <w:b/>
          <w:i/>
          <w:sz w:val="32"/>
          <w:lang w:val="en-CA"/>
        </w:rPr>
        <w:t>All are in the quicksand of sin</w:t>
      </w:r>
    </w:p>
    <w:p w14:paraId="444F10FF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84BE426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027C53A9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6A2234D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53147EC" w14:textId="77777777" w:rsidR="00661442" w:rsidRPr="00D54AD1" w:rsidRDefault="00661442" w:rsidP="00661442">
      <w:pPr>
        <w:pStyle w:val="Textbody"/>
        <w:rPr>
          <w:b/>
          <w:i/>
          <w:sz w:val="32"/>
          <w:lang w:val="en-CA"/>
        </w:rPr>
      </w:pPr>
      <w:r>
        <w:rPr>
          <w:b/>
          <w:i/>
          <w:sz w:val="32"/>
          <w:lang w:val="en-CA"/>
        </w:rPr>
        <w:t>God could have left us there</w:t>
      </w:r>
    </w:p>
    <w:p w14:paraId="0EA0F863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5065A4A9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666AD829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BF384E6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383E2387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42E5BFD2" w14:textId="77777777" w:rsidR="00661442" w:rsidRPr="00D54AD1" w:rsidRDefault="00661442" w:rsidP="00661442">
      <w:pPr>
        <w:pStyle w:val="Textbody"/>
        <w:rPr>
          <w:b/>
          <w:i/>
          <w:sz w:val="32"/>
          <w:lang w:val="en-CA"/>
        </w:rPr>
      </w:pPr>
      <w:r>
        <w:rPr>
          <w:b/>
          <w:i/>
          <w:sz w:val="32"/>
          <w:lang w:val="en-CA"/>
        </w:rPr>
        <w:t>God wanted to save some</w:t>
      </w:r>
    </w:p>
    <w:p w14:paraId="02FCA399" w14:textId="6B1C5C70" w:rsidR="009F0087" w:rsidRDefault="00226A42" w:rsidP="009F0087">
      <w:pPr>
        <w:pStyle w:val="Textbody"/>
        <w:rPr>
          <w:lang w:val="en-CA"/>
        </w:rPr>
      </w:pPr>
      <w:r>
        <w:rPr>
          <w:lang w:val="en-CA"/>
        </w:rPr>
        <w:t xml:space="preserve">God does </w:t>
      </w:r>
      <w:proofErr w:type="gramStart"/>
      <w:r>
        <w:rPr>
          <w:lang w:val="en-CA"/>
        </w:rPr>
        <w:t xml:space="preserve">not  </w:t>
      </w:r>
      <w:r w:rsidR="009F0087">
        <w:rPr>
          <w:lang w:val="en-CA"/>
        </w:rPr>
        <w:t>_</w:t>
      </w:r>
      <w:proofErr w:type="gramEnd"/>
      <w:r w:rsidR="009F0087">
        <w:rPr>
          <w:lang w:val="en-CA"/>
        </w:rPr>
        <w:t>_____________________________________________________________________</w:t>
      </w:r>
    </w:p>
    <w:p w14:paraId="311CE2EC" w14:textId="2DD1F836" w:rsidR="009F0087" w:rsidRDefault="00226A42" w:rsidP="00226A42">
      <w:pPr>
        <w:pStyle w:val="Textbody"/>
        <w:ind w:firstLine="340"/>
        <w:rPr>
          <w:lang w:val="en-CA"/>
        </w:rPr>
      </w:pPr>
      <w:r>
        <w:rPr>
          <w:lang w:val="en-CA"/>
        </w:rPr>
        <w:t>In His love He __</w:t>
      </w:r>
      <w:r w:rsidR="009F0087">
        <w:rPr>
          <w:lang w:val="en-CA"/>
        </w:rPr>
        <w:t>_________________________________________________________________</w:t>
      </w:r>
    </w:p>
    <w:p w14:paraId="3C3A565F" w14:textId="2E1D7F6F" w:rsidR="009F0087" w:rsidRDefault="00226A42" w:rsidP="009F0087">
      <w:pPr>
        <w:pStyle w:val="Textbody"/>
        <w:rPr>
          <w:lang w:val="en-CA"/>
        </w:rPr>
      </w:pPr>
      <w:r>
        <w:rPr>
          <w:lang w:val="en-CA"/>
        </w:rPr>
        <w:t xml:space="preserve">Those whom God </w:t>
      </w:r>
      <w:r w:rsidR="009F0087">
        <w:rPr>
          <w:lang w:val="en-CA"/>
        </w:rPr>
        <w:t>____________________________________________________________________</w:t>
      </w:r>
    </w:p>
    <w:p w14:paraId="251054CD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E921196" w14:textId="7D4C58D5" w:rsidR="009F0087" w:rsidRDefault="00226A42" w:rsidP="009F0087">
      <w:pPr>
        <w:pStyle w:val="Textbody"/>
        <w:rPr>
          <w:lang w:val="en-CA"/>
        </w:rPr>
      </w:pPr>
      <w:r>
        <w:rPr>
          <w:lang w:val="en-CA"/>
        </w:rPr>
        <w:t xml:space="preserve">Those whom God </w:t>
      </w:r>
      <w:r w:rsidR="009F0087">
        <w:rPr>
          <w:lang w:val="en-CA"/>
        </w:rPr>
        <w:t>____________________________________________________________________</w:t>
      </w:r>
    </w:p>
    <w:p w14:paraId="44B9B4E2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35D12A7" w14:textId="77777777" w:rsidR="009C56AB" w:rsidRPr="009C56AB" w:rsidRDefault="009C56AB" w:rsidP="009F0087">
      <w:pPr>
        <w:pStyle w:val="Textbody"/>
        <w:rPr>
          <w:b/>
          <w:i/>
          <w:sz w:val="28"/>
          <w:lang w:val="en-CA"/>
        </w:rPr>
      </w:pPr>
      <w:r w:rsidRPr="009C56AB">
        <w:rPr>
          <w:b/>
          <w:i/>
          <w:sz w:val="28"/>
          <w:lang w:val="en-CA"/>
        </w:rPr>
        <w:lastRenderedPageBreak/>
        <w:t>Election and Reprobation</w:t>
      </w:r>
    </w:p>
    <w:p w14:paraId="44A14E42" w14:textId="77777777" w:rsidR="009F0087" w:rsidRDefault="009C56AB" w:rsidP="009F0087">
      <w:pPr>
        <w:pStyle w:val="Textbody"/>
        <w:rPr>
          <w:lang w:val="en-CA"/>
        </w:rPr>
      </w:pPr>
      <w:r>
        <w:rPr>
          <w:lang w:val="en-CA"/>
        </w:rPr>
        <w:t xml:space="preserve">Election: </w:t>
      </w:r>
      <w:r w:rsidR="009F0087">
        <w:rPr>
          <w:lang w:val="en-CA"/>
        </w:rPr>
        <w:t>___________________________________________________________________________</w:t>
      </w:r>
    </w:p>
    <w:p w14:paraId="7B441FA7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7F7F3629" w14:textId="77777777" w:rsidR="009F0087" w:rsidRDefault="009C56AB" w:rsidP="009F0087">
      <w:pPr>
        <w:pStyle w:val="Textbody"/>
        <w:rPr>
          <w:lang w:val="en-CA"/>
        </w:rPr>
      </w:pPr>
      <w:r>
        <w:rPr>
          <w:lang w:val="en-CA"/>
        </w:rPr>
        <w:t xml:space="preserve">Reprobation: </w:t>
      </w:r>
      <w:r w:rsidR="009F0087">
        <w:rPr>
          <w:lang w:val="en-CA"/>
        </w:rPr>
        <w:t>________________________________________________________________________</w:t>
      </w:r>
    </w:p>
    <w:p w14:paraId="4E4DC3B2" w14:textId="77777777" w:rsidR="009F0087" w:rsidRDefault="009F0087" w:rsidP="009F0087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185966CC" w14:textId="77777777" w:rsidR="00661442" w:rsidRPr="00EE7C62" w:rsidRDefault="00661442" w:rsidP="00661442">
      <w:pPr>
        <w:pStyle w:val="Textbody"/>
        <w:rPr>
          <w:b/>
          <w:i/>
          <w:sz w:val="28"/>
          <w:lang w:val="en-CA"/>
        </w:rPr>
      </w:pPr>
      <w:r>
        <w:rPr>
          <w:b/>
          <w:i/>
          <w:sz w:val="28"/>
          <w:lang w:val="en-CA"/>
        </w:rPr>
        <w:t>When and how did God choose?</w:t>
      </w:r>
    </w:p>
    <w:p w14:paraId="38C95F80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0617E9A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5742B043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3470DDC5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68F8A9D4" w14:textId="77777777" w:rsidR="00661442" w:rsidRDefault="00661442" w:rsidP="00661442">
      <w:pPr>
        <w:pStyle w:val="Textbody"/>
        <w:rPr>
          <w:lang w:val="en-CA"/>
        </w:rPr>
      </w:pPr>
      <w:r>
        <w:rPr>
          <w:lang w:val="en-CA"/>
        </w:rPr>
        <w:t>___________________________________________________________________________________</w:t>
      </w:r>
    </w:p>
    <w:p w14:paraId="26980CFF" w14:textId="731F9F04" w:rsidR="00EE7C62" w:rsidRPr="00EE7C62" w:rsidRDefault="00EE7C62" w:rsidP="009F0087">
      <w:pPr>
        <w:pStyle w:val="Textbody"/>
        <w:rPr>
          <w:b/>
          <w:i/>
          <w:sz w:val="28"/>
          <w:lang w:val="en-CA"/>
        </w:rPr>
      </w:pPr>
      <w:r w:rsidRPr="00EE7C62">
        <w:rPr>
          <w:b/>
          <w:i/>
          <w:sz w:val="28"/>
          <w:lang w:val="en-CA"/>
        </w:rPr>
        <w:t>Confession Study: Canons of Dort I.1-7</w:t>
      </w:r>
      <w:r w:rsidR="005A4A98">
        <w:rPr>
          <w:b/>
          <w:i/>
          <w:sz w:val="28"/>
          <w:lang w:val="en-CA"/>
        </w:rPr>
        <w:t xml:space="preserve"> </w:t>
      </w:r>
      <w:r w:rsidR="005A4A98" w:rsidRPr="00226A42">
        <w:rPr>
          <w:bCs/>
          <w:i/>
          <w:sz w:val="28"/>
          <w:lang w:val="en-CA"/>
        </w:rPr>
        <w:t>(we may not get all of this done</w:t>
      </w:r>
      <w:r w:rsidR="00226A42" w:rsidRPr="00226A42">
        <w:rPr>
          <w:bCs/>
          <w:i/>
          <w:sz w:val="28"/>
          <w:lang w:val="en-CA"/>
        </w:rPr>
        <w:t xml:space="preserve"> this class</w:t>
      </w:r>
      <w:r w:rsidR="005A4A98" w:rsidRPr="00226A42">
        <w:rPr>
          <w:bCs/>
          <w:i/>
          <w:sz w:val="28"/>
          <w:lang w:val="en-CA"/>
        </w:rPr>
        <w:t>)</w:t>
      </w:r>
    </w:p>
    <w:p w14:paraId="32376A74" w14:textId="77777777" w:rsidR="00EE7C62" w:rsidRDefault="00EE7C62" w:rsidP="009F0087">
      <w:pPr>
        <w:pStyle w:val="Textbody"/>
        <w:rPr>
          <w:lang w:val="en-CA"/>
        </w:rPr>
      </w:pPr>
      <w:r>
        <w:rPr>
          <w:lang w:val="en-CA"/>
        </w:rPr>
        <w:t xml:space="preserve">1. Would God have done anyone an injustice if </w:t>
      </w:r>
      <w:r w:rsidR="005A4A98">
        <w:rPr>
          <w:lang w:val="en-CA"/>
        </w:rPr>
        <w:t>H</w:t>
      </w:r>
      <w:r>
        <w:rPr>
          <w:lang w:val="en-CA"/>
        </w:rPr>
        <w:t>e had condemned all mankind ___________________</w:t>
      </w:r>
    </w:p>
    <w:p w14:paraId="12FBB97D" w14:textId="77777777" w:rsidR="00EE7C62" w:rsidRDefault="00B46513" w:rsidP="009F0087">
      <w:pPr>
        <w:pStyle w:val="Textbody"/>
        <w:rPr>
          <w:lang w:val="en-CA"/>
        </w:rPr>
      </w:pPr>
      <w:r>
        <w:rPr>
          <w:lang w:val="en-CA"/>
        </w:rPr>
        <w:t>2. In what does God’</w:t>
      </w:r>
      <w:r w:rsidR="00EE7C62">
        <w:rPr>
          <w:lang w:val="en-CA"/>
        </w:rPr>
        <w:t>s love become apparent (is God`s l</w:t>
      </w:r>
      <w:r w:rsidR="00CC6C4D">
        <w:rPr>
          <w:lang w:val="en-CA"/>
        </w:rPr>
        <w:t>ove made manifest)? _____________________</w:t>
      </w:r>
    </w:p>
    <w:p w14:paraId="5E079F9D" w14:textId="77777777" w:rsidR="009F0087" w:rsidRDefault="009F0087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65833482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3. Where and when does God have the message of the Gospel preached? ________________________</w:t>
      </w:r>
    </w:p>
    <w:p w14:paraId="75823D55" w14:textId="77777777" w:rsidR="009F0087" w:rsidRDefault="009F0087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2077EB7A" w14:textId="77777777" w:rsidR="009F0087" w:rsidRDefault="00CC6C4D" w:rsidP="009F0087">
      <w:pPr>
        <w:pStyle w:val="Textbody"/>
        <w:rPr>
          <w:lang w:val="en-CA"/>
        </w:rPr>
      </w:pPr>
      <w:r>
        <w:rPr>
          <w:lang w:val="en-CA"/>
        </w:rPr>
        <w:t>4. What is the outcome of this preaching? _</w:t>
      </w:r>
      <w:r w:rsidR="009F0087">
        <w:rPr>
          <w:lang w:val="en-CA"/>
        </w:rPr>
        <w:t>________________________________________________</w:t>
      </w:r>
    </w:p>
    <w:p w14:paraId="33917C11" w14:textId="77777777" w:rsidR="00CC6C4D" w:rsidRDefault="00CC6C4D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6F515C5C" w14:textId="77777777" w:rsidR="00CC6C4D" w:rsidRDefault="00CC6C4D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1F511A81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5. Where lies the cause for unbelief? _____________________________________________________</w:t>
      </w:r>
    </w:p>
    <w:p w14:paraId="05727BB1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6. Where lies the source of faith? ________________________________________________________</w:t>
      </w:r>
    </w:p>
    <w:p w14:paraId="13FFEAF4" w14:textId="77777777" w:rsidR="000D3CFF" w:rsidRDefault="00CC6C4D" w:rsidP="000D3CFF">
      <w:pPr>
        <w:pStyle w:val="Textbody"/>
        <w:rPr>
          <w:lang w:val="en-CA"/>
        </w:rPr>
      </w:pPr>
      <w:r>
        <w:rPr>
          <w:lang w:val="en-CA"/>
        </w:rPr>
        <w:t>7. Where does the conferral of faith on some and not others proceed from? (I.e., ho</w:t>
      </w:r>
      <w:r w:rsidR="005A4A98">
        <w:rPr>
          <w:lang w:val="en-CA"/>
        </w:rPr>
        <w:t>w</w:t>
      </w:r>
      <w:r>
        <w:rPr>
          <w:lang w:val="en-CA"/>
        </w:rPr>
        <w:t xml:space="preserve"> come God has </w:t>
      </w:r>
    </w:p>
    <w:p w14:paraId="5BE54837" w14:textId="77777777" w:rsidR="00CC6C4D" w:rsidRDefault="00CC6C4D" w:rsidP="000D3CFF">
      <w:pPr>
        <w:pStyle w:val="Textbody"/>
        <w:ind w:firstLine="340"/>
        <w:rPr>
          <w:lang w:val="en-CA"/>
        </w:rPr>
      </w:pPr>
      <w:r>
        <w:rPr>
          <w:lang w:val="en-CA"/>
        </w:rPr>
        <w:t>some people believe and others not?</w:t>
      </w:r>
      <w:r w:rsidR="005A4A98">
        <w:rPr>
          <w:lang w:val="en-CA"/>
        </w:rPr>
        <w:t xml:space="preserve"> __________________________________________________</w:t>
      </w:r>
    </w:p>
    <w:p w14:paraId="06103AF4" w14:textId="77777777" w:rsidR="00CC6C4D" w:rsidRDefault="00CC6C4D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7B2555E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8. Are all men equally worthy of condemnation, or are some better than others? ___________________</w:t>
      </w:r>
    </w:p>
    <w:p w14:paraId="4F81CFDD" w14:textId="77777777" w:rsidR="00CC6C4D" w:rsidRDefault="00CC6C4D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42102D86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9. What does God’s eternal decree of election do to holy and god-fearing souls? __________________</w:t>
      </w:r>
    </w:p>
    <w:p w14:paraId="01AF382A" w14:textId="77777777" w:rsidR="00CC6C4D" w:rsidRDefault="00CC6C4D" w:rsidP="00CC6C4D">
      <w:pPr>
        <w:pStyle w:val="Textbody"/>
        <w:ind w:firstLine="340"/>
        <w:rPr>
          <w:lang w:val="en-CA"/>
        </w:rPr>
      </w:pPr>
      <w:r>
        <w:rPr>
          <w:lang w:val="en-CA"/>
        </w:rPr>
        <w:t>________________________________________________________________________________</w:t>
      </w:r>
    </w:p>
    <w:p w14:paraId="3A0A4580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10. How many people has God elected? __________________________________________________</w:t>
      </w:r>
    </w:p>
    <w:p w14:paraId="371919B8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11. Christ was appointed to be what? _____________________________________________________</w:t>
      </w:r>
    </w:p>
    <w:p w14:paraId="58FC66A2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12. What does our election through glorification demonstrate? ________________________________</w:t>
      </w:r>
    </w:p>
    <w:p w14:paraId="65FA36EE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13. What does our election through glorification praise? _____________________________________</w:t>
      </w:r>
    </w:p>
    <w:p w14:paraId="4B1A3FBF" w14:textId="77777777" w:rsidR="00CC6C4D" w:rsidRDefault="00CC6C4D" w:rsidP="009F0087">
      <w:pPr>
        <w:pStyle w:val="Textbody"/>
        <w:rPr>
          <w:lang w:val="en-CA"/>
        </w:rPr>
      </w:pPr>
      <w:r>
        <w:rPr>
          <w:lang w:val="en-CA"/>
        </w:rPr>
        <w:t>14. What do you think, is our election unto salvation about us or about God? ____________________</w:t>
      </w:r>
    </w:p>
    <w:sectPr w:rsidR="00CC6C4D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3E67" w14:textId="77777777" w:rsidR="00162AF0" w:rsidRDefault="00162AF0">
      <w:r>
        <w:separator/>
      </w:r>
    </w:p>
  </w:endnote>
  <w:endnote w:type="continuationSeparator" w:id="0">
    <w:p w14:paraId="53BACFB4" w14:textId="77777777" w:rsidR="00162AF0" w:rsidRDefault="0016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E11BD" w14:textId="77777777" w:rsidR="00162AF0" w:rsidRDefault="00162AF0">
      <w:r>
        <w:rPr>
          <w:color w:val="000000"/>
        </w:rPr>
        <w:separator/>
      </w:r>
    </w:p>
  </w:footnote>
  <w:footnote w:type="continuationSeparator" w:id="0">
    <w:p w14:paraId="585C9474" w14:textId="77777777" w:rsidR="00162AF0" w:rsidRDefault="00162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F605" w14:textId="2AD26768" w:rsidR="00000000" w:rsidRDefault="00BE12D1">
    <w:pPr>
      <w:pStyle w:val="Header"/>
      <w:rPr>
        <w:sz w:val="14"/>
        <w:szCs w:val="14"/>
      </w:rPr>
    </w:pPr>
    <w:r>
      <w:rPr>
        <w:sz w:val="14"/>
        <w:szCs w:val="14"/>
      </w:rPr>
      <w:t>6</w:t>
    </w:r>
    <w:r w:rsidR="00A736CE">
      <w:rPr>
        <w:sz w:val="14"/>
        <w:szCs w:val="14"/>
      </w:rPr>
      <w:t>.2B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23"/>
    <w:rsid w:val="00081DE6"/>
    <w:rsid w:val="000B0921"/>
    <w:rsid w:val="000C155D"/>
    <w:rsid w:val="000D3CFF"/>
    <w:rsid w:val="00132FE3"/>
    <w:rsid w:val="00162AF0"/>
    <w:rsid w:val="0018139D"/>
    <w:rsid w:val="00226A42"/>
    <w:rsid w:val="00282C9A"/>
    <w:rsid w:val="004D7FA7"/>
    <w:rsid w:val="0052499A"/>
    <w:rsid w:val="005A4A98"/>
    <w:rsid w:val="00661442"/>
    <w:rsid w:val="009568C6"/>
    <w:rsid w:val="009A2915"/>
    <w:rsid w:val="009C56AB"/>
    <w:rsid w:val="009D199B"/>
    <w:rsid w:val="009D3A23"/>
    <w:rsid w:val="009F0087"/>
    <w:rsid w:val="00A15C61"/>
    <w:rsid w:val="00A736CE"/>
    <w:rsid w:val="00A80CC0"/>
    <w:rsid w:val="00B27E39"/>
    <w:rsid w:val="00B46513"/>
    <w:rsid w:val="00BB6E9C"/>
    <w:rsid w:val="00BC23C1"/>
    <w:rsid w:val="00BE12D1"/>
    <w:rsid w:val="00C23A50"/>
    <w:rsid w:val="00CB3C2B"/>
    <w:rsid w:val="00CC2FA1"/>
    <w:rsid w:val="00CC6C4D"/>
    <w:rsid w:val="00D26C2E"/>
    <w:rsid w:val="00D54AD1"/>
    <w:rsid w:val="00D60965"/>
    <w:rsid w:val="00D70C90"/>
    <w:rsid w:val="00E61667"/>
    <w:rsid w:val="00EE7C62"/>
    <w:rsid w:val="00F0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EB979"/>
  <w15:docId w15:val="{1823F2CA-ED71-4BC3-94DD-70DCF303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Footer">
    <w:name w:val="footer"/>
    <w:basedOn w:val="Normal"/>
    <w:link w:val="FooterChar"/>
    <w:uiPriority w:val="99"/>
    <w:unhideWhenUsed/>
    <w:rsid w:val="00A73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3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3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2018-09-06T21:57:00Z</cp:lastPrinted>
  <dcterms:created xsi:type="dcterms:W3CDTF">2022-09-19T18:08:00Z</dcterms:created>
  <dcterms:modified xsi:type="dcterms:W3CDTF">2026-09-15T01:45:00Z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