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E050F" w14:textId="77777777" w:rsidR="00C153FC" w:rsidRDefault="00521379">
      <w:pPr>
        <w:pStyle w:val="Heading1"/>
        <w:jc w:val="center"/>
      </w:pPr>
      <w:r>
        <w:t>Lesson 02:</w:t>
      </w:r>
      <w:r w:rsidR="00637A0A">
        <w:t xml:space="preserve"> Election</w:t>
      </w:r>
      <w:r>
        <w:t xml:space="preserve"> (1)</w:t>
      </w:r>
    </w:p>
    <w:p w14:paraId="3514CABF" w14:textId="77777777" w:rsidR="00521379" w:rsidRDefault="00521379">
      <w:pPr>
        <w:pStyle w:val="Heading2"/>
        <w:rPr>
          <w:i w:val="0"/>
        </w:rPr>
      </w:pPr>
    </w:p>
    <w:p w14:paraId="79B2C0FF" w14:textId="77777777" w:rsidR="00C153FC" w:rsidRPr="00521379" w:rsidRDefault="00637A0A">
      <w:pPr>
        <w:pStyle w:val="Heading2"/>
        <w:rPr>
          <w:i w:val="0"/>
        </w:rPr>
      </w:pPr>
      <w:r w:rsidRPr="00521379">
        <w:rPr>
          <w:i w:val="0"/>
        </w:rPr>
        <w:t>Memory work</w:t>
      </w:r>
      <w:r w:rsidR="001454D6">
        <w:rPr>
          <w:i w:val="0"/>
        </w:rPr>
        <w:t xml:space="preserve"> (BC 16)</w:t>
      </w:r>
    </w:p>
    <w:p w14:paraId="59A2FF01" w14:textId="77777777" w:rsidR="00C153FC" w:rsidRDefault="00637A0A">
      <w:pPr>
        <w:pStyle w:val="Heading3"/>
        <w:rPr>
          <w:iCs/>
        </w:rPr>
      </w:pPr>
      <w:r>
        <w:rPr>
          <w:iCs/>
        </w:rPr>
        <w:t xml:space="preserve">How did God show Himself </w:t>
      </w:r>
      <w:r>
        <w:rPr>
          <w:iCs/>
          <w:u w:val="single"/>
        </w:rPr>
        <w:t>merciful</w:t>
      </w:r>
      <w:r>
        <w:rPr>
          <w:iCs/>
        </w:rPr>
        <w:t xml:space="preserve"> when mankind had fallen into sin?</w:t>
      </w:r>
    </w:p>
    <w:p w14:paraId="5D1DB9AE" w14:textId="77777777" w:rsidR="00521379" w:rsidRDefault="00637A0A" w:rsidP="00521379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 xml:space="preserve">By rescuing and saving from perdition </w:t>
      </w:r>
    </w:p>
    <w:p w14:paraId="58692CC3" w14:textId="77777777" w:rsidR="00521379" w:rsidRDefault="00637A0A" w:rsidP="00521379">
      <w:pPr>
        <w:pStyle w:val="Textbody"/>
        <w:spacing w:after="0"/>
        <w:ind w:firstLine="340"/>
        <w:rPr>
          <w:i/>
          <w:iCs/>
          <w:lang w:val="en-CA"/>
        </w:rPr>
      </w:pPr>
      <w:r w:rsidRPr="00BA4EE8">
        <w:rPr>
          <w:i/>
          <w:iCs/>
          <w:lang w:val="en-CA"/>
        </w:rPr>
        <w:t xml:space="preserve">those whom in His eternal and unchangeable counsel </w:t>
      </w:r>
    </w:p>
    <w:p w14:paraId="55E72BE6" w14:textId="77777777" w:rsidR="00C153FC" w:rsidRPr="00BA4EE8" w:rsidRDefault="00637A0A" w:rsidP="00521379">
      <w:pPr>
        <w:pStyle w:val="Textbody"/>
        <w:ind w:left="340" w:firstLine="340"/>
        <w:rPr>
          <w:i/>
          <w:iCs/>
          <w:lang w:val="en-CA"/>
        </w:rPr>
      </w:pPr>
      <w:r w:rsidRPr="00BA4EE8">
        <w:rPr>
          <w:i/>
          <w:iCs/>
          <w:lang w:val="en-CA"/>
        </w:rPr>
        <w:t>He has elected in Jesus Christ our Lord.</w:t>
      </w:r>
    </w:p>
    <w:p w14:paraId="208C0873" w14:textId="77777777" w:rsidR="00C153FC" w:rsidRDefault="00637A0A">
      <w:pPr>
        <w:pStyle w:val="Heading3"/>
        <w:rPr>
          <w:iCs/>
        </w:rPr>
      </w:pPr>
      <w:r>
        <w:rPr>
          <w:iCs/>
        </w:rPr>
        <w:t>Why did God elect certain people and not others?</w:t>
      </w:r>
    </w:p>
    <w:p w14:paraId="372CDADA" w14:textId="77777777" w:rsidR="00C153FC" w:rsidRPr="00BA4EE8" w:rsidRDefault="00637A0A">
      <w:pPr>
        <w:pStyle w:val="Textbody"/>
        <w:rPr>
          <w:i/>
          <w:iCs/>
          <w:lang w:val="en-CA"/>
        </w:rPr>
      </w:pPr>
      <w:r w:rsidRPr="00BA4EE8">
        <w:rPr>
          <w:i/>
          <w:iCs/>
          <w:lang w:val="en-CA"/>
        </w:rPr>
        <w:t>By His pure goodness, without any consideration of their works.</w:t>
      </w:r>
    </w:p>
    <w:p w14:paraId="4ED4A414" w14:textId="77777777" w:rsidR="00C153FC" w:rsidRDefault="00637A0A">
      <w:pPr>
        <w:pStyle w:val="Heading3"/>
      </w:pPr>
      <w:r>
        <w:rPr>
          <w:iCs/>
        </w:rPr>
        <w:t xml:space="preserve">How did God show Himself </w:t>
      </w:r>
      <w:r>
        <w:rPr>
          <w:iCs/>
          <w:u w:val="single"/>
        </w:rPr>
        <w:t>just</w:t>
      </w:r>
      <w:r>
        <w:rPr>
          <w:iCs/>
        </w:rPr>
        <w:t xml:space="preserve"> when mankind had fallen into sin?</w:t>
      </w:r>
    </w:p>
    <w:p w14:paraId="4EA766A9" w14:textId="77777777" w:rsidR="005D1523" w:rsidRDefault="00637A0A" w:rsidP="005D1523">
      <w:pPr>
        <w:pStyle w:val="Textbody"/>
        <w:spacing w:after="0"/>
        <w:rPr>
          <w:i/>
          <w:iCs/>
          <w:lang w:val="en-CA"/>
        </w:rPr>
      </w:pPr>
      <w:r w:rsidRPr="00BA4EE8">
        <w:rPr>
          <w:i/>
          <w:iCs/>
          <w:lang w:val="en-CA"/>
        </w:rPr>
        <w:t xml:space="preserve">By leaving the others in the fall and perdition </w:t>
      </w:r>
    </w:p>
    <w:p w14:paraId="071A419B" w14:textId="77777777" w:rsidR="00C153FC" w:rsidRPr="00BA4EE8" w:rsidRDefault="00637A0A" w:rsidP="005D1523">
      <w:pPr>
        <w:pStyle w:val="Textbody"/>
        <w:ind w:firstLine="340"/>
        <w:rPr>
          <w:i/>
          <w:iCs/>
          <w:lang w:val="en-CA"/>
        </w:rPr>
      </w:pPr>
      <w:r w:rsidRPr="00BA4EE8">
        <w:rPr>
          <w:i/>
          <w:iCs/>
          <w:lang w:val="en-CA"/>
        </w:rPr>
        <w:t>into which they have plunged themselves.</w:t>
      </w:r>
    </w:p>
    <w:p w14:paraId="1553937B" w14:textId="77777777" w:rsidR="00C153FC" w:rsidRPr="00521379" w:rsidRDefault="00637A0A">
      <w:pPr>
        <w:pStyle w:val="Heading2"/>
        <w:rPr>
          <w:i w:val="0"/>
        </w:rPr>
      </w:pPr>
      <w:r w:rsidRPr="00521379">
        <w:rPr>
          <w:i w:val="0"/>
        </w:rPr>
        <w:t>Homework</w:t>
      </w:r>
      <w:r w:rsidR="00DE3D86" w:rsidRPr="00883905">
        <w:rPr>
          <w:i w:val="0"/>
          <w:noProof/>
        </w:rPr>
        <w:drawing>
          <wp:anchor distT="0" distB="0" distL="114300" distR="114300" simplePos="0" relativeHeight="251659264" behindDoc="0" locked="0" layoutInCell="1" allowOverlap="1" wp14:anchorId="485E3381" wp14:editId="60EAC091">
            <wp:simplePos x="0" y="0"/>
            <wp:positionH relativeFrom="column">
              <wp:posOffset>5492115</wp:posOffset>
            </wp:positionH>
            <wp:positionV relativeFrom="paragraph">
              <wp:posOffset>-400050</wp:posOffset>
            </wp:positionV>
            <wp:extent cx="1017905" cy="1017905"/>
            <wp:effectExtent l="0" t="0" r="0" b="0"/>
            <wp:wrapSquare wrapText="bothSides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4D83B1" w14:textId="02981251" w:rsidR="00DE3D86" w:rsidRPr="009E550B" w:rsidRDefault="00153B7B" w:rsidP="00DE3D86">
      <w:pPr>
        <w:pStyle w:val="Textbody"/>
        <w:rPr>
          <w:lang w:val="en-CA"/>
        </w:rPr>
      </w:pPr>
      <w:r>
        <w:rPr>
          <w:lang w:val="en-CA"/>
        </w:rPr>
        <w:t xml:space="preserve">1.(1) </w:t>
      </w:r>
      <w:r w:rsidR="00DE3D86" w:rsidRPr="009E550B">
        <w:rPr>
          <w:lang w:val="en-CA"/>
        </w:rPr>
        <w:t>Who was James Arminius? ____________________________________________</w:t>
      </w:r>
    </w:p>
    <w:p w14:paraId="32C1E502" w14:textId="77777777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_________________________________________________________________</w:t>
      </w:r>
    </w:p>
    <w:p w14:paraId="537B510C" w14:textId="326CE978" w:rsidR="00DE3D86" w:rsidRPr="009E550B" w:rsidRDefault="00153B7B" w:rsidP="00DE3D86">
      <w:pPr>
        <w:pStyle w:val="Textbody"/>
        <w:rPr>
          <w:lang w:val="en-CA"/>
        </w:rPr>
      </w:pPr>
      <w:r>
        <w:rPr>
          <w:lang w:val="en-CA"/>
        </w:rPr>
        <w:t xml:space="preserve">2.(2) </w:t>
      </w:r>
      <w:r w:rsidR="00DE3D86" w:rsidRPr="009E550B">
        <w:rPr>
          <w:lang w:val="en-CA"/>
        </w:rPr>
        <w:t>Arminius has a religious movement named after him: Arminianism. What is Arminianism in brief about?</w:t>
      </w:r>
    </w:p>
    <w:p w14:paraId="3CE11299" w14:textId="6C360DD9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________________________</w:t>
      </w:r>
      <w:r w:rsidR="00BD55E2">
        <w:rPr>
          <w:lang w:val="en-CA"/>
        </w:rPr>
        <w:t>_____________</w:t>
      </w:r>
      <w:r w:rsidRPr="009E550B">
        <w:rPr>
          <w:lang w:val="en-CA"/>
        </w:rPr>
        <w:t>__________________________________________</w:t>
      </w:r>
    </w:p>
    <w:p w14:paraId="21935E3C" w14:textId="77777777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________________________________________________________________________________</w:t>
      </w:r>
    </w:p>
    <w:p w14:paraId="2D92F7CB" w14:textId="77777777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________________________________________________________________________________</w:t>
      </w:r>
    </w:p>
    <w:p w14:paraId="7A38F1F9" w14:textId="77777777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________________________________________________________________________________</w:t>
      </w:r>
    </w:p>
    <w:p w14:paraId="75A7C561" w14:textId="2A0070F9" w:rsidR="00DE3D86" w:rsidRPr="009E550B" w:rsidRDefault="00153B7B" w:rsidP="00DE3D86">
      <w:pPr>
        <w:pStyle w:val="Textbody"/>
        <w:rPr>
          <w:lang w:val="en-CA"/>
        </w:rPr>
      </w:pPr>
      <w:r>
        <w:rPr>
          <w:lang w:val="en-CA"/>
        </w:rPr>
        <w:t xml:space="preserve">3.(1) </w:t>
      </w:r>
      <w:r w:rsidR="00DE3D86" w:rsidRPr="009E550B">
        <w:rPr>
          <w:lang w:val="en-CA"/>
        </w:rPr>
        <w:t xml:space="preserve">Which types of churches </w:t>
      </w:r>
      <w:r w:rsidR="00DE3D86">
        <w:rPr>
          <w:lang w:val="en-CA"/>
        </w:rPr>
        <w:t xml:space="preserve">today </w:t>
      </w:r>
      <w:r w:rsidR="00DE3D86" w:rsidRPr="009E550B">
        <w:rPr>
          <w:lang w:val="en-CA"/>
        </w:rPr>
        <w:t>tend to be Arminian? ____________________________________</w:t>
      </w:r>
    </w:p>
    <w:p w14:paraId="424336F0" w14:textId="0FF0B150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________________________________________________________________________________</w:t>
      </w:r>
    </w:p>
    <w:p w14:paraId="279F5FF8" w14:textId="77777777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________________________________________________________________________________</w:t>
      </w:r>
    </w:p>
    <w:p w14:paraId="28316B36" w14:textId="33B5B8FD" w:rsidR="00DE3D86" w:rsidRPr="009E550B" w:rsidRDefault="00153B7B" w:rsidP="00DE3D86">
      <w:pPr>
        <w:pStyle w:val="Textbody"/>
        <w:rPr>
          <w:lang w:val="en-CA"/>
        </w:rPr>
      </w:pPr>
      <w:r>
        <w:rPr>
          <w:lang w:val="en-CA"/>
        </w:rPr>
        <w:t xml:space="preserve">4.(1) </w:t>
      </w:r>
      <w:r w:rsidR="00DE3D86" w:rsidRPr="009E550B">
        <w:rPr>
          <w:lang w:val="en-CA"/>
        </w:rPr>
        <w:t>Which of our confessions is specifically written with a view to Arminianism? ________________</w:t>
      </w:r>
    </w:p>
    <w:p w14:paraId="0AEAC05A" w14:textId="68DF10D9" w:rsidR="00DE3D86" w:rsidRPr="009E550B" w:rsidRDefault="00153B7B" w:rsidP="00DE3D86">
      <w:pPr>
        <w:pStyle w:val="Textbody"/>
        <w:rPr>
          <w:lang w:val="en-CA"/>
        </w:rPr>
      </w:pPr>
      <w:r>
        <w:rPr>
          <w:lang w:val="en-CA"/>
        </w:rPr>
        <w:t xml:space="preserve">5.(2) </w:t>
      </w:r>
      <w:r w:rsidR="00DE3D86" w:rsidRPr="009E550B">
        <w:rPr>
          <w:lang w:val="en-CA"/>
        </w:rPr>
        <w:t>Which of the following statements is Arminian? Which is Calvinist?</w:t>
      </w:r>
    </w:p>
    <w:p w14:paraId="6AE1E5FA" w14:textId="77777777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God elects on account of His good pleasure and will. __________________________</w:t>
      </w:r>
    </w:p>
    <w:p w14:paraId="7740AB3E" w14:textId="77777777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ab/>
        <w:t>God elects on account of man's faith and obedience. ___________________________</w:t>
      </w:r>
    </w:p>
    <w:p w14:paraId="06F65A72" w14:textId="77777777" w:rsidR="00DE3D86" w:rsidRPr="009E550B" w:rsidRDefault="00DE3D86" w:rsidP="00DE3D86">
      <w:pPr>
        <w:pStyle w:val="Textbody"/>
        <w:rPr>
          <w:lang w:val="en-CA"/>
        </w:rPr>
      </w:pPr>
      <w:r w:rsidRPr="009E550B">
        <w:rPr>
          <w:lang w:val="en-CA"/>
        </w:rPr>
        <w:t>(Discuss the following question with parents or friends if you like:)</w:t>
      </w:r>
    </w:p>
    <w:p w14:paraId="33F870B3" w14:textId="4F691849" w:rsidR="00DE3D86" w:rsidRDefault="00153B7B" w:rsidP="00DE3D86">
      <w:pPr>
        <w:pStyle w:val="Textbody"/>
      </w:pPr>
      <w:r>
        <w:rPr>
          <w:lang w:val="en-CA"/>
        </w:rPr>
        <w:t>6.</w:t>
      </w:r>
      <w:r w:rsidR="00CE1610">
        <w:rPr>
          <w:lang w:val="en-CA"/>
        </w:rPr>
        <w:t xml:space="preserve">(3) </w:t>
      </w:r>
      <w:r w:rsidR="00DE3D86" w:rsidRPr="009E550B">
        <w:rPr>
          <w:lang w:val="en-CA"/>
        </w:rPr>
        <w:t xml:space="preserve">Who would be more certain of their salvation: a Calvinist or an Arminian? </w:t>
      </w:r>
      <w:r w:rsidR="00DE3D86">
        <w:t>__________________</w:t>
      </w:r>
    </w:p>
    <w:p w14:paraId="5D086016" w14:textId="77777777" w:rsidR="00DE3D86" w:rsidRDefault="00DE3D86" w:rsidP="00DE3D86">
      <w:pPr>
        <w:pStyle w:val="Textbody"/>
      </w:pPr>
      <w:r>
        <w:tab/>
        <w:t>Why? __________________________________________________________________________</w:t>
      </w:r>
    </w:p>
    <w:p w14:paraId="255B1CC3" w14:textId="77777777" w:rsidR="00DE3D86" w:rsidRDefault="00DE3D86" w:rsidP="00DE3D86">
      <w:pPr>
        <w:pStyle w:val="Textbody"/>
      </w:pPr>
      <w:r>
        <w:tab/>
        <w:t>________________________________________________________________________________</w:t>
      </w:r>
    </w:p>
    <w:p w14:paraId="336B267A" w14:textId="77777777" w:rsidR="00DE3D86" w:rsidRDefault="00DE3D86" w:rsidP="00DE3D86">
      <w:pPr>
        <w:pStyle w:val="Textbody"/>
      </w:pPr>
      <w:r>
        <w:tab/>
        <w:t>________________________________________________________________________________</w:t>
      </w:r>
    </w:p>
    <w:p w14:paraId="30AFF4A8" w14:textId="77777777" w:rsidR="00DE3D86" w:rsidRDefault="00DE3D86" w:rsidP="00DE3D86">
      <w:pPr>
        <w:pStyle w:val="Textbody"/>
      </w:pPr>
      <w:r>
        <w:tab/>
        <w:t>________________________________________________________________________________</w:t>
      </w:r>
    </w:p>
    <w:p w14:paraId="69499ECE" w14:textId="77777777" w:rsidR="00C153FC" w:rsidRDefault="00DE3D86">
      <w:pPr>
        <w:pStyle w:val="Textbody"/>
      </w:pPr>
      <w:r>
        <w:tab/>
        <w:t>________________________________________________________________________________</w:t>
      </w:r>
    </w:p>
    <w:sectPr w:rsidR="00C153FC">
      <w:head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EDC87" w14:textId="77777777" w:rsidR="004F4B64" w:rsidRDefault="004F4B64">
      <w:r>
        <w:separator/>
      </w:r>
    </w:p>
  </w:endnote>
  <w:endnote w:type="continuationSeparator" w:id="0">
    <w:p w14:paraId="17003AA4" w14:textId="77777777" w:rsidR="004F4B64" w:rsidRDefault="004F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6119" w14:textId="77777777" w:rsidR="004F4B64" w:rsidRDefault="004F4B64">
      <w:r>
        <w:rPr>
          <w:color w:val="000000"/>
        </w:rPr>
        <w:separator/>
      </w:r>
    </w:p>
  </w:footnote>
  <w:footnote w:type="continuationSeparator" w:id="0">
    <w:p w14:paraId="443FD5BA" w14:textId="77777777" w:rsidR="004F4B64" w:rsidRDefault="004F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6BE80" w14:textId="67D314FE" w:rsidR="007170D1" w:rsidRDefault="00637A0A">
    <w:pPr>
      <w:pStyle w:val="Header"/>
    </w:pPr>
    <w:r>
      <w:rPr>
        <w:sz w:val="14"/>
        <w:szCs w:val="14"/>
      </w:rPr>
      <w:t>6</w:t>
    </w:r>
    <w:r w:rsidR="00B246FE">
      <w:rPr>
        <w:sz w:val="14"/>
        <w:szCs w:val="14"/>
      </w:rPr>
      <w:t>.2C</w:t>
    </w:r>
    <w:r>
      <w:t xml:space="preserve">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3FC"/>
    <w:rsid w:val="001454D6"/>
    <w:rsid w:val="00153B7B"/>
    <w:rsid w:val="003C7A57"/>
    <w:rsid w:val="0044009E"/>
    <w:rsid w:val="004F4B64"/>
    <w:rsid w:val="00521379"/>
    <w:rsid w:val="005D1523"/>
    <w:rsid w:val="00637A0A"/>
    <w:rsid w:val="008B3E6B"/>
    <w:rsid w:val="00B246FE"/>
    <w:rsid w:val="00B33C82"/>
    <w:rsid w:val="00BA4EE8"/>
    <w:rsid w:val="00BD55E2"/>
    <w:rsid w:val="00C153FC"/>
    <w:rsid w:val="00CE1610"/>
    <w:rsid w:val="00DE1876"/>
    <w:rsid w:val="00D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4043E"/>
  <w15:docId w15:val="{41ED60D7-BF1E-4EC3-99DA-190233E3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B246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Normal portrait</vt:lpstr>
      <vt:lpstr>Lesson 02: Election (1)</vt:lpstr>
      <vt:lpstr>    </vt:lpstr>
      <vt:lpstr>    Memory work (BC 16)</vt:lpstr>
      <vt:lpstr>        How did God show Himself merciful when mankind had fallen into sin?</vt:lpstr>
      <vt:lpstr>        Why did God elect certain people and not others?</vt:lpstr>
      <vt:lpstr>        How did God show Himself just when mankind had fallen into sin?</vt:lpstr>
      <vt:lpstr>    Homework/</vt:lpstr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2011-08-25T18:38:00Z</cp:lastPrinted>
  <dcterms:created xsi:type="dcterms:W3CDTF">2022-09-19T18:10:00Z</dcterms:created>
  <dcterms:modified xsi:type="dcterms:W3CDTF">2022-09-19T18:10:00Z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