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C248E" w14:textId="77777777" w:rsidR="006409A8" w:rsidRDefault="0088643A">
      <w:pPr>
        <w:pStyle w:val="Heading1"/>
        <w:jc w:val="center"/>
      </w:pPr>
      <w:r>
        <w:t xml:space="preserve">Lesson </w:t>
      </w:r>
      <w:r w:rsidR="00D433F8">
        <w:t>0</w:t>
      </w:r>
      <w:r>
        <w:t xml:space="preserve">4: Election </w:t>
      </w:r>
      <w:r w:rsidR="00D433F8">
        <w:t>(3)</w:t>
      </w:r>
    </w:p>
    <w:p w14:paraId="4A831CA0" w14:textId="77777777" w:rsidR="004A6727" w:rsidRDefault="004A6727">
      <w:pPr>
        <w:pStyle w:val="Heading2"/>
        <w:rPr>
          <w:i w:val="0"/>
        </w:rPr>
      </w:pPr>
    </w:p>
    <w:p w14:paraId="22EDF314" w14:textId="77777777" w:rsidR="006409A8" w:rsidRPr="004A6727" w:rsidRDefault="0088643A">
      <w:pPr>
        <w:pStyle w:val="Heading2"/>
        <w:rPr>
          <w:i w:val="0"/>
        </w:rPr>
      </w:pPr>
      <w:r w:rsidRPr="004A6727">
        <w:rPr>
          <w:i w:val="0"/>
        </w:rPr>
        <w:t>Memory work</w:t>
      </w:r>
      <w:r w:rsidR="00977E4B">
        <w:rPr>
          <w:i w:val="0"/>
        </w:rPr>
        <w:t xml:space="preserve"> (CoD I.7)</w:t>
      </w:r>
    </w:p>
    <w:p w14:paraId="1D930EA6" w14:textId="77777777" w:rsidR="00D433F8" w:rsidRDefault="00D433F8" w:rsidP="00D433F8">
      <w:pPr>
        <w:pStyle w:val="Heading3"/>
        <w:rPr>
          <w:iCs/>
        </w:rPr>
      </w:pPr>
      <w:r>
        <w:rPr>
          <w:iCs/>
        </w:rPr>
        <w:t>What is election?</w:t>
      </w:r>
    </w:p>
    <w:p w14:paraId="2DA5BB9D" w14:textId="77777777" w:rsidR="00D433F8" w:rsidRPr="00BA4EE8" w:rsidRDefault="00D433F8" w:rsidP="00D433F8">
      <w:pPr>
        <w:pStyle w:val="Textbody"/>
        <w:spacing w:after="0"/>
        <w:rPr>
          <w:i/>
          <w:iCs/>
          <w:lang w:val="en-CA"/>
        </w:rPr>
      </w:pPr>
      <w:r w:rsidRPr="00BA4EE8">
        <w:rPr>
          <w:i/>
          <w:iCs/>
          <w:lang w:val="en-CA"/>
        </w:rPr>
        <w:t>The unchangeable purpose of God whereby,</w:t>
      </w:r>
    </w:p>
    <w:p w14:paraId="4A1B508C" w14:textId="77777777" w:rsidR="00D433F8" w:rsidRPr="00BA4EE8" w:rsidRDefault="00D433F8" w:rsidP="00D433F8">
      <w:pPr>
        <w:pStyle w:val="Textbody"/>
        <w:spacing w:after="0"/>
        <w:rPr>
          <w:i/>
          <w:iCs/>
          <w:lang w:val="en-CA"/>
        </w:rPr>
      </w:pPr>
      <w:r w:rsidRPr="00BA4EE8">
        <w:rPr>
          <w:i/>
          <w:iCs/>
          <w:lang w:val="en-CA"/>
        </w:rPr>
        <w:tab/>
      </w:r>
      <w:r w:rsidRPr="00BA4EE8">
        <w:rPr>
          <w:i/>
          <w:iCs/>
          <w:lang w:val="en-CA"/>
        </w:rPr>
        <w:tab/>
        <w:t>before the foundation of the world,</w:t>
      </w:r>
    </w:p>
    <w:p w14:paraId="14EDF4E3" w14:textId="77777777" w:rsidR="00D433F8" w:rsidRPr="00BA4EE8" w:rsidRDefault="00D433F8" w:rsidP="00D433F8">
      <w:pPr>
        <w:pStyle w:val="Textbody"/>
        <w:spacing w:after="0"/>
        <w:rPr>
          <w:i/>
          <w:iCs/>
          <w:lang w:val="en-CA"/>
        </w:rPr>
      </w:pPr>
      <w:r w:rsidRPr="00BA4EE8">
        <w:rPr>
          <w:i/>
          <w:iCs/>
          <w:lang w:val="en-CA"/>
        </w:rPr>
        <w:tab/>
      </w:r>
      <w:r w:rsidRPr="00BA4EE8">
        <w:rPr>
          <w:i/>
          <w:iCs/>
          <w:lang w:val="en-CA"/>
        </w:rPr>
        <w:tab/>
        <w:t>out of the whole human race,</w:t>
      </w:r>
    </w:p>
    <w:p w14:paraId="07D85CC5" w14:textId="77777777" w:rsidR="00D433F8" w:rsidRPr="00BA4EE8" w:rsidRDefault="00D433F8" w:rsidP="00D433F8">
      <w:pPr>
        <w:pStyle w:val="Textbody"/>
        <w:spacing w:after="0"/>
        <w:rPr>
          <w:i/>
          <w:iCs/>
          <w:lang w:val="en-CA"/>
        </w:rPr>
      </w:pPr>
      <w:r w:rsidRPr="00BA4EE8">
        <w:rPr>
          <w:i/>
          <w:iCs/>
          <w:lang w:val="en-CA"/>
        </w:rPr>
        <w:tab/>
        <w:t>He has,</w:t>
      </w:r>
    </w:p>
    <w:p w14:paraId="126B9CCE" w14:textId="77777777" w:rsidR="00D433F8" w:rsidRPr="00BA4EE8" w:rsidRDefault="00D433F8" w:rsidP="00D433F8">
      <w:pPr>
        <w:pStyle w:val="Textbody"/>
        <w:spacing w:after="0"/>
        <w:rPr>
          <w:i/>
          <w:iCs/>
          <w:lang w:val="en-CA"/>
        </w:rPr>
      </w:pPr>
      <w:r w:rsidRPr="00BA4EE8">
        <w:rPr>
          <w:i/>
          <w:iCs/>
          <w:lang w:val="en-CA"/>
        </w:rPr>
        <w:tab/>
      </w:r>
      <w:r w:rsidRPr="00BA4EE8">
        <w:rPr>
          <w:i/>
          <w:iCs/>
          <w:lang w:val="en-CA"/>
        </w:rPr>
        <w:tab/>
        <w:t>according to the sovereign good pleasure of His will,</w:t>
      </w:r>
    </w:p>
    <w:p w14:paraId="456B36E5" w14:textId="77777777" w:rsidR="00D433F8" w:rsidRPr="00BA4EE8" w:rsidRDefault="00D433F8" w:rsidP="00D433F8">
      <w:pPr>
        <w:pStyle w:val="Textbody"/>
        <w:spacing w:after="0"/>
        <w:rPr>
          <w:i/>
          <w:iCs/>
          <w:lang w:val="en-CA"/>
        </w:rPr>
      </w:pPr>
      <w:r w:rsidRPr="00BA4EE8">
        <w:rPr>
          <w:i/>
          <w:iCs/>
          <w:lang w:val="en-CA"/>
        </w:rPr>
        <w:tab/>
      </w:r>
      <w:r w:rsidRPr="00BA4EE8">
        <w:rPr>
          <w:i/>
          <w:iCs/>
          <w:lang w:val="en-CA"/>
        </w:rPr>
        <w:tab/>
        <w:t>out of mere grace,</w:t>
      </w:r>
    </w:p>
    <w:p w14:paraId="75B81510" w14:textId="77777777" w:rsidR="002B16AA" w:rsidRDefault="00D433F8" w:rsidP="00D433F8">
      <w:pPr>
        <w:pStyle w:val="Textbody"/>
        <w:spacing w:after="0"/>
        <w:rPr>
          <w:i/>
          <w:iCs/>
          <w:lang w:val="en-CA"/>
        </w:rPr>
      </w:pPr>
      <w:r w:rsidRPr="00BA4EE8">
        <w:rPr>
          <w:i/>
          <w:iCs/>
          <w:lang w:val="en-CA"/>
        </w:rPr>
        <w:tab/>
        <w:t xml:space="preserve">chosen in Christ </w:t>
      </w:r>
    </w:p>
    <w:p w14:paraId="3D25C18A" w14:textId="7B3685CD" w:rsidR="00D433F8" w:rsidRPr="00BA4EE8" w:rsidRDefault="00D433F8" w:rsidP="002B16AA">
      <w:pPr>
        <w:pStyle w:val="Textbody"/>
        <w:spacing w:after="0"/>
        <w:ind w:left="340" w:firstLine="340"/>
        <w:rPr>
          <w:i/>
          <w:iCs/>
          <w:lang w:val="en-CA"/>
        </w:rPr>
      </w:pPr>
      <w:r w:rsidRPr="00BA4EE8">
        <w:rPr>
          <w:i/>
          <w:iCs/>
          <w:lang w:val="en-CA"/>
        </w:rPr>
        <w:t>a definite number of specific persons.</w:t>
      </w:r>
    </w:p>
    <w:p w14:paraId="6C7E9682" w14:textId="77777777" w:rsidR="004A6727" w:rsidRPr="009E550B" w:rsidRDefault="004A6727">
      <w:pPr>
        <w:pStyle w:val="Standard"/>
        <w:autoSpaceDE w:val="0"/>
        <w:rPr>
          <w:rFonts w:ascii="TimesNewRoman" w:eastAsia="TimesNewRoman" w:hAnsi="TimesNewRoman" w:cs="TimesNewRoman"/>
          <w:lang w:val="en-CA"/>
        </w:rPr>
      </w:pPr>
    </w:p>
    <w:p w14:paraId="4F60EF17" w14:textId="77777777" w:rsidR="006409A8" w:rsidRPr="00883905" w:rsidRDefault="0088643A">
      <w:pPr>
        <w:pStyle w:val="Heading2"/>
        <w:rPr>
          <w:i w:val="0"/>
        </w:rPr>
      </w:pPr>
      <w:r w:rsidRPr="00883905">
        <w:rPr>
          <w:i w:val="0"/>
        </w:rPr>
        <w:t>Homework</w:t>
      </w:r>
    </w:p>
    <w:p w14:paraId="54C1148E" w14:textId="5CF9C309" w:rsidR="00016EB5" w:rsidRPr="00F35FA6" w:rsidRDefault="002B16AA" w:rsidP="00016EB5">
      <w:pPr>
        <w:pStyle w:val="Textbody"/>
        <w:rPr>
          <w:lang w:val="en-CA"/>
        </w:rPr>
      </w:pPr>
      <w:r>
        <w:rPr>
          <w:lang w:val="en-CA"/>
        </w:rPr>
        <w:t>1.</w:t>
      </w:r>
      <w:r w:rsidR="00A71F76">
        <w:rPr>
          <w:lang w:val="en-CA"/>
        </w:rPr>
        <w:t>(6)</w:t>
      </w:r>
      <w:r>
        <w:rPr>
          <w:lang w:val="en-CA"/>
        </w:rPr>
        <w:t xml:space="preserve"> </w:t>
      </w:r>
      <w:r w:rsidR="00016EB5" w:rsidRPr="00F35FA6">
        <w:rPr>
          <w:lang w:val="en-CA"/>
        </w:rPr>
        <w:t>Why can we not consider God unfair for choosing some to eternal life and not choosing everyone?</w:t>
      </w:r>
    </w:p>
    <w:p w14:paraId="0E3E6534" w14:textId="77777777" w:rsidR="008F003D" w:rsidRPr="008F003D" w:rsidRDefault="008F003D" w:rsidP="008F003D">
      <w:pPr>
        <w:pStyle w:val="Textbody"/>
        <w:rPr>
          <w:lang w:val="en-CA"/>
        </w:rPr>
      </w:pPr>
      <w:r w:rsidRPr="007E6D4E">
        <w:rPr>
          <w:lang w:val="en-CA"/>
        </w:rPr>
        <w:tab/>
      </w:r>
      <w:r w:rsidRPr="008F003D">
        <w:rPr>
          <w:lang w:val="en-CA"/>
        </w:rPr>
        <w:t>________________________________________________________________________________</w:t>
      </w:r>
    </w:p>
    <w:p w14:paraId="3A1BD9EA" w14:textId="77777777" w:rsidR="002B16AA" w:rsidRPr="007E6D4E" w:rsidRDefault="002B16AA" w:rsidP="002B16AA">
      <w:pPr>
        <w:pStyle w:val="Textbody"/>
        <w:rPr>
          <w:lang w:val="en-CA"/>
        </w:rPr>
      </w:pPr>
      <w:r w:rsidRPr="007E6D4E">
        <w:rPr>
          <w:lang w:val="en-CA"/>
        </w:rPr>
        <w:tab/>
        <w:t>________________________________________________________________________________</w:t>
      </w:r>
    </w:p>
    <w:p w14:paraId="5983BC06" w14:textId="77777777" w:rsidR="002B16AA" w:rsidRPr="007E6D4E" w:rsidRDefault="002B16AA" w:rsidP="002B16AA">
      <w:pPr>
        <w:pStyle w:val="Textbody"/>
        <w:rPr>
          <w:lang w:val="en-CA"/>
        </w:rPr>
      </w:pPr>
      <w:r w:rsidRPr="007E6D4E">
        <w:rPr>
          <w:lang w:val="en-CA"/>
        </w:rPr>
        <w:tab/>
        <w:t>________________________________________________________________________________</w:t>
      </w:r>
    </w:p>
    <w:p w14:paraId="0ABD38A9" w14:textId="77777777" w:rsidR="008F003D" w:rsidRPr="008F003D" w:rsidRDefault="008F003D" w:rsidP="008F003D">
      <w:pPr>
        <w:pStyle w:val="Textbody"/>
        <w:rPr>
          <w:lang w:val="en-CA"/>
        </w:rPr>
      </w:pPr>
      <w:r w:rsidRPr="007E6D4E">
        <w:rPr>
          <w:lang w:val="en-CA"/>
        </w:rPr>
        <w:tab/>
      </w:r>
      <w:r w:rsidRPr="008F003D">
        <w:rPr>
          <w:lang w:val="en-CA"/>
        </w:rPr>
        <w:t>________________________________________________________________________________</w:t>
      </w:r>
    </w:p>
    <w:p w14:paraId="18336AC9" w14:textId="77777777" w:rsidR="008F003D" w:rsidRPr="008F003D" w:rsidRDefault="008F003D" w:rsidP="008F003D">
      <w:pPr>
        <w:pStyle w:val="Textbody"/>
        <w:rPr>
          <w:lang w:val="en-CA"/>
        </w:rPr>
      </w:pPr>
      <w:r w:rsidRPr="007E6D4E">
        <w:rPr>
          <w:lang w:val="en-CA"/>
        </w:rPr>
        <w:tab/>
      </w:r>
      <w:r w:rsidRPr="008F003D">
        <w:rPr>
          <w:lang w:val="en-CA"/>
        </w:rPr>
        <w:t>________________________________________________________________________________</w:t>
      </w:r>
    </w:p>
    <w:p w14:paraId="07946E20" w14:textId="77777777" w:rsidR="008F003D" w:rsidRPr="008F003D" w:rsidRDefault="008F003D" w:rsidP="008F003D">
      <w:pPr>
        <w:pStyle w:val="Textbody"/>
        <w:rPr>
          <w:lang w:val="en-CA"/>
        </w:rPr>
      </w:pPr>
      <w:r w:rsidRPr="007E6D4E">
        <w:rPr>
          <w:lang w:val="en-CA"/>
        </w:rPr>
        <w:tab/>
      </w:r>
      <w:r w:rsidRPr="008F003D">
        <w:rPr>
          <w:lang w:val="en-CA"/>
        </w:rPr>
        <w:t>________________________________________________________________________________</w:t>
      </w:r>
    </w:p>
    <w:p w14:paraId="5EB63F6D" w14:textId="77777777" w:rsidR="008F003D" w:rsidRPr="008F003D" w:rsidRDefault="008F003D" w:rsidP="008F003D">
      <w:pPr>
        <w:pStyle w:val="Textbody"/>
        <w:rPr>
          <w:lang w:val="en-CA"/>
        </w:rPr>
      </w:pPr>
      <w:r w:rsidRPr="007E6D4E">
        <w:rPr>
          <w:lang w:val="en-CA"/>
        </w:rPr>
        <w:tab/>
      </w:r>
      <w:r w:rsidRPr="008F003D">
        <w:rPr>
          <w:lang w:val="en-CA"/>
        </w:rPr>
        <w:t>________________________________________________________________________________</w:t>
      </w:r>
    </w:p>
    <w:p w14:paraId="10AC1B95" w14:textId="77777777" w:rsidR="008F003D" w:rsidRPr="008F003D" w:rsidRDefault="008F003D" w:rsidP="008F003D">
      <w:pPr>
        <w:pStyle w:val="Textbody"/>
        <w:rPr>
          <w:lang w:val="en-CA"/>
        </w:rPr>
      </w:pPr>
      <w:r w:rsidRPr="007E6D4E">
        <w:rPr>
          <w:lang w:val="en-CA"/>
        </w:rPr>
        <w:tab/>
      </w:r>
      <w:r w:rsidRPr="008F003D">
        <w:rPr>
          <w:lang w:val="en-CA"/>
        </w:rPr>
        <w:t>________________________________________________________________________________</w:t>
      </w:r>
    </w:p>
    <w:p w14:paraId="35AAD495" w14:textId="0BFFB3BB" w:rsidR="00016EB5" w:rsidRPr="00F35FA6" w:rsidRDefault="002B16AA" w:rsidP="00016EB5">
      <w:pPr>
        <w:pStyle w:val="Textbody"/>
        <w:rPr>
          <w:lang w:val="en-CA"/>
        </w:rPr>
      </w:pPr>
      <w:r>
        <w:rPr>
          <w:lang w:val="en-CA"/>
        </w:rPr>
        <w:t>2.</w:t>
      </w:r>
      <w:r w:rsidR="00A71F76">
        <w:rPr>
          <w:lang w:val="en-CA"/>
        </w:rPr>
        <w:t>(4)</w:t>
      </w:r>
      <w:r>
        <w:rPr>
          <w:lang w:val="en-CA"/>
        </w:rPr>
        <w:t xml:space="preserve"> </w:t>
      </w:r>
      <w:r w:rsidR="00016EB5" w:rsidRPr="00F35FA6">
        <w:rPr>
          <w:lang w:val="en-CA"/>
        </w:rPr>
        <w:t>According to Canons of Dort I.14 the doctrine of election is to be taught "with a spirit of discretion, in a reverent and holy manner, without inquisitively prying into the ways of the most High, to the glory of God's most holy Name, and for the living comfort of His people."</w:t>
      </w:r>
    </w:p>
    <w:p w14:paraId="75AA2D78" w14:textId="543DC3E2" w:rsidR="00016EB5" w:rsidRPr="00F35FA6" w:rsidRDefault="00016EB5" w:rsidP="00016EB5">
      <w:pPr>
        <w:pStyle w:val="Textbody"/>
        <w:rPr>
          <w:lang w:val="en-CA"/>
        </w:rPr>
      </w:pPr>
      <w:r w:rsidRPr="00F35FA6">
        <w:rPr>
          <w:lang w:val="en-CA"/>
        </w:rPr>
        <w:t xml:space="preserve">Is that how we </w:t>
      </w:r>
      <w:r w:rsidR="00A71F76">
        <w:rPr>
          <w:lang w:val="en-CA"/>
        </w:rPr>
        <w:t xml:space="preserve">have been doing it during our </w:t>
      </w:r>
      <w:r w:rsidR="002B16AA">
        <w:rPr>
          <w:lang w:val="en-CA"/>
        </w:rPr>
        <w:t>classes</w:t>
      </w:r>
      <w:r w:rsidRPr="00F35FA6">
        <w:rPr>
          <w:lang w:val="en-CA"/>
        </w:rPr>
        <w:t>? _______________ because __________</w:t>
      </w:r>
      <w:r w:rsidR="002B16AA">
        <w:rPr>
          <w:lang w:val="en-CA"/>
        </w:rPr>
        <w:t>_</w:t>
      </w:r>
      <w:r w:rsidRPr="00F35FA6">
        <w:rPr>
          <w:lang w:val="en-CA"/>
        </w:rPr>
        <w:t>______</w:t>
      </w:r>
    </w:p>
    <w:p w14:paraId="4C64B0B9" w14:textId="77777777" w:rsidR="002B16AA" w:rsidRPr="008F003D" w:rsidRDefault="002B16AA" w:rsidP="002B16AA">
      <w:pPr>
        <w:pStyle w:val="Textbody"/>
        <w:rPr>
          <w:lang w:val="en-CA"/>
        </w:rPr>
      </w:pPr>
      <w:r>
        <w:tab/>
      </w:r>
      <w:r w:rsidRPr="008F003D">
        <w:rPr>
          <w:lang w:val="en-CA"/>
        </w:rPr>
        <w:t>________________________________________________________________________________</w:t>
      </w:r>
    </w:p>
    <w:p w14:paraId="4DDC80DF" w14:textId="77777777" w:rsidR="002B16AA" w:rsidRPr="008F003D" w:rsidRDefault="002B16AA" w:rsidP="002B16AA">
      <w:pPr>
        <w:pStyle w:val="Textbody"/>
        <w:rPr>
          <w:lang w:val="en-CA"/>
        </w:rPr>
      </w:pPr>
      <w:r>
        <w:tab/>
      </w:r>
      <w:r w:rsidRPr="008F003D">
        <w:rPr>
          <w:lang w:val="en-CA"/>
        </w:rPr>
        <w:t>________________________________________________________________________________</w:t>
      </w:r>
    </w:p>
    <w:p w14:paraId="1C9F5087" w14:textId="77777777" w:rsidR="00016EB5" w:rsidRPr="00F35FA6" w:rsidRDefault="00016EB5" w:rsidP="008F003D">
      <w:pPr>
        <w:pStyle w:val="Textbody"/>
        <w:ind w:firstLine="340"/>
        <w:rPr>
          <w:lang w:val="en-CA"/>
        </w:rPr>
      </w:pPr>
      <w:r w:rsidRPr="00F35FA6">
        <w:rPr>
          <w:lang w:val="en-CA"/>
        </w:rPr>
        <w:t>________________________________________________________________________________</w:t>
      </w:r>
    </w:p>
    <w:p w14:paraId="26E10F4E" w14:textId="77777777" w:rsidR="00016EB5" w:rsidRPr="00F35FA6" w:rsidRDefault="00016EB5" w:rsidP="008F003D">
      <w:pPr>
        <w:pStyle w:val="Textbody"/>
        <w:ind w:firstLine="340"/>
        <w:rPr>
          <w:lang w:val="en-CA"/>
        </w:rPr>
      </w:pPr>
      <w:r w:rsidRPr="00F35FA6">
        <w:rPr>
          <w:lang w:val="en-CA"/>
        </w:rPr>
        <w:t>________________________________________________________________________________</w:t>
      </w:r>
    </w:p>
    <w:p w14:paraId="2314E905" w14:textId="77777777" w:rsidR="006409A8" w:rsidRDefault="0088643A">
      <w:pPr>
        <w:pStyle w:val="Textbody"/>
      </w:pPr>
      <w:r>
        <w:tab/>
        <w:t>________________________________________________________________________________</w:t>
      </w:r>
    </w:p>
    <w:p w14:paraId="222E19C3" w14:textId="77777777" w:rsidR="002B16AA" w:rsidRDefault="002B16AA" w:rsidP="002B16AA">
      <w:pPr>
        <w:pStyle w:val="Textbody"/>
      </w:pPr>
      <w:r>
        <w:tab/>
        <w:t>________________________________________________________________________________</w:t>
      </w:r>
    </w:p>
    <w:p w14:paraId="5D9F0F53" w14:textId="77777777" w:rsidR="002B16AA" w:rsidRDefault="002B16AA" w:rsidP="002B16AA">
      <w:pPr>
        <w:pStyle w:val="Textbody"/>
      </w:pPr>
      <w:r>
        <w:tab/>
        <w:t>________________________________________________________________________________</w:t>
      </w:r>
    </w:p>
    <w:p w14:paraId="743C3BCE" w14:textId="77777777" w:rsidR="008F003D" w:rsidRDefault="008F003D" w:rsidP="008F003D">
      <w:pPr>
        <w:pStyle w:val="Textbody"/>
      </w:pPr>
      <w:r>
        <w:tab/>
        <w:t>________________________________________________________________________________</w:t>
      </w:r>
    </w:p>
    <w:p w14:paraId="45CF499E" w14:textId="77777777" w:rsidR="008F003D" w:rsidRDefault="008F003D" w:rsidP="008F003D">
      <w:pPr>
        <w:pStyle w:val="Textbody"/>
      </w:pPr>
      <w:r>
        <w:tab/>
        <w:t>________________________________________________________________________________</w:t>
      </w:r>
    </w:p>
    <w:p w14:paraId="3C480EEF" w14:textId="77777777" w:rsidR="008F003D" w:rsidRDefault="008F003D">
      <w:pPr>
        <w:pStyle w:val="Textbody"/>
      </w:pPr>
    </w:p>
    <w:sectPr w:rsidR="008F00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9D255" w14:textId="77777777" w:rsidR="00BE21DF" w:rsidRDefault="00BE21DF">
      <w:r>
        <w:separator/>
      </w:r>
    </w:p>
  </w:endnote>
  <w:endnote w:type="continuationSeparator" w:id="0">
    <w:p w14:paraId="13E38ECB" w14:textId="77777777" w:rsidR="00BE21DF" w:rsidRDefault="00BE2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47DD8" w14:textId="77777777" w:rsidR="007E6D4E" w:rsidRDefault="007E6D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54054" w14:textId="77777777" w:rsidR="007E6D4E" w:rsidRDefault="007E6D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9977E" w14:textId="77777777" w:rsidR="007E6D4E" w:rsidRDefault="007E6D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9D57F" w14:textId="77777777" w:rsidR="00BE21DF" w:rsidRDefault="00BE21DF">
      <w:r>
        <w:rPr>
          <w:color w:val="000000"/>
        </w:rPr>
        <w:separator/>
      </w:r>
    </w:p>
  </w:footnote>
  <w:footnote w:type="continuationSeparator" w:id="0">
    <w:p w14:paraId="331D1C1A" w14:textId="77777777" w:rsidR="00BE21DF" w:rsidRDefault="00BE21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EB8D2" w14:textId="77777777" w:rsidR="007E6D4E" w:rsidRDefault="007E6D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847A7" w14:textId="6066EDFB" w:rsidR="00B80AA0" w:rsidRDefault="0088643A">
    <w:pPr>
      <w:pStyle w:val="Header"/>
    </w:pPr>
    <w:r>
      <w:rPr>
        <w:sz w:val="14"/>
        <w:szCs w:val="14"/>
      </w:rPr>
      <w:t>6</w:t>
    </w:r>
    <w:r w:rsidR="007E6D4E">
      <w:rPr>
        <w:sz w:val="14"/>
        <w:szCs w:val="14"/>
      </w:rPr>
      <w:t>.4C</w:t>
    </w:r>
    <w:r>
      <w:t xml:space="preserve">                                                                             Name: 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F520E" w14:textId="77777777" w:rsidR="007E6D4E" w:rsidRDefault="007E6D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attachedTemplate r:id="rId1"/>
  <w:defaultTabStop w:val="34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9A8"/>
    <w:rsid w:val="00016EB5"/>
    <w:rsid w:val="002B1353"/>
    <w:rsid w:val="002B16AA"/>
    <w:rsid w:val="003A2BED"/>
    <w:rsid w:val="004A6727"/>
    <w:rsid w:val="0052354D"/>
    <w:rsid w:val="006409A8"/>
    <w:rsid w:val="007E6D4E"/>
    <w:rsid w:val="00883905"/>
    <w:rsid w:val="0088643A"/>
    <w:rsid w:val="008F003D"/>
    <w:rsid w:val="00971F3D"/>
    <w:rsid w:val="00977E4B"/>
    <w:rsid w:val="009E550B"/>
    <w:rsid w:val="00A71F76"/>
    <w:rsid w:val="00AB39DB"/>
    <w:rsid w:val="00B01BAD"/>
    <w:rsid w:val="00BE21DF"/>
    <w:rsid w:val="00D433F8"/>
    <w:rsid w:val="00D5319C"/>
    <w:rsid w:val="00EE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7E855"/>
  <w15:docId w15:val="{A091C574-1D1E-4255-861B-8F19FB5B8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ahoma"/>
        <w:kern w:val="3"/>
        <w:sz w:val="24"/>
        <w:szCs w:val="24"/>
        <w:lang w:val="nl-NL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link w:val="Heading3Char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  <w:lang w:val="en-CA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character" w:customStyle="1" w:styleId="Heading3Char">
    <w:name w:val="Heading 3 Char"/>
    <w:basedOn w:val="DefaultParagraphFont"/>
    <w:link w:val="Heading3"/>
    <w:rsid w:val="00D433F8"/>
    <w:rPr>
      <w:rFonts w:eastAsia="MS Mincho"/>
      <w:b/>
      <w:bCs/>
      <w:i/>
      <w:sz w:val="28"/>
      <w:szCs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7E6D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6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..\..\..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1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 portrait</vt:lpstr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2</cp:revision>
  <dcterms:created xsi:type="dcterms:W3CDTF">2022-10-04T16:31:00Z</dcterms:created>
  <dcterms:modified xsi:type="dcterms:W3CDTF">2022-10-04T16:31:00Z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