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B0F37" w14:textId="77777777" w:rsidR="006324F6" w:rsidRDefault="005708E5">
      <w:pPr>
        <w:pStyle w:val="Heading1"/>
        <w:jc w:val="center"/>
      </w:pPr>
      <w:r>
        <w:t xml:space="preserve">Lesson </w:t>
      </w:r>
      <w:r w:rsidR="00F27FD0">
        <w:t>0</w:t>
      </w:r>
      <w:r>
        <w:t>6: The First Key of the Kingdom - Preaching</w:t>
      </w:r>
    </w:p>
    <w:p w14:paraId="56136F52" w14:textId="77777777" w:rsidR="00F27FD0" w:rsidRDefault="00F27FD0">
      <w:pPr>
        <w:pStyle w:val="Heading2"/>
      </w:pPr>
    </w:p>
    <w:p w14:paraId="42A27B6C" w14:textId="77777777" w:rsidR="006324F6" w:rsidRDefault="000C7570">
      <w:pPr>
        <w:pStyle w:val="Heading2"/>
      </w:pPr>
      <w:r w:rsidRPr="000C7570">
        <w:rPr>
          <w:noProof/>
        </w:rPr>
        <w:drawing>
          <wp:anchor distT="0" distB="0" distL="114300" distR="114300" simplePos="0" relativeHeight="251662336" behindDoc="0" locked="0" layoutInCell="1" allowOverlap="1" wp14:anchorId="46B3C836" wp14:editId="7A14A48B">
            <wp:simplePos x="0" y="0"/>
            <wp:positionH relativeFrom="column">
              <wp:posOffset>5137785</wp:posOffset>
            </wp:positionH>
            <wp:positionV relativeFrom="paragraph">
              <wp:posOffset>131445</wp:posOffset>
            </wp:positionV>
            <wp:extent cx="1173480" cy="854075"/>
            <wp:effectExtent l="0" t="0" r="7620" b="3175"/>
            <wp:wrapSquare wrapText="bothSides"/>
            <wp:docPr id="42497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974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22" b="15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08E5">
        <w:t>Keys to God's Kingdom</w:t>
      </w:r>
    </w:p>
    <w:p w14:paraId="6E65C7E1" w14:textId="77777777" w:rsidR="00F27FD0" w:rsidRDefault="00F27FD0" w:rsidP="00F27FD0">
      <w:pPr>
        <w:pStyle w:val="Textbody"/>
      </w:pPr>
      <w:r>
        <w:tab/>
        <w:t>______</w:t>
      </w:r>
      <w:r w:rsidR="000C7570">
        <w:t>__________________</w:t>
      </w:r>
      <w:r>
        <w:t>__________</w:t>
      </w:r>
      <w:r w:rsidR="000C7570">
        <w:t>_____________________________</w:t>
      </w:r>
    </w:p>
    <w:p w14:paraId="51B20749" w14:textId="77777777" w:rsidR="006324F6" w:rsidRDefault="005708E5">
      <w:pPr>
        <w:pStyle w:val="Textbody"/>
      </w:pPr>
      <w:r>
        <w:tab/>
      </w:r>
      <w:r w:rsidR="000C7570">
        <w:t>________________________</w:t>
      </w:r>
      <w:r>
        <w:t>_______________________________________</w:t>
      </w:r>
    </w:p>
    <w:p w14:paraId="35CE61CC" w14:textId="77777777" w:rsidR="006324F6" w:rsidRDefault="005708E5">
      <w:pPr>
        <w:pStyle w:val="Textbody"/>
      </w:pPr>
      <w:r>
        <w:tab/>
        <w:t>______________________________</w:t>
      </w:r>
      <w:r w:rsidR="000C7570">
        <w:t>_______________</w:t>
      </w:r>
      <w:r>
        <w:t>__________________</w:t>
      </w:r>
    </w:p>
    <w:p w14:paraId="498AA6A0" w14:textId="77777777" w:rsidR="006324F6" w:rsidRDefault="005708E5">
      <w:pPr>
        <w:pStyle w:val="Heading2"/>
      </w:pPr>
      <w:r>
        <w:t>Preaching is</w:t>
      </w:r>
    </w:p>
    <w:p w14:paraId="672727F5" w14:textId="77777777" w:rsidR="006324F6" w:rsidRDefault="005708E5">
      <w:pPr>
        <w:pStyle w:val="Textbody"/>
      </w:pPr>
      <w:r>
        <w:tab/>
        <w:t>_________________________</w:t>
      </w:r>
    </w:p>
    <w:p w14:paraId="6434C80E" w14:textId="77777777" w:rsidR="006324F6" w:rsidRDefault="000C7570">
      <w:pPr>
        <w:pStyle w:val="Textbod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708E5">
        <w:t>__________________</w:t>
      </w:r>
      <w:r>
        <w:t>__</w:t>
      </w:r>
      <w:r w:rsidR="005708E5">
        <w:t>_____________</w:t>
      </w:r>
    </w:p>
    <w:p w14:paraId="57EBAA0F" w14:textId="77777777" w:rsidR="006324F6" w:rsidRDefault="005708E5" w:rsidP="000C7570">
      <w:pPr>
        <w:pStyle w:val="Textbody"/>
        <w:jc w:val="right"/>
      </w:pPr>
      <w:r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 w:rsidR="000C7570">
        <w:tab/>
      </w:r>
      <w:r>
        <w:t>__________________________________</w:t>
      </w:r>
    </w:p>
    <w:p w14:paraId="06E7EDA6" w14:textId="77777777" w:rsidR="006324F6" w:rsidRDefault="005708E5">
      <w:pPr>
        <w:pStyle w:val="Textbody"/>
      </w:pPr>
      <w:r>
        <w:tab/>
      </w:r>
      <w:r w:rsidR="000C7570">
        <w:t>The message is, in brief:</w:t>
      </w:r>
    </w:p>
    <w:p w14:paraId="0A94B7E0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065EB331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7A0D15B8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63073984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27365898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6AF17850" w14:textId="77777777" w:rsidR="006324F6" w:rsidRDefault="005708E5">
      <w:pPr>
        <w:pStyle w:val="Heading2"/>
      </w:pPr>
      <w:r>
        <w:t xml:space="preserve">Bible Study: </w:t>
      </w:r>
      <w:r w:rsidR="00C6513D">
        <w:t>Acts 2:14-41</w:t>
      </w:r>
    </w:p>
    <w:p w14:paraId="4CA17EA3" w14:textId="77777777" w:rsidR="006324F6" w:rsidRDefault="005708E5" w:rsidP="00C6513D">
      <w:pPr>
        <w:pStyle w:val="Textbody"/>
      </w:pPr>
      <w:r>
        <w:t xml:space="preserve">1. </w:t>
      </w:r>
      <w:r w:rsidR="00C6513D">
        <w:t>Who all stood up? ________________________</w:t>
      </w:r>
    </w:p>
    <w:p w14:paraId="6A840A81" w14:textId="77777777" w:rsidR="00C6513D" w:rsidRDefault="00C6513D" w:rsidP="00C6513D">
      <w:pPr>
        <w:pStyle w:val="Textbody"/>
      </w:pPr>
      <w:r>
        <w:tab/>
        <w:t>Who preached? ____________________________</w:t>
      </w:r>
    </w:p>
    <w:p w14:paraId="6693E827" w14:textId="77777777" w:rsidR="00C6513D" w:rsidRDefault="00C6513D" w:rsidP="00C6513D">
      <w:pPr>
        <w:pStyle w:val="Textbody"/>
      </w:pPr>
      <w:r>
        <w:t>2. Part one of the sermon (2:14b-21) is about ______________________________________________</w:t>
      </w:r>
    </w:p>
    <w:p w14:paraId="533E1295" w14:textId="77777777" w:rsidR="00C6513D" w:rsidRDefault="00C6513D" w:rsidP="00C6513D">
      <w:pPr>
        <w:pStyle w:val="Textbody"/>
      </w:pPr>
      <w:r>
        <w:t>3. Part two of the sermon (2:22-</w:t>
      </w:r>
      <w:r w:rsidR="00E82625">
        <w:t>36) is about _______________________________________________</w:t>
      </w:r>
    </w:p>
    <w:p w14:paraId="0F5BC5FC" w14:textId="77777777" w:rsidR="00E82625" w:rsidRDefault="00E82625" w:rsidP="00E82625">
      <w:pPr>
        <w:pStyle w:val="Textbody"/>
      </w:pPr>
      <w:r>
        <w:tab/>
        <w:t>________________________________________________________________________________</w:t>
      </w:r>
    </w:p>
    <w:p w14:paraId="4EC6FE95" w14:textId="77777777" w:rsidR="00E82625" w:rsidRDefault="00E82625" w:rsidP="00E82625">
      <w:pPr>
        <w:pStyle w:val="Textbody"/>
      </w:pPr>
      <w:r>
        <w:tab/>
        <w:t>________________________________________________________________________________</w:t>
      </w:r>
    </w:p>
    <w:p w14:paraId="43217026" w14:textId="77777777" w:rsidR="00E82625" w:rsidRDefault="00E82625" w:rsidP="00C6513D">
      <w:pPr>
        <w:pStyle w:val="Textbody"/>
      </w:pPr>
      <w:r>
        <w:t>4. What was the reaction of the people? __________________________________________________</w:t>
      </w:r>
    </w:p>
    <w:p w14:paraId="74D8295C" w14:textId="77777777" w:rsidR="00E82625" w:rsidRDefault="00E82625" w:rsidP="00E82625">
      <w:pPr>
        <w:pStyle w:val="Textbody"/>
      </w:pPr>
      <w:r>
        <w:tab/>
        <w:t>________________________________________________________________________________</w:t>
      </w:r>
    </w:p>
    <w:p w14:paraId="23B79A2C" w14:textId="77777777" w:rsidR="00E82625" w:rsidRDefault="00E82625" w:rsidP="00C6513D">
      <w:pPr>
        <w:pStyle w:val="Textbody"/>
      </w:pPr>
      <w:r>
        <w:t>5. What was the reaction of the preacher? _________________________________________________</w:t>
      </w:r>
    </w:p>
    <w:p w14:paraId="55A24540" w14:textId="77777777" w:rsidR="00E82625" w:rsidRDefault="00E82625" w:rsidP="00E82625">
      <w:pPr>
        <w:pStyle w:val="Textbody"/>
      </w:pPr>
      <w:r>
        <w:tab/>
        <w:t>________________________________________________________________________________</w:t>
      </w:r>
    </w:p>
    <w:p w14:paraId="4D479C17" w14:textId="77777777" w:rsidR="00E82625" w:rsidRDefault="00E82625" w:rsidP="00C6513D">
      <w:pPr>
        <w:pStyle w:val="Textbody"/>
      </w:pPr>
      <w:r>
        <w:t>6. Explain how these words refer to both the opening and the closing of God’s Kingdom.</w:t>
      </w:r>
    </w:p>
    <w:p w14:paraId="4F3BF127" w14:textId="77777777" w:rsidR="00E82625" w:rsidRDefault="00E82625" w:rsidP="00E82625">
      <w:pPr>
        <w:pStyle w:val="Textbody"/>
      </w:pPr>
      <w:r>
        <w:tab/>
        <w:t>________________________________________________________________________________</w:t>
      </w:r>
    </w:p>
    <w:p w14:paraId="499F33FE" w14:textId="77777777" w:rsidR="00E82625" w:rsidRDefault="00E82625" w:rsidP="00E82625">
      <w:pPr>
        <w:pStyle w:val="Textbody"/>
      </w:pPr>
      <w:r>
        <w:tab/>
        <w:t>________________________________________________________________________________</w:t>
      </w:r>
    </w:p>
    <w:p w14:paraId="7B9A7468" w14:textId="77777777" w:rsidR="00E82625" w:rsidRDefault="00E82625" w:rsidP="00E82625">
      <w:pPr>
        <w:pStyle w:val="Textbody"/>
      </w:pPr>
      <w:r>
        <w:tab/>
        <w:t>________________________________________________________________________________</w:t>
      </w:r>
    </w:p>
    <w:p w14:paraId="6F70B184" w14:textId="77777777" w:rsidR="00E82625" w:rsidRDefault="00E82625" w:rsidP="00C6513D">
      <w:pPr>
        <w:pStyle w:val="Textbody"/>
      </w:pPr>
      <w:r>
        <w:t>7. To roughly how many people did this particular sermon open the Kingdom? _________________</w:t>
      </w:r>
    </w:p>
    <w:p w14:paraId="53CA46E5" w14:textId="77777777" w:rsidR="002E4144" w:rsidRDefault="002E4144">
      <w:pPr>
        <w:pStyle w:val="Heading2"/>
        <w:pageBreakBefore/>
      </w:pPr>
    </w:p>
    <w:p w14:paraId="68BFFC2F" w14:textId="77777777" w:rsidR="002E4144" w:rsidRDefault="002E4144" w:rsidP="002E4144">
      <w:pPr>
        <w:pStyle w:val="Heading2"/>
      </w:pPr>
      <w:r>
        <w:t>The making of a sermon</w:t>
      </w:r>
    </w:p>
    <w:p w14:paraId="283A91E2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69FB59C6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6AAFF67D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7B901962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622ACE18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1F31548C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428552EE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0FCB46A9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04627ED7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51A8AF7C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4F60F66C" w14:textId="77777777" w:rsidR="002E4144" w:rsidRDefault="002E4144" w:rsidP="002E4144">
      <w:pPr>
        <w:pStyle w:val="Textbody"/>
        <w:numPr>
          <w:ilvl w:val="0"/>
          <w:numId w:val="1"/>
        </w:numPr>
      </w:pPr>
      <w:r>
        <w:t>_____________________________________________________________________________</w:t>
      </w:r>
    </w:p>
    <w:p w14:paraId="5156F8FB" w14:textId="624C3A25" w:rsidR="006324F6" w:rsidRDefault="005708E5" w:rsidP="002E4144">
      <w:pPr>
        <w:pStyle w:val="Heading2"/>
      </w:pPr>
      <w:r>
        <w:t>What do you remember of last Sunday morning's sermon?</w:t>
      </w:r>
    </w:p>
    <w:p w14:paraId="65D86CB6" w14:textId="77777777" w:rsidR="0085434B" w:rsidRDefault="0085434B" w:rsidP="0085434B">
      <w:pPr>
        <w:pStyle w:val="Textbody"/>
      </w:pPr>
      <w:r>
        <w:tab/>
        <w:t>________________________________________________________________________________</w:t>
      </w:r>
    </w:p>
    <w:p w14:paraId="3ACF6F70" w14:textId="77777777" w:rsidR="0085434B" w:rsidRDefault="0085434B" w:rsidP="0085434B">
      <w:pPr>
        <w:pStyle w:val="Textbody"/>
      </w:pPr>
      <w:r>
        <w:tab/>
        <w:t>________________________________________________________________________________</w:t>
      </w:r>
    </w:p>
    <w:p w14:paraId="109AA1E8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17420A44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5B908308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1DAB06C2" w14:textId="56BE32EB" w:rsidR="006324F6" w:rsidRDefault="0085434B">
      <w:pPr>
        <w:pStyle w:val="Textbody"/>
      </w:pPr>
      <w:r>
        <w:t xml:space="preserve">What can you add </w:t>
      </w:r>
      <w:r w:rsidR="005708E5">
        <w:t>after listening to the class discussion?</w:t>
      </w:r>
    </w:p>
    <w:p w14:paraId="72A0D4AA" w14:textId="77777777" w:rsidR="0085434B" w:rsidRDefault="0085434B" w:rsidP="0085434B">
      <w:pPr>
        <w:pStyle w:val="Textbody"/>
      </w:pPr>
      <w:r>
        <w:tab/>
        <w:t>________________________________________________________________________________</w:t>
      </w:r>
    </w:p>
    <w:p w14:paraId="1F0B7D37" w14:textId="77777777" w:rsidR="0085434B" w:rsidRDefault="0085434B" w:rsidP="0085434B">
      <w:pPr>
        <w:pStyle w:val="Textbody"/>
      </w:pPr>
      <w:r>
        <w:tab/>
        <w:t>________________________________________________________________________________</w:t>
      </w:r>
    </w:p>
    <w:p w14:paraId="16CF5969" w14:textId="77777777" w:rsidR="0085434B" w:rsidRDefault="0085434B" w:rsidP="0085434B">
      <w:pPr>
        <w:pStyle w:val="Textbody"/>
      </w:pPr>
      <w:r>
        <w:tab/>
        <w:t>________________________________________________________________________________</w:t>
      </w:r>
    </w:p>
    <w:p w14:paraId="452EFB85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3673FC40" w14:textId="77777777" w:rsidR="006324F6" w:rsidRDefault="005708E5">
      <w:pPr>
        <w:pStyle w:val="Textbody"/>
      </w:pPr>
      <w:r>
        <w:tab/>
        <w:t>________________________________________________________________________________</w:t>
      </w:r>
    </w:p>
    <w:p w14:paraId="1AA10269" w14:textId="71EF8892" w:rsidR="006324F6" w:rsidRDefault="005078F2">
      <w:pPr>
        <w:pStyle w:val="Textbody"/>
      </w:pPr>
      <w:r w:rsidRPr="005078F2">
        <w:rPr>
          <w:noProof/>
        </w:rPr>
        <w:drawing>
          <wp:anchor distT="0" distB="0" distL="114300" distR="114300" simplePos="0" relativeHeight="251663360" behindDoc="0" locked="0" layoutInCell="1" allowOverlap="1" wp14:anchorId="0ED61F6B" wp14:editId="23570204">
            <wp:simplePos x="0" y="0"/>
            <wp:positionH relativeFrom="margin">
              <wp:align>center</wp:align>
            </wp:positionH>
            <wp:positionV relativeFrom="paragraph">
              <wp:posOffset>261933</wp:posOffset>
            </wp:positionV>
            <wp:extent cx="2536825" cy="1753235"/>
            <wp:effectExtent l="0" t="0" r="0" b="0"/>
            <wp:wrapTopAndBottom/>
            <wp:docPr id="7" name="Picture 7" descr="Peter at Pentecost">
              <a:extLst xmlns:a="http://schemas.openxmlformats.org/drawingml/2006/main">
                <a:ext uri="{FF2B5EF4-FFF2-40B4-BE49-F238E27FC236}">
                  <a16:creationId xmlns:a16="http://schemas.microsoft.com/office/drawing/2014/main" id="{73CC8EB0-8EAD-46E1-BB2F-3412204E046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Peter at Pentecost">
                      <a:extLst>
                        <a:ext uri="{FF2B5EF4-FFF2-40B4-BE49-F238E27FC236}">
                          <a16:creationId xmlns:a16="http://schemas.microsoft.com/office/drawing/2014/main" id="{73CC8EB0-8EAD-46E1-BB2F-3412204E046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175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08E5">
        <w:t xml:space="preserve">What do you think: is talking about the sermon </w:t>
      </w:r>
      <w:r w:rsidR="00C524B5">
        <w:t>later</w:t>
      </w:r>
      <w:r w:rsidR="005708E5">
        <w:t xml:space="preserve"> helpful? _______________________________</w:t>
      </w:r>
    </w:p>
    <w:p w14:paraId="48A55949" w14:textId="1D407A63" w:rsidR="005078F2" w:rsidRDefault="005078F2">
      <w:pPr>
        <w:pStyle w:val="Textbody"/>
      </w:pPr>
    </w:p>
    <w:sectPr w:rsidR="005078F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28965" w14:textId="77777777" w:rsidR="0057487C" w:rsidRDefault="0057487C">
      <w:r>
        <w:separator/>
      </w:r>
    </w:p>
  </w:endnote>
  <w:endnote w:type="continuationSeparator" w:id="0">
    <w:p w14:paraId="0F5BD3C2" w14:textId="77777777" w:rsidR="0057487C" w:rsidRDefault="00574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42A54" w14:textId="77777777" w:rsidR="00667816" w:rsidRDefault="006678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90B5" w14:textId="77777777" w:rsidR="00667816" w:rsidRDefault="0066781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A7321" w14:textId="77777777" w:rsidR="00667816" w:rsidRDefault="00667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E2C23" w14:textId="77777777" w:rsidR="0057487C" w:rsidRDefault="0057487C">
      <w:r>
        <w:rPr>
          <w:color w:val="000000"/>
        </w:rPr>
        <w:separator/>
      </w:r>
    </w:p>
  </w:footnote>
  <w:footnote w:type="continuationSeparator" w:id="0">
    <w:p w14:paraId="1A89A19A" w14:textId="77777777" w:rsidR="0057487C" w:rsidRDefault="00574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93338" w14:textId="77777777" w:rsidR="00667816" w:rsidRDefault="006678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FD0D4" w14:textId="1C9C3F77" w:rsidR="00F73D11" w:rsidRDefault="005708E5">
    <w:pPr>
      <w:pStyle w:val="Header"/>
      <w:rPr>
        <w:sz w:val="14"/>
        <w:szCs w:val="14"/>
      </w:rPr>
    </w:pPr>
    <w:r>
      <w:rPr>
        <w:sz w:val="14"/>
        <w:szCs w:val="14"/>
      </w:rPr>
      <w:t>2</w:t>
    </w:r>
    <w:r w:rsidR="00667816">
      <w:rPr>
        <w:sz w:val="14"/>
        <w:szCs w:val="14"/>
      </w:rPr>
      <w:t>.6B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14332" w14:textId="77777777" w:rsidR="00667816" w:rsidRDefault="006678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51439B"/>
    <w:multiLevelType w:val="hybridMultilevel"/>
    <w:tmpl w:val="99106EE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578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F6"/>
    <w:rsid w:val="000C7570"/>
    <w:rsid w:val="001044A4"/>
    <w:rsid w:val="002E4144"/>
    <w:rsid w:val="00323411"/>
    <w:rsid w:val="003A1305"/>
    <w:rsid w:val="00424281"/>
    <w:rsid w:val="005078F2"/>
    <w:rsid w:val="005708E5"/>
    <w:rsid w:val="0057487C"/>
    <w:rsid w:val="006324F6"/>
    <w:rsid w:val="00667816"/>
    <w:rsid w:val="00773FDD"/>
    <w:rsid w:val="0080409C"/>
    <w:rsid w:val="0085434B"/>
    <w:rsid w:val="00892167"/>
    <w:rsid w:val="00942BE6"/>
    <w:rsid w:val="00944151"/>
    <w:rsid w:val="00AE0431"/>
    <w:rsid w:val="00C524B5"/>
    <w:rsid w:val="00C6513D"/>
    <w:rsid w:val="00CE3DF1"/>
    <w:rsid w:val="00DF1E5D"/>
    <w:rsid w:val="00E82625"/>
    <w:rsid w:val="00F01921"/>
    <w:rsid w:val="00F1050A"/>
    <w:rsid w:val="00F27FD0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5FE94"/>
  <w15:docId w15:val="{526DDBB4-01E4-4F10-9640-FEF281445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CA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styleId="Footer">
    <w:name w:val="footer"/>
    <w:basedOn w:val="Normal"/>
    <w:link w:val="FooterChar"/>
    <w:uiPriority w:val="99"/>
    <w:unhideWhenUsed/>
    <w:rsid w:val="006678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7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..\..\..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1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Normal portrait</vt:lpstr>
      <vt:lpstr>Lesson 06: The First Key of the Kingdom - Preaching</vt:lpstr>
      <vt:lpstr>    </vt:lpstr>
      <vt:lpstr>    /Keys to God's Kingdom</vt:lpstr>
      <vt:lpstr>    Preaching is</vt:lpstr>
      <vt:lpstr>    Bible Study: Acts 2:14-41</vt:lpstr>
      <vt:lpstr>    </vt:lpstr>
      <vt:lpstr>    The making of a sermon</vt:lpstr>
      <vt:lpstr>    What do you remember of last Sunday morning's sermon?</vt:lpstr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2</cp:revision>
  <cp:lastPrinted>2009-08-24T09:10:00Z</cp:lastPrinted>
  <dcterms:created xsi:type="dcterms:W3CDTF">2022-11-01T14:07:00Z</dcterms:created>
  <dcterms:modified xsi:type="dcterms:W3CDTF">2022-11-01T14:07:00Z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