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79941" w14:textId="77777777" w:rsidR="00816998" w:rsidRDefault="00C7735A">
      <w:pPr>
        <w:pStyle w:val="Heading1"/>
        <w:jc w:val="center"/>
      </w:pPr>
      <w:r>
        <w:t xml:space="preserve">Lesson </w:t>
      </w:r>
      <w:r w:rsidR="00BA547A">
        <w:t>0</w:t>
      </w:r>
      <w:r>
        <w:t>5: Lord</w:t>
      </w:r>
      <w:r w:rsidR="00D96C82">
        <w:t>’</w:t>
      </w:r>
      <w:r>
        <w:t>s Supper</w:t>
      </w:r>
    </w:p>
    <w:p w14:paraId="685ECE85" w14:textId="77777777" w:rsidR="00816998" w:rsidRDefault="00C7735A">
      <w:pPr>
        <w:pStyle w:val="Heading2"/>
      </w:pPr>
      <w:r>
        <w:t>Different views</w:t>
      </w:r>
    </w:p>
    <w:p w14:paraId="1825AF9E" w14:textId="77777777" w:rsidR="00816998" w:rsidRDefault="00C7735A">
      <w:pPr>
        <w:pStyle w:val="Textbody"/>
      </w:pPr>
      <w:r>
        <w:t>Roman Catholic: ____________________________________________________________________</w:t>
      </w:r>
    </w:p>
    <w:p w14:paraId="78CEF811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370FA2CE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6DE591C6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1B164A13" w14:textId="77777777" w:rsidR="00816998" w:rsidRDefault="00C7735A">
      <w:pPr>
        <w:pStyle w:val="Textbody"/>
      </w:pPr>
      <w:r>
        <w:t>Lutheran: __________________________________________________________________________</w:t>
      </w:r>
    </w:p>
    <w:p w14:paraId="4124792B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2F493E4A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27E7644B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72FF48B1" w14:textId="77777777" w:rsidR="00816998" w:rsidRDefault="00C7735A">
      <w:pPr>
        <w:pStyle w:val="Textbody"/>
      </w:pPr>
      <w:r>
        <w:t>Calvinist: __________________________________________________________________________</w:t>
      </w:r>
    </w:p>
    <w:p w14:paraId="46949806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4D990368" w14:textId="77777777" w:rsidR="00BA547A" w:rsidRDefault="00BA547A" w:rsidP="00BA547A">
      <w:pPr>
        <w:pStyle w:val="Textbody"/>
      </w:pPr>
      <w:r>
        <w:tab/>
        <w:t>________________________________________________________________________________</w:t>
      </w:r>
    </w:p>
    <w:p w14:paraId="022495D6" w14:textId="77777777" w:rsidR="00BA547A" w:rsidRDefault="00BA547A" w:rsidP="00BA547A">
      <w:pPr>
        <w:pStyle w:val="Textbody"/>
      </w:pPr>
      <w:r>
        <w:tab/>
        <w:t>________________________________________________________________________________</w:t>
      </w:r>
    </w:p>
    <w:p w14:paraId="5094D92E" w14:textId="77777777" w:rsidR="00816998" w:rsidRDefault="00C7735A">
      <w:pPr>
        <w:pStyle w:val="Textbody"/>
      </w:pPr>
      <w:r>
        <w:t>Zwinglian: __________</w:t>
      </w:r>
      <w:r w:rsidR="00BA547A">
        <w:t>__________________________________________</w:t>
      </w:r>
      <w:r>
        <w:t>_____________________</w:t>
      </w:r>
    </w:p>
    <w:p w14:paraId="795C9A84" w14:textId="77777777" w:rsidR="00BA547A" w:rsidRDefault="00BA547A" w:rsidP="00BA547A">
      <w:pPr>
        <w:pStyle w:val="Textbody"/>
      </w:pPr>
      <w:r>
        <w:tab/>
        <w:t>________________________________________________________________________________</w:t>
      </w:r>
    </w:p>
    <w:p w14:paraId="70A0C4DE" w14:textId="77777777" w:rsidR="00BA547A" w:rsidRDefault="00BA547A" w:rsidP="00BA547A">
      <w:pPr>
        <w:pStyle w:val="Textbody"/>
      </w:pPr>
      <w:r>
        <w:tab/>
        <w:t>________________________________________________________________________________</w:t>
      </w:r>
    </w:p>
    <w:p w14:paraId="62AD6FDC" w14:textId="77777777" w:rsidR="00BA547A" w:rsidRDefault="00BA547A" w:rsidP="00BA547A">
      <w:pPr>
        <w:pStyle w:val="Textbody"/>
      </w:pPr>
      <w:r>
        <w:tab/>
        <w:t>________________________________________________________________________________</w:t>
      </w:r>
    </w:p>
    <w:p w14:paraId="32A92476" w14:textId="34C9ED04" w:rsidR="00816998" w:rsidRDefault="0021642C">
      <w:pPr>
        <w:pStyle w:val="Heading2"/>
      </w:pPr>
      <w:r>
        <w:t>Church Study: For</w:t>
      </w:r>
      <w:r w:rsidR="00C7735A">
        <w:t>m for Lord's Supper</w:t>
      </w:r>
      <w:r w:rsidR="00D72A76">
        <w:t xml:space="preserve"> </w:t>
      </w:r>
      <w:r w:rsidR="00834407">
        <w:t>(</w:t>
      </w:r>
      <w:r w:rsidR="00D72A76" w:rsidRPr="00834407">
        <w:rPr>
          <w:u w:val="single"/>
        </w:rPr>
        <w:t>Book of Praise</w:t>
      </w:r>
      <w:r w:rsidR="00D72A76">
        <w:t xml:space="preserve"> page</w:t>
      </w:r>
      <w:r w:rsidR="00834407">
        <w:t>s</w:t>
      </w:r>
      <w:r w:rsidR="00D72A76">
        <w:t xml:space="preserve"> 603</w:t>
      </w:r>
      <w:r w:rsidR="00834407">
        <w:t>-604)</w:t>
      </w:r>
    </w:p>
    <w:p w14:paraId="1DE89F08" w14:textId="77777777" w:rsidR="00816998" w:rsidRDefault="00C7735A">
      <w:pPr>
        <w:pStyle w:val="Textbody"/>
      </w:pPr>
      <w:r>
        <w:t>1. What do we NOT declare when we come to the Lord's Supper? ______________________________</w:t>
      </w:r>
    </w:p>
    <w:p w14:paraId="0029B96C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5BBB0A99" w14:textId="77777777" w:rsidR="00816998" w:rsidRDefault="00C7735A">
      <w:pPr>
        <w:pStyle w:val="Textbody"/>
      </w:pPr>
      <w:r>
        <w:t>2. What do we acknowledge instead? ____________________________________________________</w:t>
      </w:r>
    </w:p>
    <w:p w14:paraId="3192696C" w14:textId="77777777" w:rsidR="00816998" w:rsidRDefault="00C7735A">
      <w:pPr>
        <w:pStyle w:val="Textbody"/>
      </w:pPr>
      <w:r>
        <w:t>3. What are we aware of? ______________________________________________________________</w:t>
      </w:r>
    </w:p>
    <w:p w14:paraId="58E3344B" w14:textId="77777777" w:rsidR="00816998" w:rsidRDefault="00C7735A">
      <w:pPr>
        <w:pStyle w:val="Textbody"/>
      </w:pPr>
      <w:r>
        <w:t>4. How are things with our faith? ________________________________________________________</w:t>
      </w:r>
    </w:p>
    <w:p w14:paraId="1F59F5D8" w14:textId="77777777" w:rsidR="00816998" w:rsidRDefault="00C7735A">
      <w:pPr>
        <w:pStyle w:val="Textbody"/>
      </w:pPr>
      <w:r>
        <w:t>5. How are things with our zeal? ________________________________________________________</w:t>
      </w:r>
    </w:p>
    <w:p w14:paraId="593915B7" w14:textId="77777777" w:rsidR="00816998" w:rsidRDefault="00C7735A">
      <w:pPr>
        <w:pStyle w:val="Textbody"/>
      </w:pPr>
      <w:r>
        <w:t>6. What do we daily contend with? ______________________________________________________</w:t>
      </w:r>
    </w:p>
    <w:p w14:paraId="7E02FACC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535C64D6" w14:textId="77777777" w:rsidR="00816998" w:rsidRDefault="00C7735A">
      <w:pPr>
        <w:pStyle w:val="Textbody"/>
      </w:pPr>
      <w:r>
        <w:t>7. How do we feel about our shortcomings? _______________________________________________</w:t>
      </w:r>
    </w:p>
    <w:p w14:paraId="1A9541FB" w14:textId="77777777" w:rsidR="00816998" w:rsidRDefault="00C7735A">
      <w:pPr>
        <w:pStyle w:val="Textbody"/>
        <w:spacing w:after="0" w:line="360" w:lineRule="auto"/>
      </w:pPr>
      <w:r>
        <w:t>8. Fill in the blanks: Therefore we may be ____________________ that no sin or weakness which still remains in us _________________________ can prevent us from _____________________by God in grace and from __________________________________________ of this heavenly food and drink.</w:t>
      </w:r>
    </w:p>
    <w:p w14:paraId="06ECB65E" w14:textId="77777777" w:rsidR="00816998" w:rsidRDefault="00C7735A">
      <w:pPr>
        <w:pStyle w:val="Heading2"/>
      </w:pPr>
      <w:r>
        <w:t xml:space="preserve">What </w:t>
      </w:r>
      <w:r w:rsidRPr="00DE2E40">
        <w:rPr>
          <w:u w:val="single"/>
        </w:rPr>
        <w:t>is not</w:t>
      </w:r>
      <w:r>
        <w:t xml:space="preserve"> necessary for a person to participate in the Lord´s Supper?</w:t>
      </w:r>
    </w:p>
    <w:p w14:paraId="421CE813" w14:textId="3D690CA6" w:rsidR="00816998" w:rsidRDefault="0021642C">
      <w:pPr>
        <w:pStyle w:val="Textbody"/>
      </w:pPr>
      <w:r>
        <w:rPr>
          <w:rFonts w:cs="Times New Roman"/>
        </w:rPr>
        <w:t>•</w:t>
      </w:r>
      <w:r w:rsidR="00C7735A">
        <w:tab/>
      </w:r>
      <w:r w:rsidR="007C0B70">
        <w:t xml:space="preserve">A </w:t>
      </w:r>
      <w:r w:rsidR="00C7735A">
        <w:t>______________________________________________________________________________</w:t>
      </w:r>
    </w:p>
    <w:p w14:paraId="69FFF605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1B8E04D8" w14:textId="33DEBF22" w:rsidR="00816998" w:rsidRDefault="0021642C">
      <w:pPr>
        <w:pStyle w:val="Textbody"/>
      </w:pPr>
      <w:r>
        <w:rPr>
          <w:rFonts w:cs="Times New Roman"/>
        </w:rPr>
        <w:lastRenderedPageBreak/>
        <w:t>•</w:t>
      </w:r>
      <w:r w:rsidR="00C7735A">
        <w:tab/>
      </w:r>
      <w:r w:rsidR="007C0B70">
        <w:t xml:space="preserve">A </w:t>
      </w:r>
      <w:r w:rsidR="00C7735A">
        <w:t>______________________________________________________________________________</w:t>
      </w:r>
    </w:p>
    <w:p w14:paraId="325CA2F1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26E3D48A" w14:textId="1B594FCC" w:rsidR="00816998" w:rsidRDefault="0021642C">
      <w:pPr>
        <w:pStyle w:val="Textbody"/>
      </w:pPr>
      <w:r>
        <w:rPr>
          <w:rFonts w:cs="Times New Roman"/>
        </w:rPr>
        <w:t>•</w:t>
      </w:r>
      <w:r w:rsidR="00C7735A">
        <w:tab/>
      </w:r>
      <w:r w:rsidR="007C0B70">
        <w:t xml:space="preserve">An </w:t>
      </w:r>
      <w:r w:rsidR="00C7735A">
        <w:t>_____________________________________________________________________________</w:t>
      </w:r>
    </w:p>
    <w:p w14:paraId="0D5D7592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557427CC" w14:textId="77777777" w:rsidR="00816998" w:rsidRDefault="00C7735A">
      <w:pPr>
        <w:pStyle w:val="Heading2"/>
      </w:pPr>
      <w:r>
        <w:t xml:space="preserve">What </w:t>
      </w:r>
      <w:r w:rsidRPr="00DE2E40">
        <w:rPr>
          <w:u w:val="single"/>
        </w:rPr>
        <w:t>is</w:t>
      </w:r>
      <w:r>
        <w:t xml:space="preserve"> necessary for a person to participate in</w:t>
      </w:r>
      <w:r w:rsidR="00F31D4B">
        <w:t xml:space="preserve"> </w:t>
      </w:r>
      <w:r>
        <w:t>the Lord´s Supper?</w:t>
      </w:r>
    </w:p>
    <w:p w14:paraId="64279B11" w14:textId="77777777" w:rsidR="00816998" w:rsidRDefault="0021642C">
      <w:pPr>
        <w:pStyle w:val="Textbody"/>
      </w:pPr>
      <w:r>
        <w:rPr>
          <w:rFonts w:cs="Times New Roman"/>
        </w:rPr>
        <w:t>•</w:t>
      </w:r>
      <w:r w:rsidR="00C7735A">
        <w:tab/>
        <w:t>________________________________________________________________________________</w:t>
      </w:r>
    </w:p>
    <w:p w14:paraId="5E74D2D6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42C938A7" w14:textId="77777777" w:rsidR="00816998" w:rsidRDefault="0021642C">
      <w:pPr>
        <w:pStyle w:val="Textbody"/>
      </w:pPr>
      <w:r>
        <w:rPr>
          <w:rFonts w:cs="Times New Roman"/>
        </w:rPr>
        <w:t>•</w:t>
      </w:r>
      <w:r w:rsidR="00C7735A">
        <w:tab/>
        <w:t>________________________________________________________________________________</w:t>
      </w:r>
    </w:p>
    <w:p w14:paraId="3C8F4180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5ED09561" w14:textId="77777777" w:rsidR="00816998" w:rsidRDefault="0021642C">
      <w:pPr>
        <w:pStyle w:val="Textbody"/>
      </w:pPr>
      <w:r>
        <w:rPr>
          <w:rFonts w:cs="Times New Roman"/>
        </w:rPr>
        <w:t>•</w:t>
      </w:r>
      <w:r w:rsidR="00C7735A">
        <w:tab/>
        <w:t>________________________________________________________________________________</w:t>
      </w:r>
    </w:p>
    <w:p w14:paraId="02FF87D4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200A7E79" w14:textId="77777777" w:rsidR="00816998" w:rsidRDefault="0021642C">
      <w:pPr>
        <w:pStyle w:val="Textbody"/>
      </w:pPr>
      <w:r>
        <w:rPr>
          <w:rFonts w:cs="Times New Roman"/>
        </w:rPr>
        <w:t>•</w:t>
      </w:r>
      <w:r w:rsidR="00C7735A">
        <w:tab/>
        <w:t>________________________________________________________________________________</w:t>
      </w:r>
    </w:p>
    <w:p w14:paraId="4DA2B31D" w14:textId="77777777" w:rsidR="00816998" w:rsidRDefault="00C7735A">
      <w:pPr>
        <w:pStyle w:val="Textbody"/>
      </w:pPr>
      <w:r>
        <w:tab/>
        <w:t>________________________________________________________________________________</w:t>
      </w:r>
    </w:p>
    <w:p w14:paraId="6F60F642" w14:textId="52D06A34" w:rsidR="00C924C5" w:rsidRDefault="00C924C5" w:rsidP="00C924C5">
      <w:pPr>
        <w:pStyle w:val="Textbody"/>
        <w:rPr>
          <w:b/>
          <w:i/>
          <w:sz w:val="28"/>
        </w:rPr>
      </w:pPr>
      <w:r>
        <w:rPr>
          <w:b/>
          <w:i/>
          <w:sz w:val="28"/>
        </w:rPr>
        <w:t>Church membership and coming</w:t>
      </w:r>
    </w:p>
    <w:p w14:paraId="75D42F98" w14:textId="7A95AE4D" w:rsidR="00C924C5" w:rsidRPr="004C1A68" w:rsidRDefault="00C924C5" w:rsidP="00C924C5">
      <w:pPr>
        <w:pStyle w:val="Textbody"/>
      </w:pPr>
      <w:r w:rsidRPr="004C1A68">
        <w:tab/>
        <w:t>All may come _______________________________</w:t>
      </w:r>
      <w:r>
        <w:t>____________________________________</w:t>
      </w:r>
      <w:r w:rsidRPr="004C1A68">
        <w:t>_</w:t>
      </w:r>
    </w:p>
    <w:p w14:paraId="674C0DF9" w14:textId="0CE0B396" w:rsidR="00C924C5" w:rsidRPr="004C1A68" w:rsidRDefault="00C924C5" w:rsidP="00C924C5">
      <w:pPr>
        <w:pStyle w:val="Textbody"/>
      </w:pPr>
      <w:r w:rsidRPr="004C1A68">
        <w:tab/>
        <w:t>It is for _________________________________________________________________________</w:t>
      </w:r>
    </w:p>
    <w:p w14:paraId="639763D4" w14:textId="3F03738E" w:rsidR="00C924C5" w:rsidRPr="004C1A68" w:rsidRDefault="00C924C5" w:rsidP="000A249C">
      <w:pPr>
        <w:pStyle w:val="Textbody"/>
        <w:ind w:left="340" w:firstLine="340"/>
      </w:pPr>
      <w:r w:rsidRPr="004C1A68">
        <w:t>whether someone is ____________________________________________________________</w:t>
      </w:r>
    </w:p>
    <w:p w14:paraId="57820C56" w14:textId="77777777" w:rsidR="00C924C5" w:rsidRDefault="00C924C5" w:rsidP="00C924C5">
      <w:pPr>
        <w:pStyle w:val="Textbody"/>
      </w:pPr>
      <w:r w:rsidRPr="004C1A68">
        <w:tab/>
        <w:t>Church membership will be ______________________</w:t>
      </w:r>
      <w:r>
        <w:t>____</w:t>
      </w:r>
      <w:r w:rsidRPr="004C1A68">
        <w:t xml:space="preserve">___________________________ and </w:t>
      </w:r>
    </w:p>
    <w:p w14:paraId="47655B7C" w14:textId="63A1916A" w:rsidR="00C924C5" w:rsidRPr="004C1A68" w:rsidRDefault="00C924C5" w:rsidP="000A249C">
      <w:pPr>
        <w:pStyle w:val="Textbody"/>
        <w:ind w:left="340" w:firstLine="340"/>
      </w:pPr>
      <w:r w:rsidRPr="004C1A68">
        <w:t xml:space="preserve">whether that is what </w:t>
      </w:r>
      <w:r w:rsidRPr="004C1A68">
        <w:tab/>
      </w:r>
      <w:r>
        <w:t>__</w:t>
      </w:r>
      <w:r w:rsidR="000A249C">
        <w:t>____</w:t>
      </w:r>
      <w:r>
        <w:t>___</w:t>
      </w:r>
      <w:r w:rsidRPr="004C1A68">
        <w:t>___________________________________________________</w:t>
      </w:r>
    </w:p>
    <w:p w14:paraId="167379B1" w14:textId="77777777" w:rsidR="00C924C5" w:rsidRPr="004C1A68" w:rsidRDefault="00C924C5" w:rsidP="00C924C5">
      <w:pPr>
        <w:pStyle w:val="Textbody"/>
      </w:pPr>
      <w:r w:rsidRPr="004C1A68">
        <w:tab/>
        <w:t>As such, as a rule only those are admitted who __________________________________________</w:t>
      </w:r>
    </w:p>
    <w:p w14:paraId="67104660" w14:textId="77777777" w:rsidR="00C924C5" w:rsidRPr="004C1A68" w:rsidRDefault="00C924C5" w:rsidP="00C924C5">
      <w:pPr>
        <w:pStyle w:val="Textbody"/>
      </w:pPr>
      <w:r w:rsidRPr="004C1A68">
        <w:tab/>
      </w:r>
      <w:r w:rsidRPr="004C1A68">
        <w:tab/>
        <w:t>or one of its ______________________________. That’s playing it safe.</w:t>
      </w:r>
    </w:p>
    <w:p w14:paraId="7668D139" w14:textId="77777777" w:rsidR="00C924C5" w:rsidRPr="004C1A68" w:rsidRDefault="00C924C5" w:rsidP="00C924C5">
      <w:pPr>
        <w:pStyle w:val="Textbody"/>
      </w:pPr>
      <w:r w:rsidRPr="004C1A68">
        <w:tab/>
        <w:t>This is not _______________________________________________________________________</w:t>
      </w:r>
    </w:p>
    <w:p w14:paraId="2E2F7DAE" w14:textId="77777777" w:rsidR="00C924C5" w:rsidRPr="004C1A68" w:rsidRDefault="00C924C5" w:rsidP="00C924C5">
      <w:pPr>
        <w:pStyle w:val="Textbody"/>
      </w:pPr>
      <w:r w:rsidRPr="004C1A68">
        <w:tab/>
        <w:t>________________________________________________________________________________</w:t>
      </w:r>
    </w:p>
    <w:p w14:paraId="6EF54D5B" w14:textId="77777777" w:rsidR="00C924C5" w:rsidRPr="004C1A68" w:rsidRDefault="00C924C5" w:rsidP="00C924C5">
      <w:pPr>
        <w:pStyle w:val="Textbody"/>
      </w:pPr>
      <w:r w:rsidRPr="004C1A68">
        <w:tab/>
        <w:t>One should primarily ______________________________________________________________</w:t>
      </w:r>
    </w:p>
    <w:p w14:paraId="53A59165" w14:textId="77777777" w:rsidR="00C924C5" w:rsidRPr="002F5702" w:rsidRDefault="00C924C5" w:rsidP="00C924C5">
      <w:pPr>
        <w:pStyle w:val="Textbody"/>
        <w:rPr>
          <w:i/>
        </w:rPr>
      </w:pPr>
      <w:r w:rsidRPr="002F5702">
        <w:rPr>
          <w:i/>
        </w:rPr>
        <w:tab/>
        <w:t>________________________________________________________________________________</w:t>
      </w:r>
    </w:p>
    <w:p w14:paraId="111B40B4" w14:textId="77777777" w:rsidR="00D72A76" w:rsidRDefault="00D72A76" w:rsidP="00D72A76">
      <w:pPr>
        <w:pStyle w:val="Textbody"/>
        <w:jc w:val="center"/>
        <w:rPr>
          <w:b/>
          <w:sz w:val="28"/>
        </w:rPr>
      </w:pPr>
      <w:r w:rsidRPr="00FE69E1">
        <w:rPr>
          <w:b/>
          <w:sz w:val="28"/>
        </w:rPr>
        <w:t>You may come</w:t>
      </w:r>
    </w:p>
    <w:p w14:paraId="2B5CD473" w14:textId="77777777" w:rsidR="00D72A76" w:rsidRDefault="00D72A76" w:rsidP="00D72A76">
      <w:pPr>
        <w:pStyle w:val="Textbody"/>
        <w:spacing w:after="113"/>
        <w:jc w:val="center"/>
        <w:rPr>
          <w:rFonts w:ascii="Comic Sans MS" w:hAnsi="Comic Sans MS"/>
          <w:i/>
          <w:iCs/>
          <w:sz w:val="32"/>
          <w:szCs w:val="32"/>
        </w:rPr>
      </w:pPr>
      <w:r>
        <w:rPr>
          <w:rFonts w:ascii="Comic Sans MS" w:hAnsi="Comic Sans MS"/>
          <w:i/>
          <w:iCs/>
          <w:sz w:val="32"/>
          <w:szCs w:val="32"/>
        </w:rPr>
        <w:t>____________________</w:t>
      </w:r>
    </w:p>
    <w:p w14:paraId="234EF9EC" w14:textId="77777777" w:rsidR="00D72A76" w:rsidRDefault="00D72A76" w:rsidP="00D72A76">
      <w:pPr>
        <w:pStyle w:val="Textbody"/>
        <w:spacing w:after="113"/>
        <w:jc w:val="center"/>
        <w:rPr>
          <w:rFonts w:ascii="Comic Sans MS" w:hAnsi="Comic Sans MS"/>
          <w:i/>
          <w:iCs/>
          <w:sz w:val="32"/>
          <w:szCs w:val="32"/>
        </w:rPr>
      </w:pPr>
    </w:p>
    <w:p w14:paraId="27D6AAC7" w14:textId="77777777" w:rsidR="00D72A76" w:rsidRDefault="00D72A76" w:rsidP="00D72A76">
      <w:pPr>
        <w:pStyle w:val="Textbody"/>
        <w:spacing w:after="113"/>
        <w:jc w:val="center"/>
        <w:rPr>
          <w:rFonts w:ascii="Comic Sans MS" w:hAnsi="Comic Sans MS"/>
          <w:i/>
          <w:iCs/>
          <w:sz w:val="32"/>
          <w:szCs w:val="32"/>
        </w:rPr>
      </w:pPr>
    </w:p>
    <w:p w14:paraId="7162582D" w14:textId="77777777" w:rsidR="00D72A76" w:rsidRDefault="00D72A76" w:rsidP="00D72A76">
      <w:pPr>
        <w:pStyle w:val="Textbody"/>
        <w:spacing w:after="113"/>
        <w:jc w:val="center"/>
        <w:rPr>
          <w:rFonts w:ascii="Comic Sans MS" w:hAnsi="Comic Sans MS"/>
          <w:i/>
          <w:iCs/>
          <w:sz w:val="32"/>
          <w:szCs w:val="32"/>
        </w:rPr>
      </w:pPr>
    </w:p>
    <w:p w14:paraId="64DDA5EA" w14:textId="77777777" w:rsidR="00D72A76" w:rsidRDefault="00D72A76" w:rsidP="00D72A76">
      <w:pPr>
        <w:pStyle w:val="Textbody"/>
        <w:spacing w:after="113"/>
        <w:jc w:val="center"/>
        <w:rPr>
          <w:rFonts w:ascii="Comic Sans MS" w:hAnsi="Comic Sans MS"/>
          <w:i/>
          <w:iCs/>
          <w:sz w:val="32"/>
          <w:szCs w:val="32"/>
        </w:rPr>
      </w:pPr>
      <w:r>
        <w:rPr>
          <w:rFonts w:ascii="Comic Sans MS" w:hAnsi="Comic Sans MS"/>
          <w:i/>
          <w:iCs/>
          <w:sz w:val="32"/>
          <w:szCs w:val="32"/>
        </w:rPr>
        <w:t>____________________________</w:t>
      </w:r>
    </w:p>
    <w:p w14:paraId="59A459F0" w14:textId="77777777" w:rsidR="00D72A76" w:rsidRDefault="00D72A76">
      <w:pPr>
        <w:pStyle w:val="Textbody"/>
      </w:pPr>
    </w:p>
    <w:sectPr w:rsidR="00D72A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4123B" w14:textId="77777777" w:rsidR="00734640" w:rsidRDefault="00734640">
      <w:r>
        <w:separator/>
      </w:r>
    </w:p>
  </w:endnote>
  <w:endnote w:type="continuationSeparator" w:id="0">
    <w:p w14:paraId="00F54AFB" w14:textId="77777777" w:rsidR="00734640" w:rsidRDefault="00734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1AC9F" w14:textId="77777777" w:rsidR="00166661" w:rsidRDefault="001666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E47C" w14:textId="77777777" w:rsidR="00166661" w:rsidRDefault="001666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F4B49" w14:textId="77777777" w:rsidR="00166661" w:rsidRDefault="001666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86857" w14:textId="77777777" w:rsidR="00734640" w:rsidRDefault="00734640">
      <w:r>
        <w:rPr>
          <w:color w:val="000000"/>
        </w:rPr>
        <w:separator/>
      </w:r>
    </w:p>
  </w:footnote>
  <w:footnote w:type="continuationSeparator" w:id="0">
    <w:p w14:paraId="4B19D355" w14:textId="77777777" w:rsidR="00734640" w:rsidRDefault="00734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E377E" w14:textId="77777777" w:rsidR="00166661" w:rsidRDefault="001666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FDE9A" w14:textId="6422A16E" w:rsidR="009D2D12" w:rsidRDefault="00C7735A">
    <w:pPr>
      <w:pStyle w:val="Header"/>
      <w:rPr>
        <w:sz w:val="14"/>
        <w:szCs w:val="14"/>
      </w:rPr>
    </w:pPr>
    <w:r>
      <w:rPr>
        <w:sz w:val="14"/>
        <w:szCs w:val="14"/>
      </w:rPr>
      <w:t>4</w:t>
    </w:r>
    <w:r w:rsidR="00166661">
      <w:rPr>
        <w:sz w:val="14"/>
        <w:szCs w:val="14"/>
      </w:rPr>
      <w:t>.</w:t>
    </w:r>
    <w:r w:rsidR="00EB1BFD">
      <w:rPr>
        <w:sz w:val="14"/>
        <w:szCs w:val="14"/>
      </w:rPr>
      <w:t>5</w:t>
    </w:r>
    <w:r w:rsidR="00166661">
      <w:rPr>
        <w:sz w:val="14"/>
        <w:szCs w:val="14"/>
      </w:rPr>
      <w:t>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5B30E" w14:textId="77777777" w:rsidR="00166661" w:rsidRDefault="001666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998"/>
    <w:rsid w:val="000A249C"/>
    <w:rsid w:val="00133E44"/>
    <w:rsid w:val="00166661"/>
    <w:rsid w:val="0021642C"/>
    <w:rsid w:val="00556021"/>
    <w:rsid w:val="00662DC0"/>
    <w:rsid w:val="006E1358"/>
    <w:rsid w:val="00711594"/>
    <w:rsid w:val="00734640"/>
    <w:rsid w:val="007C0B70"/>
    <w:rsid w:val="00816998"/>
    <w:rsid w:val="00834407"/>
    <w:rsid w:val="00867B91"/>
    <w:rsid w:val="00B30F8C"/>
    <w:rsid w:val="00BA4086"/>
    <w:rsid w:val="00BA547A"/>
    <w:rsid w:val="00C7735A"/>
    <w:rsid w:val="00C924C5"/>
    <w:rsid w:val="00CF4811"/>
    <w:rsid w:val="00D72A76"/>
    <w:rsid w:val="00D96C82"/>
    <w:rsid w:val="00DE2E40"/>
    <w:rsid w:val="00EB1BFD"/>
    <w:rsid w:val="00F25D56"/>
    <w:rsid w:val="00F31D4B"/>
    <w:rsid w:val="00F5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9743E"/>
  <w15:docId w15:val="{B6CD42DB-31D7-4800-B93F-DD5B34393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CA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1666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0</TotalTime>
  <Pages>2</Pages>
  <Words>718</Words>
  <Characters>4095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Normal portrait</vt:lpstr>
      <vt:lpstr>Lesson 05: Lord’s Supper</vt:lpstr>
      <vt:lpstr>    Different views</vt:lpstr>
      <vt:lpstr>    Church Study: Form for Lord's Supper (Book of Praise pages 603-604)</vt:lpstr>
      <vt:lpstr>    What is not necessary for a person to participate in the Lord´s Supper?</vt:lpstr>
      <vt:lpstr>    What is necessary for a person to participate in the Lord´s Supper?</vt:lpstr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3</cp:revision>
  <cp:lastPrinted>2018-10-02T18:14:00Z</cp:lastPrinted>
  <dcterms:created xsi:type="dcterms:W3CDTF">2022-10-24T16:47:00Z</dcterms:created>
  <dcterms:modified xsi:type="dcterms:W3CDTF">2022-10-24T16:47:00Z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