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41C77" w14:textId="77777777" w:rsidR="00616BD3" w:rsidRDefault="005261B4">
      <w:pPr>
        <w:pStyle w:val="Heading1"/>
        <w:jc w:val="center"/>
      </w:pPr>
      <w:r>
        <w:t xml:space="preserve">Lesson </w:t>
      </w:r>
      <w:r w:rsidR="00561C6B">
        <w:t>0</w:t>
      </w:r>
      <w:r>
        <w:t>6: The First Key of the Kingdom - Preaching</w:t>
      </w:r>
    </w:p>
    <w:p w14:paraId="7D64DBF7" w14:textId="77777777" w:rsidR="00561C6B" w:rsidRDefault="00561C6B">
      <w:pPr>
        <w:pStyle w:val="Heading2"/>
      </w:pPr>
    </w:p>
    <w:p w14:paraId="215791A9" w14:textId="77777777" w:rsidR="00616BD3" w:rsidRDefault="005261B4">
      <w:pPr>
        <w:pStyle w:val="Heading2"/>
      </w:pPr>
      <w:r>
        <w:t>Keys to God's Kingdom</w:t>
      </w:r>
    </w:p>
    <w:p w14:paraId="377BCED8" w14:textId="77777777" w:rsidR="00561C6B" w:rsidRDefault="005261B4" w:rsidP="00561C6B">
      <w:pPr>
        <w:pStyle w:val="Textbody"/>
      </w:pPr>
      <w:r>
        <w:tab/>
      </w:r>
      <w:r w:rsidR="00561C6B">
        <w:t>________________________________________________________________________________</w:t>
      </w:r>
    </w:p>
    <w:p w14:paraId="23BB1521" w14:textId="77777777" w:rsidR="00616BD3" w:rsidRDefault="00561C6B" w:rsidP="00561C6B">
      <w:pPr>
        <w:pStyle w:val="Textbody"/>
      </w:pPr>
      <w:r>
        <w:tab/>
      </w:r>
      <w:r w:rsidR="005261B4">
        <w:t>________________________________________________________________________________</w:t>
      </w:r>
    </w:p>
    <w:p w14:paraId="5B26529A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683BBFF3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573FBD98" w14:textId="77777777" w:rsidR="00616BD3" w:rsidRDefault="005261B4">
      <w:pPr>
        <w:pStyle w:val="Heading2"/>
      </w:pPr>
      <w:r>
        <w:t>Preaching is</w:t>
      </w:r>
    </w:p>
    <w:p w14:paraId="435954C6" w14:textId="77777777" w:rsidR="001570BD" w:rsidRDefault="005261B4">
      <w:pPr>
        <w:pStyle w:val="Textbody"/>
      </w:pPr>
      <w:r>
        <w:tab/>
        <w:t>__</w:t>
      </w:r>
      <w:r w:rsidR="001570BD">
        <w:t>____</w:t>
      </w:r>
      <w:r>
        <w:t>___________________</w:t>
      </w:r>
    </w:p>
    <w:p w14:paraId="551600A0" w14:textId="77777777" w:rsidR="001570BD" w:rsidRDefault="001570BD" w:rsidP="001570BD">
      <w:pPr>
        <w:pStyle w:val="Textbody"/>
        <w:jc w:val="center"/>
      </w:pPr>
      <w:r>
        <w:t>______________________________</w:t>
      </w:r>
    </w:p>
    <w:p w14:paraId="4822EC04" w14:textId="77777777" w:rsidR="001570BD" w:rsidRDefault="001570BD" w:rsidP="001570BD">
      <w:pPr>
        <w:pStyle w:val="Textbody"/>
        <w:jc w:val="right"/>
      </w:pPr>
      <w:r>
        <w:t>______________________________</w:t>
      </w:r>
    </w:p>
    <w:p w14:paraId="7EC532E3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6E3E1BB5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5FB9E8A9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7A1F899C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26EF2D4B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58C9A32F" w14:textId="77777777" w:rsidR="00875B6C" w:rsidRDefault="005261B4" w:rsidP="00875B6C">
      <w:pPr>
        <w:pStyle w:val="Textbody"/>
      </w:pPr>
      <w:r>
        <w:tab/>
        <w:t>________________________________________________________________________________</w:t>
      </w:r>
    </w:p>
    <w:p w14:paraId="28A764D1" w14:textId="0C349876" w:rsidR="00616BD3" w:rsidRDefault="005261B4" w:rsidP="00875B6C">
      <w:pPr>
        <w:pStyle w:val="Heading2"/>
      </w:pPr>
      <w:r>
        <w:t>Election and Covenant</w:t>
      </w:r>
    </w:p>
    <w:p w14:paraId="38D373C7" w14:textId="77777777" w:rsidR="00AC432D" w:rsidRDefault="00AC432D">
      <w:pPr>
        <w:pStyle w:val="Textbody"/>
      </w:pPr>
      <w:r>
        <w:t xml:space="preserve">Only God knows who </w:t>
      </w:r>
      <w:proofErr w:type="gramStart"/>
      <w:r>
        <w:t>will ultimately be part of His Kingdom</w:t>
      </w:r>
      <w:proofErr w:type="gramEnd"/>
      <w:r>
        <w:t>. ________________________________</w:t>
      </w:r>
    </w:p>
    <w:p w14:paraId="230D6892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5CD91667" w14:textId="35D93597" w:rsidR="00DF75C4" w:rsidRPr="00DF75C4" w:rsidRDefault="00DF75C4" w:rsidP="00DF75C4">
      <w:pPr>
        <w:pStyle w:val="Textbody"/>
      </w:pPr>
      <w:r w:rsidRPr="00DF75C4">
        <w:rPr>
          <w:lang w:val="en-US"/>
        </w:rPr>
        <w:t xml:space="preserve">The LORD brings whom He has elected (chosen) into His Kingdom via a </w:t>
      </w:r>
      <w:r>
        <w:rPr>
          <w:lang w:val="en-US"/>
        </w:rPr>
        <w:t xml:space="preserve">_________________ </w:t>
      </w:r>
      <w:r w:rsidRPr="00DF75C4">
        <w:rPr>
          <w:lang w:val="en-US"/>
        </w:rPr>
        <w:t>with people.</w:t>
      </w:r>
    </w:p>
    <w:p w14:paraId="1CF9B9FD" w14:textId="77777777" w:rsidR="00616BD3" w:rsidRDefault="005261B4">
      <w:pPr>
        <w:pStyle w:val="Textbody"/>
      </w:pPr>
      <w:r>
        <w:tab/>
      </w:r>
      <w:r w:rsidR="00AC432D">
        <w:t xml:space="preserve">Election </w:t>
      </w:r>
      <w:r>
        <w:t>________________________________________________________________________</w:t>
      </w:r>
    </w:p>
    <w:p w14:paraId="3360DEAD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264B5C6E" w14:textId="77777777" w:rsidR="00616BD3" w:rsidRDefault="005261B4">
      <w:pPr>
        <w:pStyle w:val="Textbody"/>
      </w:pPr>
      <w:r>
        <w:tab/>
      </w:r>
      <w:r w:rsidR="00AC432D">
        <w:t xml:space="preserve">The covenant </w:t>
      </w:r>
      <w:r>
        <w:t>____________________________________________________________________</w:t>
      </w:r>
    </w:p>
    <w:p w14:paraId="3425A9AD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23EB10CA" w14:textId="77777777" w:rsidR="00616BD3" w:rsidRDefault="005261B4">
      <w:pPr>
        <w:pStyle w:val="Textbody"/>
      </w:pPr>
      <w:r>
        <w:tab/>
      </w:r>
      <w:r w:rsidR="004413B9">
        <w:t xml:space="preserve">- God </w:t>
      </w:r>
      <w:r>
        <w:t>___________________________________________________________________________</w:t>
      </w:r>
    </w:p>
    <w:p w14:paraId="0BEFDF0A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0C4C4B51" w14:textId="77777777" w:rsidR="00616BD3" w:rsidRDefault="005261B4">
      <w:pPr>
        <w:pStyle w:val="Textbody"/>
      </w:pPr>
      <w:r>
        <w:tab/>
      </w:r>
      <w:r w:rsidR="004413B9">
        <w:t xml:space="preserve">- God </w:t>
      </w:r>
      <w:r>
        <w:t>__________________________________________________________________________</w:t>
      </w:r>
    </w:p>
    <w:p w14:paraId="65F21D3E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1458C3EB" w14:textId="07F12C17" w:rsidR="00616BD3" w:rsidRDefault="005261B4">
      <w:pPr>
        <w:pStyle w:val="Textbody"/>
      </w:pPr>
      <w:r>
        <w:tab/>
      </w:r>
      <w:r w:rsidR="004413B9">
        <w:t xml:space="preserve">- </w:t>
      </w:r>
      <w:r w:rsidR="00F67799">
        <w:t xml:space="preserve">Humans </w:t>
      </w:r>
      <w:r>
        <w:t>_______________________________________________________________________</w:t>
      </w:r>
    </w:p>
    <w:p w14:paraId="2C60D388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199FD4FC" w14:textId="77777777" w:rsidR="00616BD3" w:rsidRDefault="004413B9">
      <w:pPr>
        <w:pStyle w:val="Textbody"/>
      </w:pPr>
      <w:r>
        <w:t>At this moment _</w:t>
      </w:r>
      <w:r w:rsidR="005261B4">
        <w:t>_____________________________________________________________________</w:t>
      </w:r>
    </w:p>
    <w:p w14:paraId="23BA9374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47B77CB1" w14:textId="77777777" w:rsidR="00616BD3" w:rsidRDefault="004413B9">
      <w:pPr>
        <w:pStyle w:val="Textbody"/>
      </w:pPr>
      <w:r>
        <w:lastRenderedPageBreak/>
        <w:t xml:space="preserve">A duty of the church is, </w:t>
      </w:r>
      <w:r w:rsidR="005261B4">
        <w:tab/>
      </w:r>
      <w:r>
        <w:t>__________</w:t>
      </w:r>
      <w:r w:rsidR="005261B4">
        <w:t>_____________________________________________________</w:t>
      </w:r>
    </w:p>
    <w:p w14:paraId="65376AF0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1A0E74D2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37A46AE4" w14:textId="77777777" w:rsidR="00616BD3" w:rsidRDefault="005261B4">
      <w:pPr>
        <w:pStyle w:val="Textbody"/>
      </w:pPr>
      <w:r>
        <w:tab/>
        <w:t>________________________________________________________________________________</w:t>
      </w:r>
    </w:p>
    <w:p w14:paraId="6E66F73E" w14:textId="77777777" w:rsidR="00875B6C" w:rsidRDefault="00875B6C" w:rsidP="00875B6C">
      <w:pPr>
        <w:pStyle w:val="Heading2"/>
      </w:pPr>
      <w:r>
        <w:t>Bible Study: 2 Corinthians 5:18-21</w:t>
      </w:r>
    </w:p>
    <w:p w14:paraId="7F27FE14" w14:textId="77777777" w:rsidR="00875B6C" w:rsidRDefault="00875B6C" w:rsidP="00875B6C">
      <w:pPr>
        <w:pStyle w:val="Textbody"/>
      </w:pPr>
      <w:r>
        <w:t>1. What did God give to Paul and others? _________________________________________________</w:t>
      </w:r>
    </w:p>
    <w:p w14:paraId="3C4B4F82" w14:textId="452F4295" w:rsidR="00875B6C" w:rsidRDefault="00875B6C" w:rsidP="00875B6C">
      <w:pPr>
        <w:pStyle w:val="Textbody"/>
      </w:pPr>
      <w:r>
        <w:t xml:space="preserve">2. </w:t>
      </w:r>
      <w:r w:rsidR="003A6650">
        <w:t xml:space="preserve">In </w:t>
      </w:r>
      <w:r>
        <w:t xml:space="preserve">whom </w:t>
      </w:r>
      <w:r w:rsidR="003A6650">
        <w:t xml:space="preserve">was </w:t>
      </w:r>
      <w:r>
        <w:t>God reconcil</w:t>
      </w:r>
      <w:r w:rsidR="003A6650">
        <w:t>ing</w:t>
      </w:r>
      <w:r>
        <w:t xml:space="preserve"> the world to Himself?  _________________________________</w:t>
      </w:r>
    </w:p>
    <w:p w14:paraId="30360D03" w14:textId="77777777" w:rsidR="00875B6C" w:rsidRDefault="00875B6C" w:rsidP="00875B6C">
      <w:pPr>
        <w:pStyle w:val="Textbody"/>
      </w:pPr>
      <w:r>
        <w:t>3. What is this reconciliation? __________________________________________________________</w:t>
      </w:r>
    </w:p>
    <w:p w14:paraId="249DFD50" w14:textId="77777777" w:rsidR="00875B6C" w:rsidRDefault="00875B6C" w:rsidP="00875B6C">
      <w:pPr>
        <w:pStyle w:val="Textbody"/>
      </w:pPr>
      <w:r>
        <w:tab/>
        <w:t>________________________________________________________________________________</w:t>
      </w:r>
    </w:p>
    <w:p w14:paraId="5C0BBC01" w14:textId="77777777" w:rsidR="00875B6C" w:rsidRDefault="00875B6C" w:rsidP="00875B6C">
      <w:pPr>
        <w:pStyle w:val="Textbody"/>
      </w:pPr>
      <w:r>
        <w:t>4. What are Paul and others? ___________________________________________________________</w:t>
      </w:r>
    </w:p>
    <w:p w14:paraId="49385951" w14:textId="77777777" w:rsidR="00875B6C" w:rsidRDefault="00875B6C" w:rsidP="00875B6C">
      <w:pPr>
        <w:pStyle w:val="Textbody"/>
      </w:pPr>
      <w:r>
        <w:t>5. When Paul and others speak, who is really speaking? ______________________________________</w:t>
      </w:r>
    </w:p>
    <w:p w14:paraId="11C741EF" w14:textId="77777777" w:rsidR="00875B6C" w:rsidRDefault="00875B6C" w:rsidP="00875B6C">
      <w:pPr>
        <w:pStyle w:val="Textbody"/>
      </w:pPr>
      <w:r>
        <w:t>6. What does this have to say about our attitude towards those speaking? ________________________</w:t>
      </w:r>
    </w:p>
    <w:p w14:paraId="24392892" w14:textId="77777777" w:rsidR="00875B6C" w:rsidRDefault="00875B6C" w:rsidP="00875B6C">
      <w:pPr>
        <w:pStyle w:val="Textbody"/>
      </w:pPr>
      <w:r>
        <w:tab/>
        <w:t>________________________________________________________________________________</w:t>
      </w:r>
    </w:p>
    <w:p w14:paraId="3FD62C1A" w14:textId="77777777" w:rsidR="00875B6C" w:rsidRDefault="00875B6C" w:rsidP="00875B6C">
      <w:pPr>
        <w:pStyle w:val="Textbody"/>
      </w:pPr>
      <w:r>
        <w:t>7. Circle the sentence below that describes the message of Paul and others</w:t>
      </w:r>
    </w:p>
    <w:p w14:paraId="1666AABA" w14:textId="77777777" w:rsidR="00875B6C" w:rsidRDefault="00875B6C" w:rsidP="00875B6C">
      <w:pPr>
        <w:pStyle w:val="Textbody"/>
      </w:pPr>
      <w:r>
        <w:tab/>
        <w:t>a. You have been forgiven by God!</w:t>
      </w:r>
    </w:p>
    <w:p w14:paraId="7BB06DC5" w14:textId="77777777" w:rsidR="00875B6C" w:rsidRDefault="00875B6C" w:rsidP="00875B6C">
      <w:pPr>
        <w:pStyle w:val="Textbody"/>
      </w:pPr>
      <w:r>
        <w:tab/>
        <w:t>b. Seek the forgiveness of God!</w:t>
      </w:r>
    </w:p>
    <w:p w14:paraId="5A17DD46" w14:textId="77777777" w:rsidR="000F73E4" w:rsidRDefault="00875B6C" w:rsidP="000F73E4">
      <w:pPr>
        <w:pStyle w:val="Textbody"/>
      </w:pPr>
      <w:r>
        <w:tab/>
        <w:t>c. You have not been forgiven by God!</w:t>
      </w:r>
    </w:p>
    <w:p w14:paraId="6F4048D7" w14:textId="4ADEA2C9" w:rsidR="000F73E4" w:rsidRDefault="000F73E4" w:rsidP="000F73E4">
      <w:pPr>
        <w:pStyle w:val="Heading2"/>
      </w:pPr>
      <w:r>
        <w:t>What do you remember of last Sunday morning's sermon?</w:t>
      </w:r>
    </w:p>
    <w:p w14:paraId="10375406" w14:textId="77777777" w:rsidR="000F73E4" w:rsidRDefault="000F73E4" w:rsidP="000F73E4">
      <w:pPr>
        <w:pStyle w:val="Textbody"/>
      </w:pPr>
      <w:r>
        <w:tab/>
        <w:t>________________________________________________________________________________</w:t>
      </w:r>
    </w:p>
    <w:p w14:paraId="3843E965" w14:textId="77777777" w:rsidR="00411660" w:rsidRDefault="00411660" w:rsidP="00411660">
      <w:pPr>
        <w:pStyle w:val="Textbody"/>
      </w:pPr>
      <w:r>
        <w:tab/>
        <w:t>________________________________________________________________________________</w:t>
      </w:r>
    </w:p>
    <w:p w14:paraId="205D92FF" w14:textId="77777777" w:rsidR="00411660" w:rsidRDefault="00411660" w:rsidP="00411660">
      <w:pPr>
        <w:pStyle w:val="Textbody"/>
      </w:pPr>
      <w:r>
        <w:tab/>
        <w:t>________________________________________________________________________________</w:t>
      </w:r>
    </w:p>
    <w:p w14:paraId="359F1DA8" w14:textId="77777777" w:rsidR="000F73E4" w:rsidRDefault="000F73E4" w:rsidP="000F73E4">
      <w:pPr>
        <w:pStyle w:val="Textbody"/>
      </w:pPr>
      <w:r>
        <w:tab/>
        <w:t>________________________________________________________________________________</w:t>
      </w:r>
    </w:p>
    <w:p w14:paraId="344187B4" w14:textId="77777777" w:rsidR="000F73E4" w:rsidRDefault="000F73E4" w:rsidP="000F73E4">
      <w:pPr>
        <w:pStyle w:val="Textbody"/>
      </w:pPr>
      <w:r>
        <w:tab/>
        <w:t>________________________________________________________________________________</w:t>
      </w:r>
    </w:p>
    <w:p w14:paraId="2BA1C98A" w14:textId="604E6721" w:rsidR="000F73E4" w:rsidRDefault="00061432" w:rsidP="000F73E4">
      <w:pPr>
        <w:pStyle w:val="Textbody"/>
      </w:pPr>
      <w:r>
        <w:t xml:space="preserve">What can you add </w:t>
      </w:r>
      <w:r w:rsidR="000F73E4">
        <w:t>after listening to the class discussion?</w:t>
      </w:r>
    </w:p>
    <w:p w14:paraId="728C5911" w14:textId="77777777" w:rsidR="00061432" w:rsidRDefault="00061432" w:rsidP="00061432">
      <w:pPr>
        <w:pStyle w:val="Textbody"/>
      </w:pPr>
      <w:r>
        <w:tab/>
        <w:t>________________________________________________________________________________</w:t>
      </w:r>
    </w:p>
    <w:p w14:paraId="0D41CCED" w14:textId="77777777" w:rsidR="00061432" w:rsidRDefault="00061432" w:rsidP="00061432">
      <w:pPr>
        <w:pStyle w:val="Textbody"/>
      </w:pPr>
      <w:r>
        <w:tab/>
        <w:t>________________________________________________________________________________</w:t>
      </w:r>
    </w:p>
    <w:p w14:paraId="305F5B5E" w14:textId="77777777" w:rsidR="00061432" w:rsidRDefault="00061432" w:rsidP="00061432">
      <w:pPr>
        <w:pStyle w:val="Textbody"/>
      </w:pPr>
      <w:r>
        <w:tab/>
        <w:t>________________________________________________________________________________</w:t>
      </w:r>
    </w:p>
    <w:p w14:paraId="78BD84A7" w14:textId="77777777" w:rsidR="000F73E4" w:rsidRDefault="000F73E4" w:rsidP="000F73E4">
      <w:pPr>
        <w:pStyle w:val="Textbody"/>
      </w:pPr>
      <w:r>
        <w:tab/>
        <w:t>________________________________________________________________________________</w:t>
      </w:r>
    </w:p>
    <w:p w14:paraId="1996EC7D" w14:textId="77777777" w:rsidR="000F73E4" w:rsidRDefault="000F73E4" w:rsidP="000F73E4">
      <w:pPr>
        <w:pStyle w:val="Textbody"/>
      </w:pPr>
      <w:r>
        <w:tab/>
        <w:t>________________________________________________________________________________</w:t>
      </w:r>
    </w:p>
    <w:p w14:paraId="4DFB2797" w14:textId="77777777" w:rsidR="000F73E4" w:rsidRDefault="000F73E4" w:rsidP="000F73E4">
      <w:pPr>
        <w:pStyle w:val="Textbody"/>
      </w:pPr>
      <w:r>
        <w:t xml:space="preserve">What do you think: is talking about the sermon </w:t>
      </w:r>
      <w:proofErr w:type="gramStart"/>
      <w:r>
        <w:t>later on</w:t>
      </w:r>
      <w:proofErr w:type="gramEnd"/>
      <w:r>
        <w:t xml:space="preserve"> helpful? _______________________________</w:t>
      </w:r>
    </w:p>
    <w:p w14:paraId="50EB559D" w14:textId="77777777" w:rsidR="000F73E4" w:rsidRDefault="000F73E4" w:rsidP="00875B6C">
      <w:pPr>
        <w:pStyle w:val="Textbody"/>
      </w:pPr>
    </w:p>
    <w:sectPr w:rsidR="000F73E4">
      <w:headerReference w:type="default" r:id="rId7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573EE" w14:textId="77777777" w:rsidR="00D4346B" w:rsidRDefault="00D4346B">
      <w:r>
        <w:separator/>
      </w:r>
    </w:p>
  </w:endnote>
  <w:endnote w:type="continuationSeparator" w:id="0">
    <w:p w14:paraId="253BF517" w14:textId="77777777" w:rsidR="00D4346B" w:rsidRDefault="00D4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F7C1B" w14:textId="77777777" w:rsidR="00D4346B" w:rsidRDefault="00D4346B">
      <w:r>
        <w:rPr>
          <w:color w:val="000000"/>
        </w:rPr>
        <w:separator/>
      </w:r>
    </w:p>
  </w:footnote>
  <w:footnote w:type="continuationSeparator" w:id="0">
    <w:p w14:paraId="671B9C25" w14:textId="77777777" w:rsidR="00D4346B" w:rsidRDefault="00D43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DD459" w14:textId="4A0F5DBD" w:rsidR="007629C9" w:rsidRDefault="005261B4">
    <w:pPr>
      <w:pStyle w:val="Header"/>
      <w:rPr>
        <w:sz w:val="14"/>
        <w:szCs w:val="14"/>
      </w:rPr>
    </w:pPr>
    <w:r>
      <w:rPr>
        <w:sz w:val="14"/>
        <w:szCs w:val="14"/>
      </w:rPr>
      <w:t>4</w:t>
    </w:r>
    <w:r w:rsidR="00DC3AFB">
      <w:rPr>
        <w:sz w:val="14"/>
        <w:szCs w:val="14"/>
      </w:rPr>
      <w:t>.6B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5431C"/>
    <w:multiLevelType w:val="multilevel"/>
    <w:tmpl w:val="7D5CC6B6"/>
    <w:styleLink w:val="RTFNum2"/>
    <w:lvl w:ilvl="0">
      <w:start w:val="1"/>
      <w:numFmt w:val="none"/>
      <w:lvlText w:val="•%1"/>
      <w:lvlJc w:val="left"/>
      <w:pPr>
        <w:ind w:left="720" w:hanging="360"/>
      </w:pPr>
      <w:rPr>
        <w:rFonts w:ascii="Comic Sans MS" w:hAnsi="Comic Sans MS"/>
        <w:sz w:val="5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289434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34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BD3"/>
    <w:rsid w:val="00061432"/>
    <w:rsid w:val="000F73E4"/>
    <w:rsid w:val="001570BD"/>
    <w:rsid w:val="00231B20"/>
    <w:rsid w:val="003A6650"/>
    <w:rsid w:val="00411660"/>
    <w:rsid w:val="004413B9"/>
    <w:rsid w:val="005261B4"/>
    <w:rsid w:val="00561C6B"/>
    <w:rsid w:val="00616BD3"/>
    <w:rsid w:val="00875B6C"/>
    <w:rsid w:val="00AC432D"/>
    <w:rsid w:val="00B04928"/>
    <w:rsid w:val="00B4096B"/>
    <w:rsid w:val="00D24CC1"/>
    <w:rsid w:val="00D4346B"/>
    <w:rsid w:val="00DC3AFB"/>
    <w:rsid w:val="00DF75C4"/>
    <w:rsid w:val="00E23385"/>
    <w:rsid w:val="00F10B13"/>
    <w:rsid w:val="00F67799"/>
    <w:rsid w:val="00F97521"/>
    <w:rsid w:val="00FA65A5"/>
    <w:rsid w:val="00FD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FFDB8"/>
  <w15:docId w15:val="{D92F2657-3303-40D5-B08A-3FDBC0C3D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en-CA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paragraph" w:styleId="Heading8">
    <w:name w:val="heading 8"/>
    <w:basedOn w:val="Heading"/>
    <w:next w:val="Textbody"/>
    <w:pPr>
      <w:outlineLvl w:val="7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RTFNum21">
    <w:name w:val="RTF_Num 2 1"/>
    <w:rPr>
      <w:rFonts w:ascii="Comic Sans MS" w:hAnsi="Comic Sans MS"/>
      <w:sz w:val="56"/>
    </w:rPr>
  </w:style>
  <w:style w:type="character" w:customStyle="1" w:styleId="NumberingSymbols">
    <w:name w:val="Numbering Symbols"/>
  </w:style>
  <w:style w:type="numbering" w:customStyle="1" w:styleId="RTFNum2">
    <w:name w:val="RTF_Num 2"/>
    <w:basedOn w:val="NoList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unhideWhenUsed/>
    <w:rsid w:val="00DC3A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A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0</TotalTime>
  <Pages>2</Pages>
  <Words>683</Words>
  <Characters>3898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>Normal portrait</vt:lpstr>
      <vt:lpstr>Lesson 06: The First Key of the Kingdom - Preaching</vt:lpstr>
      <vt:lpstr>    </vt:lpstr>
      <vt:lpstr>    Keys to God's Kingdom</vt:lpstr>
      <vt:lpstr>    Preaching is</vt:lpstr>
      <vt:lpstr>    Election and Covenant</vt:lpstr>
      <vt:lpstr>    Bible Study: 2 Corinthians 5:18-21</vt:lpstr>
      <vt:lpstr>    What do you remember of last Sunday morning's sermon?</vt:lpstr>
    </vt:vector>
  </TitlesOfParts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2</cp:revision>
  <cp:lastPrinted>2022-11-01T14:11:00Z</cp:lastPrinted>
  <dcterms:created xsi:type="dcterms:W3CDTF">2022-11-01T14:12:00Z</dcterms:created>
  <dcterms:modified xsi:type="dcterms:W3CDTF">2022-11-01T14:12:00Z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