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F0C24" w14:textId="49496D35" w:rsidR="009963C7" w:rsidRDefault="009C1A0A">
      <w:pPr>
        <w:pStyle w:val="Heading1"/>
        <w:jc w:val="center"/>
      </w:pPr>
      <w:r>
        <w:t xml:space="preserve">Lesson </w:t>
      </w:r>
      <w:r w:rsidR="00AF3CDF">
        <w:t>0</w:t>
      </w:r>
      <w:r w:rsidR="0004427F">
        <w:t>5</w:t>
      </w:r>
      <w:r>
        <w:t xml:space="preserve">: </w:t>
      </w:r>
      <w:r w:rsidR="005631C9">
        <w:t>Gospel Call</w:t>
      </w:r>
    </w:p>
    <w:p w14:paraId="49E185F0" w14:textId="77777777" w:rsidR="0099592B" w:rsidRPr="0099592B" w:rsidRDefault="0099592B" w:rsidP="0099592B">
      <w:pPr>
        <w:pStyle w:val="Textbody"/>
        <w:rPr>
          <w:b/>
          <w:bCs/>
          <w:sz w:val="28"/>
          <w:lang w:val="en-CA"/>
        </w:rPr>
      </w:pPr>
      <w:r>
        <w:rPr>
          <w:b/>
          <w:bCs/>
          <w:sz w:val="28"/>
          <w:lang w:val="en-CA"/>
        </w:rPr>
        <w:t>The meaning of “gospel”</w:t>
      </w:r>
    </w:p>
    <w:p w14:paraId="6BDC1F40" w14:textId="77777777" w:rsidR="0099592B" w:rsidRPr="00504D05" w:rsidRDefault="0099592B" w:rsidP="0099592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76A7DCFF" w14:textId="77777777" w:rsidR="0099592B" w:rsidRPr="00504D05" w:rsidRDefault="0099592B" w:rsidP="0099592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20D6217E" w14:textId="77777777" w:rsidR="0099592B" w:rsidRPr="00504D05" w:rsidRDefault="0099592B" w:rsidP="0099592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51CFA62E" w14:textId="77777777" w:rsidR="0099592B" w:rsidRPr="0099592B" w:rsidRDefault="0099592B" w:rsidP="0099592B">
      <w:pPr>
        <w:pStyle w:val="Textbody"/>
        <w:rPr>
          <w:b/>
          <w:bCs/>
          <w:sz w:val="28"/>
          <w:lang w:val="en-CA"/>
        </w:rPr>
      </w:pPr>
      <w:r w:rsidRPr="0099592B">
        <w:rPr>
          <w:b/>
          <w:bCs/>
          <w:sz w:val="28"/>
          <w:lang w:val="en-CA"/>
        </w:rPr>
        <w:t>Bible Study: Romans 10:13-15</w:t>
      </w:r>
    </w:p>
    <w:p w14:paraId="26271086" w14:textId="77777777" w:rsidR="0099592B" w:rsidRPr="0099592B" w:rsidRDefault="0099592B" w:rsidP="0099592B">
      <w:pPr>
        <w:pStyle w:val="Textbody"/>
        <w:rPr>
          <w:lang w:val="en-CA"/>
        </w:rPr>
      </w:pPr>
      <w:r w:rsidRPr="0099592B">
        <w:rPr>
          <w:lang w:val="en-CA"/>
        </w:rPr>
        <w:t>1. Who will be saved? ____________________________________________________</w:t>
      </w:r>
    </w:p>
    <w:p w14:paraId="43B1A80A" w14:textId="77777777" w:rsidR="0099592B" w:rsidRPr="0099592B" w:rsidRDefault="0099592B" w:rsidP="0099592B">
      <w:pPr>
        <w:pStyle w:val="Textbody"/>
        <w:rPr>
          <w:lang w:val="en-CA"/>
        </w:rPr>
      </w:pPr>
      <w:r w:rsidRPr="0099592B">
        <w:rPr>
          <w:lang w:val="en-CA"/>
        </w:rPr>
        <w:t>___________________________________________________________________________________</w:t>
      </w:r>
    </w:p>
    <w:p w14:paraId="11886CCA" w14:textId="77777777" w:rsidR="0099592B" w:rsidRPr="0099592B" w:rsidRDefault="0099592B" w:rsidP="0099592B">
      <w:pPr>
        <w:pStyle w:val="Textbody"/>
        <w:rPr>
          <w:lang w:val="en-CA"/>
        </w:rPr>
      </w:pPr>
      <w:r w:rsidRPr="0099592B">
        <w:rPr>
          <w:lang w:val="en-CA"/>
        </w:rPr>
        <w:t>___________________________________________________________________________________</w:t>
      </w:r>
    </w:p>
    <w:p w14:paraId="39C23D1A" w14:textId="77777777" w:rsidR="0099592B" w:rsidRPr="0099592B" w:rsidRDefault="0099592B" w:rsidP="0099592B">
      <w:pPr>
        <w:pStyle w:val="Textbody"/>
        <w:rPr>
          <w:lang w:val="en-CA"/>
        </w:rPr>
      </w:pPr>
      <w:r w:rsidRPr="0099592B">
        <w:rPr>
          <w:lang w:val="en-CA"/>
        </w:rPr>
        <w:t>2. What will a person have to do if they are to call on God? ___________________</w:t>
      </w:r>
    </w:p>
    <w:p w14:paraId="6BAEDF5E" w14:textId="77777777" w:rsidR="0099592B" w:rsidRPr="0099592B" w:rsidRDefault="0099592B" w:rsidP="0099592B">
      <w:pPr>
        <w:pStyle w:val="Textbody"/>
        <w:rPr>
          <w:lang w:val="en-CA"/>
        </w:rPr>
      </w:pPr>
      <w:r w:rsidRPr="0099592B">
        <w:rPr>
          <w:lang w:val="en-CA"/>
        </w:rPr>
        <w:t>3. What will a person have to do if they are to believe? _______________________</w:t>
      </w:r>
    </w:p>
    <w:p w14:paraId="2EBBF995" w14:textId="77777777" w:rsidR="0099592B" w:rsidRPr="0099592B" w:rsidRDefault="0099592B" w:rsidP="0099592B">
      <w:pPr>
        <w:pStyle w:val="Textbody"/>
        <w:rPr>
          <w:lang w:val="en-CA"/>
        </w:rPr>
      </w:pPr>
      <w:r w:rsidRPr="0099592B">
        <w:rPr>
          <w:lang w:val="en-CA"/>
        </w:rPr>
        <w:t xml:space="preserve">4. What will a person have to do if they are to hear the </w:t>
      </w:r>
      <w:proofErr w:type="gramStart"/>
      <w:r w:rsidRPr="0099592B">
        <w:rPr>
          <w:lang w:val="en-CA"/>
        </w:rPr>
        <w:t>gospel?_</w:t>
      </w:r>
      <w:proofErr w:type="gramEnd"/>
      <w:r w:rsidRPr="0099592B">
        <w:rPr>
          <w:lang w:val="en-CA"/>
        </w:rPr>
        <w:t>____________________</w:t>
      </w:r>
    </w:p>
    <w:p w14:paraId="7C629A46" w14:textId="77777777" w:rsidR="0099592B" w:rsidRPr="0099592B" w:rsidRDefault="0099592B" w:rsidP="0099592B">
      <w:pPr>
        <w:pStyle w:val="Textbody"/>
        <w:rPr>
          <w:lang w:val="en-CA"/>
        </w:rPr>
      </w:pPr>
      <w:r w:rsidRPr="0099592B">
        <w:rPr>
          <w:lang w:val="en-CA"/>
        </w:rPr>
        <w:t>5. What will a person have to do if they are to preach? ___________________________</w:t>
      </w:r>
    </w:p>
    <w:p w14:paraId="6DC564C4" w14:textId="77777777" w:rsidR="0099592B" w:rsidRPr="0099592B" w:rsidRDefault="00967373" w:rsidP="0099592B">
      <w:pPr>
        <w:pStyle w:val="Textbody"/>
        <w:rPr>
          <w:sz w:val="28"/>
          <w:lang w:val="en-CA"/>
        </w:rPr>
      </w:pPr>
      <w:r w:rsidRPr="00967373">
        <w:rPr>
          <w:b/>
          <w:bCs/>
          <w:noProof/>
          <w:sz w:val="28"/>
          <w:lang w:val="en-CA"/>
        </w:rPr>
        <w:drawing>
          <wp:anchor distT="0" distB="0" distL="114300" distR="114300" simplePos="0" relativeHeight="251658240" behindDoc="0" locked="0" layoutInCell="1" allowOverlap="1" wp14:anchorId="05526C78" wp14:editId="20EF752E">
            <wp:simplePos x="0" y="0"/>
            <wp:positionH relativeFrom="column">
              <wp:posOffset>4471035</wp:posOffset>
            </wp:positionH>
            <wp:positionV relativeFrom="paragraph">
              <wp:posOffset>60960</wp:posOffset>
            </wp:positionV>
            <wp:extent cx="1767205" cy="2724150"/>
            <wp:effectExtent l="57150" t="57150" r="61595" b="57150"/>
            <wp:wrapSquare wrapText="bothSides"/>
            <wp:docPr id="4413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348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05" cy="2724150"/>
                    </a:xfrm>
                    <a:prstGeom prst="rect">
                      <a:avLst/>
                    </a:prstGeom>
                    <a:noFill/>
                    <a:ln w="57150" cmpd="thinThick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B72">
        <w:rPr>
          <w:b/>
          <w:bCs/>
          <w:sz w:val="28"/>
          <w:lang w:val="en-CA"/>
        </w:rPr>
        <w:t>Why bother?</w:t>
      </w:r>
      <w:r w:rsidR="0099592B" w:rsidRPr="0099592B">
        <w:rPr>
          <w:b/>
          <w:bCs/>
          <w:sz w:val="28"/>
          <w:lang w:val="en-CA"/>
        </w:rPr>
        <w:t xml:space="preserve"> </w:t>
      </w:r>
    </w:p>
    <w:p w14:paraId="48B79E6D" w14:textId="77777777" w:rsidR="00B77E11" w:rsidRPr="00B77E11" w:rsidRDefault="00B77E11" w:rsidP="00B77E11">
      <w:pPr>
        <w:pStyle w:val="Textbody"/>
        <w:rPr>
          <w:lang w:val="en-CA"/>
        </w:rPr>
      </w:pPr>
      <w:r w:rsidRPr="00B77E11">
        <w:rPr>
          <w:lang w:val="en-US"/>
        </w:rPr>
        <w:t>Why do evangelism (preach the gospel) if God has predetermined who will be saved and will Himself make sure they will be saved?</w:t>
      </w:r>
    </w:p>
    <w:p w14:paraId="474592BD" w14:textId="77777777" w:rsidR="00967373" w:rsidRDefault="0099592B" w:rsidP="0099592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</w:t>
      </w:r>
    </w:p>
    <w:p w14:paraId="531B4004" w14:textId="77777777" w:rsidR="00967373" w:rsidRDefault="00967373" w:rsidP="00967373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</w:t>
      </w:r>
    </w:p>
    <w:p w14:paraId="5773ADBF" w14:textId="77777777" w:rsidR="00967373" w:rsidRDefault="00967373" w:rsidP="00967373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</w:t>
      </w:r>
    </w:p>
    <w:p w14:paraId="0BDD5F7E" w14:textId="77777777" w:rsidR="00967373" w:rsidRDefault="00967373" w:rsidP="00967373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</w:t>
      </w:r>
    </w:p>
    <w:p w14:paraId="46A515DA" w14:textId="77777777" w:rsidR="00967373" w:rsidRDefault="00967373" w:rsidP="00967373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</w:t>
      </w:r>
    </w:p>
    <w:p w14:paraId="4644250F" w14:textId="77777777" w:rsidR="00967373" w:rsidRDefault="00967373" w:rsidP="00967373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</w:t>
      </w:r>
    </w:p>
    <w:p w14:paraId="3F4E9A9F" w14:textId="77777777" w:rsidR="00967373" w:rsidRDefault="00967373" w:rsidP="00967373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</w:t>
      </w:r>
    </w:p>
    <w:p w14:paraId="458EAE5D" w14:textId="77777777" w:rsidR="00967373" w:rsidRDefault="00967373" w:rsidP="00967373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</w:t>
      </w:r>
    </w:p>
    <w:p w14:paraId="0DC3EF25" w14:textId="77777777" w:rsidR="00967373" w:rsidRDefault="00967373" w:rsidP="00967373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</w:t>
      </w:r>
    </w:p>
    <w:p w14:paraId="048B861D" w14:textId="0D7C5095" w:rsidR="0099592B" w:rsidRDefault="00FB177B" w:rsidP="0099592B">
      <w:pPr>
        <w:pStyle w:val="Textbody"/>
        <w:rPr>
          <w:b/>
          <w:bCs/>
          <w:i/>
          <w:sz w:val="28"/>
          <w:lang w:val="en-CA"/>
        </w:rPr>
      </w:pPr>
      <w:r>
        <w:rPr>
          <w:b/>
          <w:bCs/>
          <w:i/>
          <w:sz w:val="28"/>
          <w:lang w:val="en-CA"/>
        </w:rPr>
        <w:t>S</w:t>
      </w:r>
      <w:r w:rsidR="0099592B">
        <w:rPr>
          <w:b/>
          <w:bCs/>
          <w:i/>
          <w:sz w:val="28"/>
          <w:lang w:val="en-CA"/>
        </w:rPr>
        <w:t>pace for further notes</w:t>
      </w:r>
    </w:p>
    <w:p w14:paraId="77A4C3AC" w14:textId="77777777" w:rsidR="0099592B" w:rsidRPr="00504D05" w:rsidRDefault="0099592B" w:rsidP="0099592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06F3A615" w14:textId="77777777" w:rsidR="0099592B" w:rsidRPr="00504D05" w:rsidRDefault="0099592B" w:rsidP="0099592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4C372C33" w14:textId="77777777" w:rsidR="0099592B" w:rsidRPr="00504D05" w:rsidRDefault="0099592B" w:rsidP="0099592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7BA77FAF" w14:textId="77777777" w:rsidR="0099592B" w:rsidRPr="00504D05" w:rsidRDefault="0099592B" w:rsidP="0099592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63DA50A3" w14:textId="77777777" w:rsidR="0099592B" w:rsidRPr="00504D05" w:rsidRDefault="0099592B" w:rsidP="0099592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495464FE" w14:textId="77777777" w:rsidR="00164DB6" w:rsidRPr="00504D05" w:rsidRDefault="00164DB6" w:rsidP="00164DB6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45B32DB4" w14:textId="77777777" w:rsidR="00164DB6" w:rsidRPr="00504D05" w:rsidRDefault="00164DB6" w:rsidP="00164DB6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05ED2C89" w14:textId="77777777" w:rsidR="00164DB6" w:rsidRPr="00504D05" w:rsidRDefault="00164DB6" w:rsidP="00164DB6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76D22496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lastRenderedPageBreak/>
        <w:t>___________________________________________________________________________________</w:t>
      </w:r>
    </w:p>
    <w:p w14:paraId="76D27DC2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042F71A4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2B27654A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21659104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752C24A4" w14:textId="77777777" w:rsidR="00FB177B" w:rsidRPr="0099592B" w:rsidRDefault="00FB177B" w:rsidP="00FB177B">
      <w:pPr>
        <w:pStyle w:val="Textbody"/>
        <w:rPr>
          <w:sz w:val="28"/>
          <w:lang w:val="en-CA"/>
        </w:rPr>
      </w:pPr>
      <w:r>
        <w:rPr>
          <w:b/>
          <w:bCs/>
          <w:sz w:val="28"/>
          <w:lang w:val="en-CA"/>
        </w:rPr>
        <w:t>Does God mean it?</w:t>
      </w:r>
      <w:r w:rsidRPr="0099592B">
        <w:rPr>
          <w:b/>
          <w:bCs/>
          <w:sz w:val="28"/>
          <w:lang w:val="en-CA"/>
        </w:rPr>
        <w:t xml:space="preserve"> </w:t>
      </w:r>
    </w:p>
    <w:p w14:paraId="3986907A" w14:textId="77777777" w:rsidR="00FB177B" w:rsidRPr="00504D05" w:rsidRDefault="00FB177B" w:rsidP="00FB177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7A617D8C" w14:textId="77777777" w:rsidR="00FB177B" w:rsidRPr="00504D05" w:rsidRDefault="00FB177B" w:rsidP="00FB177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091A4CEA" w14:textId="77777777" w:rsidR="00FB177B" w:rsidRPr="00504D05" w:rsidRDefault="00FB177B" w:rsidP="00FB177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51055398" w14:textId="77777777" w:rsidR="00FB177B" w:rsidRPr="00504D05" w:rsidRDefault="00FB177B" w:rsidP="00FB177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5464DCF6" w14:textId="77777777" w:rsidR="00FB177B" w:rsidRPr="00504D05" w:rsidRDefault="00FB177B" w:rsidP="00FB177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3C7DB50A" w14:textId="77777777" w:rsidR="00FB177B" w:rsidRPr="00504D05" w:rsidRDefault="00FB177B" w:rsidP="00FB177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3D971B26" w14:textId="77777777" w:rsidR="00FB177B" w:rsidRPr="00504D05" w:rsidRDefault="00FB177B" w:rsidP="00FB177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68F94476" w14:textId="77777777" w:rsidR="00FB177B" w:rsidRPr="00504D05" w:rsidRDefault="00FB177B" w:rsidP="00FB177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507904B8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1C86AD2F" w14:textId="02BFADA9" w:rsidR="00FB177B" w:rsidRDefault="00FB177B" w:rsidP="00FB177B">
      <w:pPr>
        <w:pStyle w:val="Textbody"/>
        <w:rPr>
          <w:b/>
          <w:bCs/>
          <w:i/>
          <w:sz w:val="28"/>
          <w:lang w:val="en-CA"/>
        </w:rPr>
      </w:pPr>
      <w:r>
        <w:rPr>
          <w:b/>
          <w:bCs/>
          <w:i/>
          <w:sz w:val="28"/>
          <w:lang w:val="en-CA"/>
        </w:rPr>
        <w:t>More space for further notes</w:t>
      </w:r>
    </w:p>
    <w:p w14:paraId="4DB6DE82" w14:textId="3DC463E5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7B830EFE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6DE32A72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3EE04123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3C2FC0F2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0F09C69B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0514CEC0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0A4C5633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2D9389B7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10170B3F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5F173A97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192F905E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50C23400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4551B346" w14:textId="77777777" w:rsidR="00D10D1E" w:rsidRPr="00504D05" w:rsidRDefault="00D10D1E" w:rsidP="00D10D1E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6A576503" w14:textId="77777777" w:rsidR="00164DB6" w:rsidRPr="00504D05" w:rsidRDefault="00164DB6" w:rsidP="00164DB6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35CB031A" w14:textId="77777777" w:rsidR="00164DB6" w:rsidRPr="00504D05" w:rsidRDefault="00164DB6" w:rsidP="00164DB6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433B2D32" w14:textId="77777777" w:rsidR="00164DB6" w:rsidRPr="00504D05" w:rsidRDefault="00164DB6" w:rsidP="00164DB6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5041BF3D" w14:textId="77777777" w:rsidR="0099592B" w:rsidRPr="00164DB6" w:rsidRDefault="00164DB6" w:rsidP="0099592B">
      <w:pPr>
        <w:pStyle w:val="Textbody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sectPr w:rsidR="0099592B" w:rsidRPr="00164DB6">
      <w:headerReference w:type="default" r:id="rId7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45FF27" w14:textId="77777777" w:rsidR="00E0237A" w:rsidRDefault="00E0237A">
      <w:r>
        <w:separator/>
      </w:r>
    </w:p>
  </w:endnote>
  <w:endnote w:type="continuationSeparator" w:id="0">
    <w:p w14:paraId="40C5B70D" w14:textId="77777777" w:rsidR="00E0237A" w:rsidRDefault="00E02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CCDD8" w14:textId="77777777" w:rsidR="00E0237A" w:rsidRDefault="00E0237A">
      <w:r>
        <w:rPr>
          <w:color w:val="000000"/>
        </w:rPr>
        <w:separator/>
      </w:r>
    </w:p>
  </w:footnote>
  <w:footnote w:type="continuationSeparator" w:id="0">
    <w:p w14:paraId="0D3A90CB" w14:textId="77777777" w:rsidR="00E0237A" w:rsidRDefault="00E02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C8E62E" w14:textId="299F0812" w:rsidR="00000000" w:rsidRDefault="009C1A0A">
    <w:pPr>
      <w:pStyle w:val="Header"/>
      <w:rPr>
        <w:sz w:val="14"/>
        <w:szCs w:val="14"/>
      </w:rPr>
    </w:pPr>
    <w:r>
      <w:rPr>
        <w:sz w:val="14"/>
        <w:szCs w:val="14"/>
      </w:rPr>
      <w:t>6</w:t>
    </w:r>
    <w:r w:rsidR="0014230A">
      <w:rPr>
        <w:sz w:val="14"/>
        <w:szCs w:val="14"/>
      </w:rPr>
      <w:t>.</w:t>
    </w:r>
    <w:r w:rsidR="0004427F">
      <w:rPr>
        <w:sz w:val="14"/>
        <w:szCs w:val="14"/>
      </w:rPr>
      <w:t>5</w:t>
    </w:r>
    <w:r w:rsidR="0014230A">
      <w:rPr>
        <w:sz w:val="14"/>
        <w:szCs w:val="14"/>
      </w:rPr>
      <w:t>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C7"/>
    <w:rsid w:val="0004427F"/>
    <w:rsid w:val="000445CD"/>
    <w:rsid w:val="00044FAD"/>
    <w:rsid w:val="0014230A"/>
    <w:rsid w:val="00164DB6"/>
    <w:rsid w:val="001D319C"/>
    <w:rsid w:val="00281AF2"/>
    <w:rsid w:val="003E4433"/>
    <w:rsid w:val="003E4490"/>
    <w:rsid w:val="004229A2"/>
    <w:rsid w:val="004510EA"/>
    <w:rsid w:val="00500180"/>
    <w:rsid w:val="00504D05"/>
    <w:rsid w:val="005631C9"/>
    <w:rsid w:val="005F3A80"/>
    <w:rsid w:val="0065601A"/>
    <w:rsid w:val="006A0CB6"/>
    <w:rsid w:val="007B5733"/>
    <w:rsid w:val="00967373"/>
    <w:rsid w:val="0099592B"/>
    <w:rsid w:val="009963C7"/>
    <w:rsid w:val="009C1A0A"/>
    <w:rsid w:val="00AF3CDF"/>
    <w:rsid w:val="00B77E11"/>
    <w:rsid w:val="00BA6ED7"/>
    <w:rsid w:val="00CA4DEC"/>
    <w:rsid w:val="00D06707"/>
    <w:rsid w:val="00D10D1E"/>
    <w:rsid w:val="00E0237A"/>
    <w:rsid w:val="00EC1B72"/>
    <w:rsid w:val="00F82553"/>
    <w:rsid w:val="00FB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6D8B2"/>
  <w15:docId w15:val="{3C425B7B-620C-4394-894D-AE5BD36D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7373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373"/>
    <w:rPr>
      <w:rFonts w:ascii="Tahoma" w:hAnsi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423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01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2009-10-13T13:43:00Z</cp:lastPrinted>
  <dcterms:created xsi:type="dcterms:W3CDTF">2024-10-08T10:51:00Z</dcterms:created>
  <dcterms:modified xsi:type="dcterms:W3CDTF">2024-10-08T10:51:00Z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