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71E20" w14:textId="36480EA7" w:rsidR="0083561D" w:rsidRDefault="0086486D">
      <w:pPr>
        <w:pStyle w:val="Heading1"/>
        <w:jc w:val="center"/>
      </w:pPr>
      <w:r>
        <w:t>Lesson 07: The Keys to God</w:t>
      </w:r>
      <w:r w:rsidR="00E178D9">
        <w:t>’</w:t>
      </w:r>
      <w:r>
        <w:t>s Kingdom: Discipline</w:t>
      </w:r>
    </w:p>
    <w:p w14:paraId="755B9B59" w14:textId="77777777" w:rsidR="0083561D" w:rsidRDefault="0086486D">
      <w:pPr>
        <w:pStyle w:val="Heading2"/>
        <w:rPr>
          <w:i w:val="0"/>
        </w:rPr>
      </w:pPr>
      <w:r>
        <w:rPr>
          <w:i w:val="0"/>
        </w:rPr>
        <w:t>Memory work</w:t>
      </w:r>
    </w:p>
    <w:p w14:paraId="56638A7C" w14:textId="77777777" w:rsidR="0083561D" w:rsidRDefault="0086486D">
      <w:pPr>
        <w:pStyle w:val="Heading3"/>
      </w:pPr>
      <w:r>
        <w:t>85. Q. How is the kingdom of heaven closed and opened by church discipline?</w:t>
      </w:r>
    </w:p>
    <w:p w14:paraId="14E7E07F" w14:textId="77777777" w:rsidR="003A6EEF" w:rsidRPr="00D207AB" w:rsidRDefault="003A6EEF" w:rsidP="003A6EEF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 w:rsidRPr="00D207AB">
        <w:rPr>
          <w:rFonts w:ascii="TimesNewRoman" w:eastAsia="TimesNewRoman" w:hAnsi="TimesNewRoman" w:cs="TimesNewRoman"/>
          <w:i/>
          <w:lang w:val="en-CA"/>
        </w:rPr>
        <w:t>A. According to the command of Christ,</w:t>
      </w:r>
    </w:p>
    <w:p w14:paraId="1E9C1B2A" w14:textId="77777777" w:rsidR="003A6EEF" w:rsidRPr="00D207AB" w:rsidRDefault="003A6EEF" w:rsidP="003A6EEF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 w:rsidRPr="00D207AB">
        <w:rPr>
          <w:rFonts w:ascii="TimesNewRoman" w:eastAsia="TimesNewRoman" w:hAnsi="TimesNewRoman" w:cs="TimesNewRoman"/>
          <w:i/>
          <w:lang w:val="en-CA"/>
        </w:rPr>
        <w:tab/>
        <w:t>people who call themselves Christians</w:t>
      </w:r>
    </w:p>
    <w:p w14:paraId="65CAE87B" w14:textId="77777777" w:rsidR="003A6EEF" w:rsidRPr="00D207AB" w:rsidRDefault="003A6EEF" w:rsidP="003A6EEF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 w:rsidRPr="00D207AB">
        <w:rPr>
          <w:rFonts w:ascii="TimesNewRoman" w:eastAsia="TimesNewRoman" w:hAnsi="TimesNewRoman" w:cs="TimesNewRoman"/>
          <w:i/>
          <w:lang w:val="en-CA"/>
        </w:rPr>
        <w:tab/>
        <w:t>but show themselves to be un-</w:t>
      </w:r>
      <w:r>
        <w:rPr>
          <w:rFonts w:ascii="TimesNewRoman" w:eastAsia="TimesNewRoman" w:hAnsi="TimesNewRoman" w:cs="TimesNewRoman"/>
          <w:i/>
          <w:lang w:val="en-CA"/>
        </w:rPr>
        <w:t>C</w:t>
      </w:r>
      <w:r w:rsidRPr="00D207AB">
        <w:rPr>
          <w:rFonts w:ascii="TimesNewRoman" w:eastAsia="TimesNewRoman" w:hAnsi="TimesNewRoman" w:cs="TimesNewRoman"/>
          <w:i/>
          <w:lang w:val="en-CA"/>
        </w:rPr>
        <w:t>hristian in doctrine or life</w:t>
      </w:r>
    </w:p>
    <w:p w14:paraId="3445A8CD" w14:textId="77777777" w:rsidR="003A6EEF" w:rsidRPr="00D207AB" w:rsidRDefault="003A6EEF" w:rsidP="003A6EEF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 w:rsidRPr="00D207AB">
        <w:rPr>
          <w:rFonts w:ascii="TimesNewRoman" w:eastAsia="TimesNewRoman" w:hAnsi="TimesNewRoman" w:cs="TimesNewRoman"/>
          <w:i/>
          <w:lang w:val="en-CA"/>
        </w:rPr>
        <w:tab/>
        <w:t xml:space="preserve">are </w:t>
      </w:r>
      <w:r>
        <w:rPr>
          <w:rFonts w:ascii="TimesNewRoman" w:eastAsia="TimesNewRoman" w:hAnsi="TimesNewRoman" w:cs="TimesNewRoman"/>
          <w:i/>
          <w:lang w:val="en-CA"/>
        </w:rPr>
        <w:t>to be admonished</w:t>
      </w:r>
      <w:r w:rsidRPr="00D207AB">
        <w:rPr>
          <w:rFonts w:ascii="TimesNewRoman" w:eastAsia="TimesNewRoman" w:hAnsi="TimesNewRoman" w:cs="TimesNewRoman"/>
          <w:i/>
          <w:lang w:val="en-CA"/>
        </w:rPr>
        <w:t>.</w:t>
      </w:r>
    </w:p>
    <w:p w14:paraId="6F698C73" w14:textId="77777777" w:rsidR="003A6EEF" w:rsidRDefault="003A6EEF" w:rsidP="003A6EEF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>
        <w:rPr>
          <w:rFonts w:ascii="TimesNewRoman" w:eastAsia="TimesNewRoman" w:hAnsi="TimesNewRoman" w:cs="TimesNewRoman"/>
          <w:i/>
          <w:lang w:val="en-CA"/>
        </w:rPr>
        <w:tab/>
      </w:r>
      <w:r>
        <w:rPr>
          <w:rFonts w:ascii="TimesNewRoman" w:eastAsia="TimesNewRoman" w:hAnsi="TimesNewRoman" w:cs="TimesNewRoman"/>
          <w:i/>
          <w:lang w:val="en-CA"/>
        </w:rPr>
        <w:tab/>
        <w:t>first, in a brotherly manner</w:t>
      </w:r>
    </w:p>
    <w:p w14:paraId="3F3DF8A9" w14:textId="77777777" w:rsidR="003A6EEF" w:rsidRDefault="003A6EEF" w:rsidP="003A6EEF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>
        <w:rPr>
          <w:rFonts w:ascii="TimesNewRoman" w:eastAsia="TimesNewRoman" w:hAnsi="TimesNewRoman" w:cs="TimesNewRoman"/>
          <w:i/>
          <w:lang w:val="en-CA"/>
        </w:rPr>
        <w:tab/>
      </w:r>
      <w:r>
        <w:rPr>
          <w:rFonts w:ascii="TimesNewRoman" w:eastAsia="TimesNewRoman" w:hAnsi="TimesNewRoman" w:cs="TimesNewRoman"/>
          <w:i/>
          <w:lang w:val="en-CA"/>
        </w:rPr>
        <w:tab/>
        <w:t>and then by the church.</w:t>
      </w:r>
    </w:p>
    <w:p w14:paraId="47793FFD" w14:textId="77777777" w:rsidR="003A6EEF" w:rsidRDefault="003A6EEF" w:rsidP="003A6EEF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>
        <w:rPr>
          <w:rFonts w:ascii="TimesNewRoman" w:eastAsia="TimesNewRoman" w:hAnsi="TimesNewRoman" w:cs="TimesNewRoman"/>
          <w:i/>
          <w:lang w:val="en-CA"/>
        </w:rPr>
        <w:t xml:space="preserve">If they refuse to repent, </w:t>
      </w:r>
    </w:p>
    <w:p w14:paraId="1198A986" w14:textId="77777777" w:rsidR="003A6EEF" w:rsidRPr="00D207AB" w:rsidRDefault="003A6EEF" w:rsidP="003A6EEF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>
        <w:rPr>
          <w:rFonts w:ascii="TimesNewRoman" w:eastAsia="TimesNewRoman" w:hAnsi="TimesNewRoman" w:cs="TimesNewRoman"/>
          <w:i/>
          <w:lang w:val="en-CA"/>
        </w:rPr>
        <w:tab/>
        <w:t>they are excluded from the Church.</w:t>
      </w:r>
    </w:p>
    <w:p w14:paraId="28AC40A3" w14:textId="77777777" w:rsidR="003A6EEF" w:rsidRPr="00D207AB" w:rsidRDefault="003A6EEF" w:rsidP="003A6EEF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 w:rsidRPr="00D207AB">
        <w:rPr>
          <w:rFonts w:ascii="TimesNewRoman" w:eastAsia="TimesNewRoman" w:hAnsi="TimesNewRoman" w:cs="TimesNewRoman"/>
          <w:i/>
          <w:lang w:val="en-CA"/>
        </w:rPr>
        <w:t xml:space="preserve">They are again received </w:t>
      </w:r>
      <w:r w:rsidRPr="00D207AB">
        <w:rPr>
          <w:rFonts w:ascii="TimesNewRoman" w:eastAsia="TimesNewRoman" w:hAnsi="TimesNewRoman" w:cs="TimesNewRoman"/>
          <w:i/>
          <w:lang w:val="en-CA"/>
        </w:rPr>
        <w:tab/>
        <w:t xml:space="preserve">as members </w:t>
      </w:r>
    </w:p>
    <w:p w14:paraId="73388793" w14:textId="77777777" w:rsidR="003A6EEF" w:rsidRPr="00D207AB" w:rsidRDefault="003A6EEF" w:rsidP="003A6EEF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 w:rsidRPr="00D207AB">
        <w:rPr>
          <w:rFonts w:ascii="TimesNewRoman" w:eastAsia="TimesNewRoman" w:hAnsi="TimesNewRoman" w:cs="TimesNewRoman"/>
          <w:i/>
          <w:lang w:val="en-CA"/>
        </w:rPr>
        <w:tab/>
        <w:t>when they promise and show real amendment.</w:t>
      </w:r>
    </w:p>
    <w:p w14:paraId="6C5E0B29" w14:textId="77777777" w:rsidR="0083561D" w:rsidRDefault="0083561D">
      <w:pPr>
        <w:pStyle w:val="Standard"/>
        <w:autoSpaceDE w:val="0"/>
        <w:rPr>
          <w:rFonts w:ascii="TimesNewRoman" w:eastAsia="TimesNewRoman" w:hAnsi="TimesNewRoman" w:cs="TimesNewRoman"/>
          <w:lang w:val="en-CA"/>
        </w:rPr>
      </w:pPr>
    </w:p>
    <w:p w14:paraId="6EDF0CA4" w14:textId="01BE4F63" w:rsidR="0083561D" w:rsidRDefault="0086486D">
      <w:pPr>
        <w:pStyle w:val="Textbody"/>
      </w:pPr>
      <w:r>
        <w:rPr>
          <w:lang w:val="en-CA"/>
        </w:rPr>
        <w:t xml:space="preserve">+ study the </w:t>
      </w:r>
      <w:r w:rsidR="003A6EEF">
        <w:rPr>
          <w:lang w:val="en-CA"/>
        </w:rPr>
        <w:t xml:space="preserve">flowchart </w:t>
      </w:r>
      <w:r>
        <w:rPr>
          <w:lang w:val="en-CA"/>
        </w:rPr>
        <w:t xml:space="preserve">on the back of this page. </w:t>
      </w:r>
      <w:r w:rsidRPr="00AB0A42">
        <w:rPr>
          <w:b/>
          <w:lang w:val="en-CA"/>
        </w:rPr>
        <w:t xml:space="preserve">There will be a </w:t>
      </w:r>
      <w:r w:rsidRPr="00AB0A42">
        <w:rPr>
          <w:b/>
          <w:i/>
          <w:lang w:val="en-CA"/>
        </w:rPr>
        <w:t>fill in the blanks</w:t>
      </w:r>
      <w:r w:rsidRPr="00AB0A42">
        <w:rPr>
          <w:b/>
          <w:lang w:val="en-CA"/>
        </w:rPr>
        <w:t xml:space="preserve"> exercise next week.</w:t>
      </w:r>
    </w:p>
    <w:p w14:paraId="7DF4ED61" w14:textId="77777777" w:rsidR="0083561D" w:rsidRDefault="0086486D">
      <w:pPr>
        <w:pStyle w:val="Heading2"/>
        <w:rPr>
          <w:i w:val="0"/>
        </w:rPr>
      </w:pPr>
      <w:r>
        <w:rPr>
          <w:i w:val="0"/>
        </w:rPr>
        <w:t>Homework</w:t>
      </w:r>
    </w:p>
    <w:p w14:paraId="3843A18B" w14:textId="060BB580" w:rsidR="0083561D" w:rsidRDefault="0086486D">
      <w:pPr>
        <w:pStyle w:val="Textbody"/>
      </w:pPr>
      <w:r>
        <w:rPr>
          <w:lang w:val="en-CA"/>
        </w:rPr>
        <w:t xml:space="preserve">Look up Church Order articles 66 – 67 (the church order is in the back of the </w:t>
      </w:r>
      <w:r>
        <w:rPr>
          <w:i/>
          <w:iCs/>
          <w:lang w:val="en-CA"/>
        </w:rPr>
        <w:t>Book of Praise</w:t>
      </w:r>
      <w:r>
        <w:rPr>
          <w:lang w:val="en-CA"/>
        </w:rPr>
        <w:t>)</w:t>
      </w:r>
      <w:r w:rsidR="00F247CB">
        <w:rPr>
          <w:lang w:val="en-CA"/>
        </w:rPr>
        <w:t xml:space="preserve"> or go to </w:t>
      </w:r>
      <w:hyperlink r:id="rId6" w:history="1">
        <w:r w:rsidR="00F247CB" w:rsidRPr="00814D34">
          <w:rPr>
            <w:rStyle w:val="Hyperlink"/>
            <w:lang w:val="en-CA"/>
          </w:rPr>
          <w:t>https://officebearers.com/library/church-orders/canrc-church-order/</w:t>
        </w:r>
      </w:hyperlink>
      <w:r w:rsidR="00F247CB">
        <w:rPr>
          <w:lang w:val="en-CA"/>
        </w:rPr>
        <w:t xml:space="preserve"> </w:t>
      </w:r>
    </w:p>
    <w:p w14:paraId="15991C5A" w14:textId="6CB7913D" w:rsidR="0083561D" w:rsidRDefault="0086486D">
      <w:pPr>
        <w:pStyle w:val="Textbody"/>
        <w:rPr>
          <w:lang w:val="en-CA"/>
        </w:rPr>
      </w:pPr>
      <w:r>
        <w:rPr>
          <w:lang w:val="en-CA"/>
        </w:rPr>
        <w:t>1.</w:t>
      </w:r>
      <w:r w:rsidR="00AB0A42">
        <w:rPr>
          <w:lang w:val="en-CA"/>
        </w:rPr>
        <w:t>(4)</w:t>
      </w:r>
      <w:r>
        <w:rPr>
          <w:lang w:val="en-CA"/>
        </w:rPr>
        <w:t xml:space="preserve"> What is the (dual!) purpose of church discipline? _____________________________________</w:t>
      </w:r>
    </w:p>
    <w:p w14:paraId="2DE16DC8" w14:textId="77777777" w:rsidR="0083561D" w:rsidRDefault="0086486D">
      <w:pPr>
        <w:pStyle w:val="Textbody"/>
        <w:rPr>
          <w:lang w:val="en-CA"/>
        </w:rPr>
      </w:pPr>
      <w:r>
        <w:rPr>
          <w:lang w:val="en-CA"/>
        </w:rPr>
        <w:tab/>
        <w:t>_______________________________________________________________________________</w:t>
      </w:r>
    </w:p>
    <w:p w14:paraId="3C3D5744" w14:textId="77777777" w:rsidR="0083561D" w:rsidRDefault="0086486D">
      <w:pPr>
        <w:pStyle w:val="Textbody"/>
        <w:rPr>
          <w:lang w:val="en-CA"/>
        </w:rPr>
      </w:pPr>
      <w:r>
        <w:rPr>
          <w:lang w:val="en-CA"/>
        </w:rPr>
        <w:tab/>
        <w:t>_______________________________________________________________________________</w:t>
      </w:r>
    </w:p>
    <w:p w14:paraId="18499BBB" w14:textId="5FF59DE7" w:rsidR="0083561D" w:rsidRDefault="0086486D">
      <w:pPr>
        <w:pStyle w:val="Textbody"/>
        <w:spacing w:after="0" w:line="360" w:lineRule="auto"/>
        <w:rPr>
          <w:lang w:val="en-CA"/>
        </w:rPr>
      </w:pPr>
      <w:r>
        <w:rPr>
          <w:lang w:val="en-CA"/>
        </w:rPr>
        <w:t>2.</w:t>
      </w:r>
      <w:r w:rsidR="00AB0A42">
        <w:rPr>
          <w:lang w:val="en-CA"/>
        </w:rPr>
        <w:t>(2)</w:t>
      </w:r>
      <w:r>
        <w:rPr>
          <w:lang w:val="en-CA"/>
        </w:rPr>
        <w:t xml:space="preserve"> When is a consistory allowed to become involved in a matter relating to what you believe (doctrine) or how you live (piety)?</w:t>
      </w:r>
    </w:p>
    <w:p w14:paraId="5AE8081C" w14:textId="77777777" w:rsidR="0083561D" w:rsidRDefault="0086486D">
      <w:pPr>
        <w:pStyle w:val="Textbody"/>
        <w:rPr>
          <w:lang w:val="en-CA"/>
        </w:rPr>
      </w:pPr>
      <w:r>
        <w:rPr>
          <w:lang w:val="en-CA"/>
        </w:rPr>
        <w:tab/>
        <w:t>_______________________________________________________________________________</w:t>
      </w:r>
    </w:p>
    <w:p w14:paraId="128BF656" w14:textId="77777777" w:rsidR="0083561D" w:rsidRDefault="0086486D">
      <w:pPr>
        <w:pStyle w:val="Textbody"/>
        <w:rPr>
          <w:lang w:val="en-CA"/>
        </w:rPr>
      </w:pPr>
      <w:r>
        <w:rPr>
          <w:lang w:val="en-CA"/>
        </w:rPr>
        <w:tab/>
        <w:t>_______________________________________________________________________________</w:t>
      </w:r>
    </w:p>
    <w:p w14:paraId="1E7604C1" w14:textId="6EF8640A" w:rsidR="0083561D" w:rsidRDefault="0086486D">
      <w:pPr>
        <w:pStyle w:val="Textbody"/>
        <w:spacing w:after="0" w:line="360" w:lineRule="auto"/>
        <w:rPr>
          <w:lang w:val="en-CA"/>
        </w:rPr>
      </w:pPr>
      <w:r>
        <w:rPr>
          <w:lang w:val="en-CA"/>
        </w:rPr>
        <w:t>3.</w:t>
      </w:r>
      <w:r w:rsidR="00CC2DC8">
        <w:rPr>
          <w:lang w:val="en-CA"/>
        </w:rPr>
        <w:t>(2)</w:t>
      </w:r>
      <w:r>
        <w:rPr>
          <w:lang w:val="en-CA"/>
        </w:rPr>
        <w:t xml:space="preserve"> How do you feel about admonishing someone privately? Would you do it? ___________ because </w:t>
      </w:r>
    </w:p>
    <w:p w14:paraId="30A12CD7" w14:textId="4B38DF4A" w:rsidR="0083561D" w:rsidRDefault="0086486D">
      <w:pPr>
        <w:pStyle w:val="Textbody"/>
        <w:rPr>
          <w:lang w:val="en-CA"/>
        </w:rPr>
      </w:pPr>
      <w:r>
        <w:rPr>
          <w:lang w:val="en-CA"/>
        </w:rPr>
        <w:tab/>
        <w:t>_____________________________________________________________________________</w:t>
      </w:r>
    </w:p>
    <w:p w14:paraId="32420DF2" w14:textId="77777777" w:rsidR="0083561D" w:rsidRDefault="0086486D">
      <w:pPr>
        <w:pStyle w:val="Textbody"/>
        <w:rPr>
          <w:lang w:val="en-CA"/>
        </w:rPr>
      </w:pPr>
      <w:r>
        <w:rPr>
          <w:lang w:val="en-CA"/>
        </w:rPr>
        <w:tab/>
        <w:t>_______________________________________________________________________________</w:t>
      </w:r>
    </w:p>
    <w:p w14:paraId="2B1DCE96" w14:textId="77777777" w:rsidR="0083561D" w:rsidRDefault="0086486D">
      <w:pPr>
        <w:pStyle w:val="Textbody"/>
        <w:rPr>
          <w:lang w:val="en-CA"/>
        </w:rPr>
      </w:pPr>
      <w:r>
        <w:rPr>
          <w:lang w:val="en-CA"/>
        </w:rPr>
        <w:tab/>
        <w:t>_______________________________________________________________________________</w:t>
      </w:r>
    </w:p>
    <w:p w14:paraId="318B29E2" w14:textId="77777777" w:rsidR="0083561D" w:rsidRDefault="0086486D">
      <w:pPr>
        <w:pStyle w:val="Textbody"/>
        <w:spacing w:after="0" w:line="360" w:lineRule="auto"/>
        <w:ind w:firstLine="340"/>
        <w:rPr>
          <w:lang w:val="en-CA"/>
        </w:rPr>
      </w:pPr>
      <w:r>
        <w:rPr>
          <w:lang w:val="en-CA"/>
        </w:rPr>
        <w:t>If it comes to taking a witness, what kind of person would you take? ________________________</w:t>
      </w:r>
    </w:p>
    <w:p w14:paraId="42D29154" w14:textId="77777777" w:rsidR="0083561D" w:rsidRDefault="0086486D">
      <w:pPr>
        <w:pStyle w:val="Textbody"/>
        <w:rPr>
          <w:lang w:val="en-CA"/>
        </w:rPr>
      </w:pPr>
      <w:r>
        <w:rPr>
          <w:lang w:val="en-CA"/>
        </w:rPr>
        <w:tab/>
        <w:t>_______________________________________________________________________________</w:t>
      </w:r>
    </w:p>
    <w:p w14:paraId="231E0F45" w14:textId="77777777" w:rsidR="0083561D" w:rsidRDefault="0086486D">
      <w:pPr>
        <w:pStyle w:val="Textbody"/>
        <w:rPr>
          <w:lang w:val="en-CA"/>
        </w:rPr>
      </w:pPr>
      <w:r>
        <w:rPr>
          <w:lang w:val="en-CA"/>
        </w:rPr>
        <w:tab/>
        <w:t>_______________________________________________________________________________</w:t>
      </w:r>
    </w:p>
    <w:p w14:paraId="533C960B" w14:textId="14583B05" w:rsidR="0083561D" w:rsidRDefault="0086486D">
      <w:pPr>
        <w:pStyle w:val="Textbody"/>
        <w:spacing w:after="0" w:line="360" w:lineRule="auto"/>
        <w:rPr>
          <w:lang w:val="en-CA"/>
        </w:rPr>
      </w:pPr>
      <w:r>
        <w:rPr>
          <w:lang w:val="en-CA"/>
        </w:rPr>
        <w:t>4.</w:t>
      </w:r>
      <w:r w:rsidR="00CC2DC8">
        <w:rPr>
          <w:lang w:val="en-CA"/>
        </w:rPr>
        <w:t xml:space="preserve"> (2)</w:t>
      </w:r>
      <w:r>
        <w:rPr>
          <w:lang w:val="en-CA"/>
        </w:rPr>
        <w:t xml:space="preserve"> A discipline process such as that outlined on the back of this sheet can take many years. What do you think of this? Is it too long? Too short? Good? ____________ because ______________________</w:t>
      </w:r>
    </w:p>
    <w:p w14:paraId="565504E1" w14:textId="77777777" w:rsidR="0083561D" w:rsidRDefault="0086486D">
      <w:pPr>
        <w:pStyle w:val="Textbody"/>
        <w:rPr>
          <w:lang w:val="en-CA"/>
        </w:rPr>
      </w:pPr>
      <w:r>
        <w:rPr>
          <w:lang w:val="en-CA"/>
        </w:rPr>
        <w:tab/>
        <w:t>_______________________________________________________________________________</w:t>
      </w:r>
    </w:p>
    <w:p w14:paraId="16A90043" w14:textId="77777777" w:rsidR="0083561D" w:rsidRDefault="0086486D">
      <w:pPr>
        <w:pStyle w:val="Textbody"/>
        <w:rPr>
          <w:lang w:val="en-CA"/>
        </w:rPr>
      </w:pPr>
      <w:r>
        <w:rPr>
          <w:lang w:val="en-CA"/>
        </w:rPr>
        <w:tab/>
        <w:t>_______________________________________________________________________________</w:t>
      </w:r>
    </w:p>
    <w:p w14:paraId="6C7BB99E" w14:textId="77777777" w:rsidR="0083561D" w:rsidRDefault="0086486D">
      <w:pPr>
        <w:pStyle w:val="Textbody"/>
        <w:rPr>
          <w:lang w:val="en-CA"/>
        </w:rPr>
      </w:pPr>
      <w:r>
        <w:rPr>
          <w:lang w:val="en-CA"/>
        </w:rPr>
        <w:tab/>
        <w:t>_______________________________________________________________________________</w:t>
      </w:r>
    </w:p>
    <w:p w14:paraId="618CD3D7" w14:textId="77777777" w:rsidR="0083561D" w:rsidRDefault="0086486D">
      <w:pPr>
        <w:pStyle w:val="Heading2"/>
        <w:pageBreakBefore/>
      </w:pPr>
      <w:bookmarkStart w:id="0" w:name="_Hlk527447306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8" behindDoc="0" locked="0" layoutInCell="1" allowOverlap="1" wp14:anchorId="136A4752" wp14:editId="6F3ECC9C">
                <wp:simplePos x="0" y="0"/>
                <wp:positionH relativeFrom="column">
                  <wp:posOffset>1426317</wp:posOffset>
                </wp:positionH>
                <wp:positionV relativeFrom="paragraph">
                  <wp:posOffset>60478</wp:posOffset>
                </wp:positionV>
                <wp:extent cx="3402326" cy="553083"/>
                <wp:effectExtent l="0" t="0" r="26674" b="18417"/>
                <wp:wrapNone/>
                <wp:docPr id="1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26" cy="55308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abs f3"/>
                            <a:gd name="f9" fmla="abs f4"/>
                            <a:gd name="f10" fmla="abs f5"/>
                            <a:gd name="f11" fmla="val f6"/>
                            <a:gd name="f12" fmla="+- 2700000 f1 0"/>
                            <a:gd name="f13" fmla="?: f8 f3 1"/>
                            <a:gd name="f14" fmla="?: f9 f4 1"/>
                            <a:gd name="f15" fmla="?: f10 f5 1"/>
                            <a:gd name="f16" fmla="*/ f12 f7 1"/>
                            <a:gd name="f17" fmla="*/ f13 1 21600"/>
                            <a:gd name="f18" fmla="*/ f14 1 21600"/>
                            <a:gd name="f19" fmla="*/ 21600 f13 1"/>
                            <a:gd name="f20" fmla="*/ 21600 f14 1"/>
                            <a:gd name="f21" fmla="*/ f16 1 f0"/>
                            <a:gd name="f22" fmla="min f18 f17"/>
                            <a:gd name="f23" fmla="*/ f19 1 f15"/>
                            <a:gd name="f24" fmla="*/ f20 1 f15"/>
                            <a:gd name="f25" fmla="+- 0 0 f21"/>
                            <a:gd name="f26" fmla="val f23"/>
                            <a:gd name="f27" fmla="val f24"/>
                            <a:gd name="f28" fmla="+- 0 0 f25"/>
                            <a:gd name="f29" fmla="*/ f11 f22 1"/>
                            <a:gd name="f30" fmla="+- f27 0 f11"/>
                            <a:gd name="f31" fmla="+- f26 0 f11"/>
                            <a:gd name="f32" fmla="*/ f28 f0 1"/>
                            <a:gd name="f33" fmla="*/ f30 1 2"/>
                            <a:gd name="f34" fmla="*/ f31 1 2"/>
                            <a:gd name="f35" fmla="*/ f32 1 f7"/>
                            <a:gd name="f36" fmla="+- f11 f33 0"/>
                            <a:gd name="f37" fmla="+- f11 f34 0"/>
                            <a:gd name="f38" fmla="+- f35 0 f1"/>
                            <a:gd name="f39" fmla="*/ f34 f22 1"/>
                            <a:gd name="f40" fmla="*/ f33 f22 1"/>
                            <a:gd name="f41" fmla="cos 1 f38"/>
                            <a:gd name="f42" fmla="sin 1 f38"/>
                            <a:gd name="f43" fmla="*/ f36 f22 1"/>
                            <a:gd name="f44" fmla="+- 0 0 f41"/>
                            <a:gd name="f45" fmla="+- 0 0 f42"/>
                            <a:gd name="f46" fmla="+- 0 0 f44"/>
                            <a:gd name="f47" fmla="+- 0 0 f45"/>
                            <a:gd name="f48" fmla="*/ f46 f34 1"/>
                            <a:gd name="f49" fmla="*/ f47 f33 1"/>
                            <a:gd name="f50" fmla="+- f37 0 f48"/>
                            <a:gd name="f51" fmla="+- f37 f48 0"/>
                            <a:gd name="f52" fmla="+- f36 0 f49"/>
                            <a:gd name="f53" fmla="+- f36 f49 0"/>
                            <a:gd name="f54" fmla="*/ f50 f22 1"/>
                            <a:gd name="f55" fmla="*/ f52 f22 1"/>
                            <a:gd name="f56" fmla="*/ f51 f22 1"/>
                            <a:gd name="f57" fmla="*/ f53 f2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54" t="f55" r="f56" b="f57"/>
                          <a:pathLst>
                            <a:path>
                              <a:moveTo>
                                <a:pt x="f29" y="f43"/>
                              </a:moveTo>
                              <a:arcTo wR="f39" hR="f40" stAng="f0" swAng="f1"/>
                              <a:arcTo wR="f39" hR="f40" stAng="f2" swAng="f1"/>
                              <a:arcTo wR="f39" hR="f40" stAng="f6" swAng="f1"/>
                              <a:arcTo wR="f39" hR="f40" stAng="f1" swAng="f1"/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EE721DB" w14:textId="77777777" w:rsidR="0083561D" w:rsidRDefault="0083561D"/>
                        </w:txbxContent>
                      </wps:txbx>
                      <wps:bodyPr vert="horz" wrap="square" lIns="0" tIns="0" rIns="0" bIns="0" anchor="ctr" anchorCtr="1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6A4752" id="Freeform 1" o:spid="_x0000_s1026" style="position:absolute;margin-left:112.3pt;margin-top:4.75pt;width:267.9pt;height:43.55pt;z-index: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326,55308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" adj="-11796480,,5400" path="m,276542wa,,3402326,553084,,276542,1701163,,,,3402326,553084,1701163,,3402326,276542,,,3402326,553084,3402326,276542,1701163,553084,,,3402326,553084,1701163,553084,,276542xe" filled="f" strokeweight=".35281mm">
                <v:stroke joinstyle="miter"/>
                <v:formulas/>
                <v:path arrowok="t" o:connecttype="custom" o:connectlocs="1701163,0;3402326,276542;1701163,553083;0,276542" o:connectangles="270,0,90,180" textboxrect="498259,80997,2904067,472086"/>
                <v:textbox inset="0,0,0,0">
                  <w:txbxContent>
                    <w:p w14:paraId="4EE721DB" w14:textId="77777777" w:rsidR="0083561D" w:rsidRDefault="0083561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6" behindDoc="0" locked="0" layoutInCell="1" allowOverlap="1" wp14:anchorId="573C62DF" wp14:editId="42A9FBEC">
                <wp:simplePos x="0" y="0"/>
                <wp:positionH relativeFrom="column">
                  <wp:posOffset>-197638</wp:posOffset>
                </wp:positionH>
                <wp:positionV relativeFrom="paragraph">
                  <wp:posOffset>122035</wp:posOffset>
                </wp:positionV>
                <wp:extent cx="1666237" cy="925830"/>
                <wp:effectExtent l="0" t="0" r="10163" b="26670"/>
                <wp:wrapNone/>
                <wp:docPr id="2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237" cy="92583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1464"/>
                            <a:gd name="f8" fmla="val 4340"/>
                            <a:gd name="f9" fmla="val 9722"/>
                            <a:gd name="f10" fmla="val 1887"/>
                            <a:gd name="f11" fmla="val 8548"/>
                            <a:gd name="f12" fmla="val 6383"/>
                            <a:gd name="f13" fmla="val 4503"/>
                            <a:gd name="f14" fmla="val 3626"/>
                            <a:gd name="f15" fmla="val 5373"/>
                            <a:gd name="f16" fmla="val 7816"/>
                            <a:gd name="f17" fmla="val 1174"/>
                            <a:gd name="f18" fmla="val 8270"/>
                            <a:gd name="f19" fmla="val 3934"/>
                            <a:gd name="f20" fmla="val 11592"/>
                            <a:gd name="f21" fmla="val 12875"/>
                            <a:gd name="f22" fmla="val 3329"/>
                            <a:gd name="f23" fmla="val 15372"/>
                            <a:gd name="f24" fmla="val 1283"/>
                            <a:gd name="f25" fmla="val 17824"/>
                            <a:gd name="f26" fmla="val 4804"/>
                            <a:gd name="f27" fmla="val 18239"/>
                            <a:gd name="f28" fmla="val 4918"/>
                            <a:gd name="f29" fmla="val 7525"/>
                            <a:gd name="f30" fmla="val 18125"/>
                            <a:gd name="f31" fmla="val 8698"/>
                            <a:gd name="f32" fmla="val 19712"/>
                            <a:gd name="f33" fmla="val 9871"/>
                            <a:gd name="f34" fmla="val 17371"/>
                            <a:gd name="f35" fmla="val 11614"/>
                            <a:gd name="f36" fmla="val 18844"/>
                            <a:gd name="f37" fmla="val 12178"/>
                            <a:gd name="f38" fmla="val 15937"/>
                            <a:gd name="f39" fmla="val 14943"/>
                            <a:gd name="f40" fmla="val 14640"/>
                            <a:gd name="f41" fmla="val 14348"/>
                            <a:gd name="f42" fmla="val 18878"/>
                            <a:gd name="f43" fmla="val 15632"/>
                            <a:gd name="f44" fmla="val 16382"/>
                            <a:gd name="f45" fmla="val 12311"/>
                            <a:gd name="f46" fmla="val 18270"/>
                            <a:gd name="f47" fmla="val 11292"/>
                            <a:gd name="f48" fmla="val 16986"/>
                            <a:gd name="f49" fmla="val 9404"/>
                            <a:gd name="f50" fmla="val 6646"/>
                            <a:gd name="f51" fmla="val 6533"/>
                            <a:gd name="f52" fmla="val 18005"/>
                            <a:gd name="f53" fmla="val 3172"/>
                            <a:gd name="f54" fmla="val 14524"/>
                            <a:gd name="f55" fmla="val 5778"/>
                            <a:gd name="f56" fmla="val 14789"/>
                            <a:gd name="f57" fmla="+- 0 0 0"/>
                            <a:gd name="f58" fmla="*/ f3 1 21600"/>
                            <a:gd name="f59" fmla="*/ f4 1 21600"/>
                            <a:gd name="f60" fmla="val f5"/>
                            <a:gd name="f61" fmla="val f6"/>
                            <a:gd name="f62" fmla="*/ f57 f0 1"/>
                            <a:gd name="f63" fmla="+- f61 0 f60"/>
                            <a:gd name="f64" fmla="*/ f62 1 f2"/>
                            <a:gd name="f65" fmla="*/ f63 1 21600"/>
                            <a:gd name="f66" fmla="+- f64 0 f1"/>
                            <a:gd name="f67" fmla="*/ 5400 f65 1"/>
                            <a:gd name="f68" fmla="*/ 14160 f65 1"/>
                            <a:gd name="f69" fmla="*/ 15290 f65 1"/>
                            <a:gd name="f70" fmla="*/ 6570 f65 1"/>
                            <a:gd name="f71" fmla="*/ 9722 f65 1"/>
                            <a:gd name="f72" fmla="*/ 1887 f65 1"/>
                            <a:gd name="f73" fmla="*/ 0 f65 1"/>
                            <a:gd name="f74" fmla="*/ 12875 f65 1"/>
                            <a:gd name="f75" fmla="*/ 11614 f65 1"/>
                            <a:gd name="f76" fmla="*/ 18844 f65 1"/>
                            <a:gd name="f77" fmla="*/ 21600 f65 1"/>
                            <a:gd name="f78" fmla="*/ 6646 f65 1"/>
                            <a:gd name="f79" fmla="*/ f71 1 f65"/>
                            <a:gd name="f80" fmla="*/ f72 1 f65"/>
                            <a:gd name="f81" fmla="*/ f73 1 f65"/>
                            <a:gd name="f82" fmla="*/ f74 1 f65"/>
                            <a:gd name="f83" fmla="*/ f75 1 f65"/>
                            <a:gd name="f84" fmla="*/ f76 1 f65"/>
                            <a:gd name="f85" fmla="*/ f77 1 f65"/>
                            <a:gd name="f86" fmla="*/ f78 1 f65"/>
                            <a:gd name="f87" fmla="*/ f67 1 f65"/>
                            <a:gd name="f88" fmla="*/ f68 1 f65"/>
                            <a:gd name="f89" fmla="*/ f70 1 f65"/>
                            <a:gd name="f90" fmla="*/ f69 1 f65"/>
                            <a:gd name="f91" fmla="*/ f87 f58 1"/>
                            <a:gd name="f92" fmla="*/ f88 f58 1"/>
                            <a:gd name="f93" fmla="*/ f90 f59 1"/>
                            <a:gd name="f94" fmla="*/ f89 f59 1"/>
                            <a:gd name="f95" fmla="*/ f79 f58 1"/>
                            <a:gd name="f96" fmla="*/ f80 f59 1"/>
                            <a:gd name="f97" fmla="*/ f81 f58 1"/>
                            <a:gd name="f98" fmla="*/ f82 f59 1"/>
                            <a:gd name="f99" fmla="*/ f83 f58 1"/>
                            <a:gd name="f100" fmla="*/ f84 f59 1"/>
                            <a:gd name="f101" fmla="*/ f85 f58 1"/>
                            <a:gd name="f102" fmla="*/ f86 f5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66">
                              <a:pos x="f95" y="f96"/>
                            </a:cxn>
                            <a:cxn ang="f66">
                              <a:pos x="f97" y="f98"/>
                            </a:cxn>
                            <a:cxn ang="f66">
                              <a:pos x="f99" y="f100"/>
                            </a:cxn>
                            <a:cxn ang="f66">
                              <a:pos x="f101" y="f102"/>
                            </a:cxn>
                          </a:cxnLst>
                          <a:rect l="f91" t="f94" r="f92" b="f93"/>
                          <a:pathLst>
                            <a:path w="21600" h="21600">
                              <a:moveTo>
                                <a:pt x="f7" y="f8"/>
                              </a:moveTo>
                              <a:lnTo>
                                <a:pt x="f9" y="f10"/>
                              </a:lnTo>
                              <a:lnTo>
                                <a:pt x="f11" y="f12"/>
                              </a:lnTo>
                              <a:lnTo>
                                <a:pt x="f13" y="f14"/>
                              </a:lnTo>
                              <a:lnTo>
                                <a:pt x="f15" y="f16"/>
                              </a:lnTo>
                              <a:lnTo>
                                <a:pt x="f17" y="f18"/>
                              </a:lnTo>
                              <a:lnTo>
                                <a:pt x="f19" y="f20"/>
                              </a:lnTo>
                              <a:lnTo>
                                <a:pt x="f5" y="f21"/>
                              </a:lnTo>
                              <a:lnTo>
                                <a:pt x="f22" y="f23"/>
                              </a:lnTo>
                              <a:lnTo>
                                <a:pt x="f24" y="f25"/>
                              </a:lnTo>
                              <a:lnTo>
                                <a:pt x="f26" y="f27"/>
                              </a:lnTo>
                              <a:lnTo>
                                <a:pt x="f28" y="f6"/>
                              </a:lnTo>
                              <a:lnTo>
                                <a:pt x="f29" y="f30"/>
                              </a:lnTo>
                              <a:lnTo>
                                <a:pt x="f31" y="f32"/>
                              </a:lnTo>
                              <a:lnTo>
                                <a:pt x="f33" y="f34"/>
                              </a:lnTo>
                              <a:lnTo>
                                <a:pt x="f35" y="f36"/>
                              </a:lnTo>
                              <a:lnTo>
                                <a:pt x="f37" y="f38"/>
                              </a:lnTo>
                              <a:lnTo>
                                <a:pt x="f39" y="f34"/>
                              </a:lnTo>
                              <a:lnTo>
                                <a:pt x="f40" y="f41"/>
                              </a:lnTo>
                              <a:lnTo>
                                <a:pt x="f42" y="f43"/>
                              </a:lnTo>
                              <a:lnTo>
                                <a:pt x="f44" y="f45"/>
                              </a:lnTo>
                              <a:lnTo>
                                <a:pt x="f46" y="f47"/>
                              </a:lnTo>
                              <a:lnTo>
                                <a:pt x="f48" y="f49"/>
                              </a:lnTo>
                              <a:lnTo>
                                <a:pt x="f6" y="f50"/>
                              </a:lnTo>
                              <a:lnTo>
                                <a:pt x="f44" y="f51"/>
                              </a:lnTo>
                              <a:lnTo>
                                <a:pt x="f52" y="f53"/>
                              </a:lnTo>
                              <a:lnTo>
                                <a:pt x="f54" y="f55"/>
                              </a:lnTo>
                              <a:lnTo>
                                <a:pt x="f56" y="f5"/>
                              </a:lnTo>
                              <a:lnTo>
                                <a:pt x="f7" y="f8"/>
                              </a:lnTo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A65156" w14:textId="77777777" w:rsidR="0083561D" w:rsidRDefault="0086486D">
                            <w:pPr>
                              <w:jc w:val="center"/>
                            </w:pPr>
                            <w:r>
                              <w:t>A br or sr sins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3C62DF" id="Freeform 2" o:spid="_x0000_s1027" style="position:absolute;margin-left:-15.55pt;margin-top:9.6pt;width:131.2pt;height:72.9pt;z-index: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" adj="-11796480,,5400" path="m11464,4340l9722,1887,8548,6383,4503,3626r870,4190l1174,8270r2760,3322l,12875r3329,2497l1283,17824r3521,415l4918,21600,7525,18125r1173,1587l9871,17371r1743,1473l12178,15937r2765,1434l14640,14348r4238,1284l16382,12311r1888,-1019l16986,9404,21600,6646,16382,6533,18005,3172,14524,5778,14789,,11464,4340xe" filled="f" strokeweight=".35281mm">
                <v:stroke joinstyle="miter"/>
                <v:formulas/>
                <v:path arrowok="t" o:connecttype="custom" o:connectlocs="833119,0;1666237,462915;833119,925830;0,462915;749961,80882;0,551855;895911,807701;1666237,284864" o:connectangles="270,0,90,180,270,270,270,270" textboxrect="5400,6570,14160,15290"/>
                <v:textbox style="mso-fit-shape-to-text:t" inset="0,0,0,0">
                  <w:txbxContent>
                    <w:p w14:paraId="76A65156" w14:textId="77777777" w:rsidR="0083561D" w:rsidRDefault="0086486D">
                      <w:pPr>
                        <w:jc w:val="center"/>
                      </w:pPr>
                      <w:r>
                        <w:t>A br or sr sins</w:t>
                      </w:r>
                    </w:p>
                  </w:txbxContent>
                </v:textbox>
              </v:shape>
            </w:pict>
          </mc:Fallback>
        </mc:AlternateContent>
      </w:r>
    </w:p>
    <w:p w14:paraId="72A7B93E" w14:textId="4A1A90B7" w:rsidR="0083561D" w:rsidRDefault="0086486D">
      <w:pPr>
        <w:pStyle w:val="Textbody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Tell the sinner his fault, just the two of you</w:t>
      </w:r>
    </w:p>
    <w:p w14:paraId="277A6D12" w14:textId="782E9950" w:rsidR="0083561D" w:rsidRDefault="009612CE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0" behindDoc="0" locked="0" layoutInCell="1" allowOverlap="1" wp14:anchorId="0E3270B1" wp14:editId="363A327D">
                <wp:simplePos x="0" y="0"/>
                <wp:positionH relativeFrom="column">
                  <wp:posOffset>2243522</wp:posOffset>
                </wp:positionH>
                <wp:positionV relativeFrom="paragraph">
                  <wp:posOffset>7818</wp:posOffset>
                </wp:positionV>
                <wp:extent cx="45719" cy="258938"/>
                <wp:effectExtent l="57150" t="0" r="50165" b="6540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258938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6238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Connector 3" o:spid="_x0000_s1026" type="#_x0000_t32" style="position:absolute;margin-left:176.65pt;margin-top:.6pt;width:3.6pt;height:20.4pt;flip:x y;z-index: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" strokeweight=".35281mm">
                <v:stroke startarrow="open"/>
              </v:shape>
            </w:pict>
          </mc:Fallback>
        </mc:AlternateContent>
      </w:r>
    </w:p>
    <w:p w14:paraId="1EB71499" w14:textId="4B9B4D39" w:rsidR="0083561D" w:rsidRDefault="009612CE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9" behindDoc="0" locked="0" layoutInCell="1" allowOverlap="1" wp14:anchorId="5866D174" wp14:editId="61DB45E1">
                <wp:simplePos x="0" y="0"/>
                <wp:positionH relativeFrom="column">
                  <wp:posOffset>4220399</wp:posOffset>
                </wp:positionH>
                <wp:positionV relativeFrom="paragraph">
                  <wp:posOffset>97552</wp:posOffset>
                </wp:positionV>
                <wp:extent cx="143178" cy="252484"/>
                <wp:effectExtent l="0" t="0" r="66675" b="5270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3178" cy="252484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D5DF4" id="Straight Connector 6" o:spid="_x0000_s1026" type="#_x0000_t32" style="position:absolute;margin-left:332.3pt;margin-top:7.7pt;width:11.25pt;height:19.9pt;flip:x y;z-index:2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" strokeweight=".35281mm">
                <v:stroke startarrow="open"/>
              </v:shape>
            </w:pict>
          </mc:Fallback>
        </mc:AlternateContent>
      </w:r>
      <w:r w:rsidR="0086486D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F07488" wp14:editId="29B35FD9">
                <wp:simplePos x="0" y="0"/>
                <wp:positionH relativeFrom="column">
                  <wp:posOffset>1655283</wp:posOffset>
                </wp:positionH>
                <wp:positionV relativeFrom="paragraph">
                  <wp:posOffset>-65516</wp:posOffset>
                </wp:positionV>
                <wp:extent cx="2602867" cy="337185"/>
                <wp:effectExtent l="0" t="0" r="26033" b="24765"/>
                <wp:wrapNone/>
                <wp:docPr id="4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2867" cy="33718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val f5"/>
                            <a:gd name="f12" fmla="val f6"/>
                            <a:gd name="f13" fmla="*/ f8 f0 1"/>
                            <a:gd name="f14" fmla="+- f12 0 f11"/>
                            <a:gd name="f15" fmla="*/ f13 1 f2"/>
                            <a:gd name="f16" fmla="*/ f14 1 21600"/>
                            <a:gd name="f17" fmla="+- f15 0 f1"/>
                            <a:gd name="f18" fmla="*/ 5400 f16 1"/>
                            <a:gd name="f19" fmla="*/ 16200 f16 1"/>
                            <a:gd name="f20" fmla="*/ 10800 f16 1"/>
                            <a:gd name="f21" fmla="*/ 0 f16 1"/>
                            <a:gd name="f22" fmla="*/ 21600 f16 1"/>
                            <a:gd name="f23" fmla="*/ f20 1 f16"/>
                            <a:gd name="f24" fmla="*/ f21 1 f16"/>
                            <a:gd name="f25" fmla="*/ f22 1 f16"/>
                            <a:gd name="f26" fmla="*/ f18 1 f16"/>
                            <a:gd name="f27" fmla="*/ f19 1 f16"/>
                            <a:gd name="f28" fmla="*/ f26 f9 1"/>
                            <a:gd name="f29" fmla="*/ f27 f9 1"/>
                            <a:gd name="f30" fmla="*/ f27 f10 1"/>
                            <a:gd name="f31" fmla="*/ f26 f10 1"/>
                            <a:gd name="f32" fmla="*/ f23 f9 1"/>
                            <a:gd name="f33" fmla="*/ f24 f10 1"/>
                            <a:gd name="f34" fmla="*/ f24 f9 1"/>
                            <a:gd name="f35" fmla="*/ f23 f10 1"/>
                            <a:gd name="f36" fmla="*/ f25 f10 1"/>
                            <a:gd name="f37" fmla="*/ f25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7">
                              <a:pos x="f32" y="f33"/>
                            </a:cxn>
                            <a:cxn ang="f17">
                              <a:pos x="f34" y="f35"/>
                            </a:cxn>
                            <a:cxn ang="f17">
                              <a:pos x="f32" y="f36"/>
                            </a:cxn>
                            <a:cxn ang="f17">
                              <a:pos x="f37" y="f35"/>
                            </a:cxn>
                          </a:cxnLst>
                          <a:rect l="f28" t="f31" r="f29" b="f30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54CEAE" w14:textId="77777777" w:rsidR="0083561D" w:rsidRDefault="0086486D">
                            <w:pPr>
                              <w:jc w:val="center"/>
                            </w:pPr>
                            <w:r>
                              <w:t>Repentance?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F07488" id="Freeform 4" o:spid="_x0000_s1028" style="position:absolute;margin-left:130.35pt;margin-top:-5.15pt;width:204.95pt;height:26.5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" adj="-11796480,,5400" path="m10800,l21600,10800,10800,21600,,10800,10800,xe" filled="f" strokeweight=".35281mm">
                <v:stroke joinstyle="miter"/>
                <v:formulas/>
                <v:path arrowok="t" o:connecttype="custom" o:connectlocs="1301434,0;2602867,168593;1301434,337185;0,168593;1301434,0;0,168593;1301434,337185;2602867,168593" o:connectangles="270,0,90,180,270,270,270,270" textboxrect="5400,5400,16200,16200"/>
                <v:textbox inset="0,0,0,0">
                  <w:txbxContent>
                    <w:p w14:paraId="2D54CEAE" w14:textId="77777777" w:rsidR="0083561D" w:rsidRDefault="0086486D">
                      <w:pPr>
                        <w:jc w:val="center"/>
                      </w:pPr>
                      <w:r>
                        <w:t>Repentance?</w:t>
                      </w:r>
                    </w:p>
                  </w:txbxContent>
                </v:textbox>
              </v:shape>
            </w:pict>
          </mc:Fallback>
        </mc:AlternateContent>
      </w:r>
      <w:r w:rsidR="0086486D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1" behindDoc="0" locked="0" layoutInCell="1" allowOverlap="1" wp14:anchorId="6170C486" wp14:editId="6BEC713F">
                <wp:simplePos x="0" y="0"/>
                <wp:positionH relativeFrom="column">
                  <wp:posOffset>133200</wp:posOffset>
                </wp:positionH>
                <wp:positionV relativeFrom="paragraph">
                  <wp:posOffset>92162</wp:posOffset>
                </wp:positionV>
                <wp:extent cx="1521461" cy="753740"/>
                <wp:effectExtent l="0" t="0" r="21589" b="2731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1461" cy="753740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8FA3DF" id="Straight Connector 5" o:spid="_x0000_s1026" type="#_x0000_t32" style="position:absolute;margin-left:10.5pt;margin-top:7.25pt;width:119.8pt;height:59.35pt;flip:y;z-index: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" strokeweight=".35281mm"/>
            </w:pict>
          </mc:Fallback>
        </mc:AlternateContent>
      </w:r>
    </w:p>
    <w:p w14:paraId="709DE8E0" w14:textId="77777777" w:rsidR="0083561D" w:rsidRDefault="0086486D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7" behindDoc="0" locked="0" layoutInCell="1" allowOverlap="1" wp14:anchorId="31617D95" wp14:editId="20A32450">
                <wp:simplePos x="0" y="0"/>
                <wp:positionH relativeFrom="column">
                  <wp:posOffset>3137535</wp:posOffset>
                </wp:positionH>
                <wp:positionV relativeFrom="paragraph">
                  <wp:posOffset>84749</wp:posOffset>
                </wp:positionV>
                <wp:extent cx="3372115" cy="307075"/>
                <wp:effectExtent l="0" t="0" r="19050" b="17145"/>
                <wp:wrapNone/>
                <wp:docPr id="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2115" cy="30707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abs f3"/>
                            <a:gd name="f9" fmla="abs f4"/>
                            <a:gd name="f10" fmla="abs f5"/>
                            <a:gd name="f11" fmla="val f6"/>
                            <a:gd name="f12" fmla="+- 2700000 f1 0"/>
                            <a:gd name="f13" fmla="?: f8 f3 1"/>
                            <a:gd name="f14" fmla="?: f9 f4 1"/>
                            <a:gd name="f15" fmla="?: f10 f5 1"/>
                            <a:gd name="f16" fmla="*/ f12 f7 1"/>
                            <a:gd name="f17" fmla="*/ f13 1 21600"/>
                            <a:gd name="f18" fmla="*/ f14 1 21600"/>
                            <a:gd name="f19" fmla="*/ 21600 f13 1"/>
                            <a:gd name="f20" fmla="*/ 21600 f14 1"/>
                            <a:gd name="f21" fmla="*/ f16 1 f0"/>
                            <a:gd name="f22" fmla="min f18 f17"/>
                            <a:gd name="f23" fmla="*/ f19 1 f15"/>
                            <a:gd name="f24" fmla="*/ f20 1 f15"/>
                            <a:gd name="f25" fmla="+- 0 0 f21"/>
                            <a:gd name="f26" fmla="val f23"/>
                            <a:gd name="f27" fmla="val f24"/>
                            <a:gd name="f28" fmla="+- 0 0 f25"/>
                            <a:gd name="f29" fmla="*/ f11 f22 1"/>
                            <a:gd name="f30" fmla="+- f27 0 f11"/>
                            <a:gd name="f31" fmla="+- f26 0 f11"/>
                            <a:gd name="f32" fmla="*/ f28 f0 1"/>
                            <a:gd name="f33" fmla="*/ f30 1 2"/>
                            <a:gd name="f34" fmla="*/ f31 1 2"/>
                            <a:gd name="f35" fmla="*/ f32 1 f7"/>
                            <a:gd name="f36" fmla="+- f11 f33 0"/>
                            <a:gd name="f37" fmla="+- f11 f34 0"/>
                            <a:gd name="f38" fmla="+- f35 0 f1"/>
                            <a:gd name="f39" fmla="*/ f34 f22 1"/>
                            <a:gd name="f40" fmla="*/ f33 f22 1"/>
                            <a:gd name="f41" fmla="cos 1 f38"/>
                            <a:gd name="f42" fmla="sin 1 f38"/>
                            <a:gd name="f43" fmla="*/ f36 f22 1"/>
                            <a:gd name="f44" fmla="+- 0 0 f41"/>
                            <a:gd name="f45" fmla="+- 0 0 f42"/>
                            <a:gd name="f46" fmla="+- 0 0 f44"/>
                            <a:gd name="f47" fmla="+- 0 0 f45"/>
                            <a:gd name="f48" fmla="*/ f46 f34 1"/>
                            <a:gd name="f49" fmla="*/ f47 f33 1"/>
                            <a:gd name="f50" fmla="+- f37 0 f48"/>
                            <a:gd name="f51" fmla="+- f37 f48 0"/>
                            <a:gd name="f52" fmla="+- f36 0 f49"/>
                            <a:gd name="f53" fmla="+- f36 f49 0"/>
                            <a:gd name="f54" fmla="*/ f50 f22 1"/>
                            <a:gd name="f55" fmla="*/ f52 f22 1"/>
                            <a:gd name="f56" fmla="*/ f51 f22 1"/>
                            <a:gd name="f57" fmla="*/ f53 f2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54" t="f55" r="f56" b="f57"/>
                          <a:pathLst>
                            <a:path>
                              <a:moveTo>
                                <a:pt x="f29" y="f43"/>
                              </a:moveTo>
                              <a:arcTo wR="f39" hR="f40" stAng="f0" swAng="f1"/>
                              <a:arcTo wR="f39" hR="f40" stAng="f2" swAng="f1"/>
                              <a:arcTo wR="f39" hR="f40" stAng="f6" swAng="f1"/>
                              <a:arcTo wR="f39" hR="f40" stAng="f1" swAng="f1"/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5153B02" w14:textId="77777777" w:rsidR="0083561D" w:rsidRDefault="0086486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Tell the sinner his fault, take witnesses</w:t>
                            </w:r>
                          </w:p>
                        </w:txbxContent>
                      </wps:txbx>
                      <wps:bodyPr vert="horz" wrap="square" lIns="0" tIns="0" rIns="0" bIns="0" anchor="ctr" anchorCtr="1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17D95" id="Freeform 7" o:spid="_x0000_s1029" style="position:absolute;margin-left:247.05pt;margin-top:6.65pt;width:265.5pt;height:24.2pt;z-index: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coordsize="3372115,307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" adj="-11796480,,5400" path="m,153538wa,,3372116,307076,,153538,1686058,,,,3372116,307076,1686058,,3372116,153538,,,3372116,307076,3372116,153538,1686058,307076,,,3372116,307076,1686058,307076,,153538xe" filled="f" strokeweight=".35281mm">
                <v:stroke joinstyle="miter"/>
                <v:formulas/>
                <v:path arrowok="t" o:connecttype="custom" o:connectlocs="1686058,0;3372115,153538;1686058,307075;0,153538" o:connectangles="270,0,90,180" textboxrect="493835,44970,2878280,262105"/>
                <v:textbox inset="0,0,0,0">
                  <w:txbxContent>
                    <w:p w14:paraId="25153B02" w14:textId="77777777" w:rsidR="0083561D" w:rsidRDefault="0086486D">
                      <w:pPr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Tell the sinner his fault, take witnesses</w:t>
                      </w:r>
                    </w:p>
                  </w:txbxContent>
                </v:textbox>
              </v:shape>
            </w:pict>
          </mc:Fallback>
        </mc:AlternateContent>
      </w:r>
    </w:p>
    <w:p w14:paraId="74FBDB86" w14:textId="77777777" w:rsidR="0083561D" w:rsidRDefault="0086486D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37" behindDoc="0" locked="0" layoutInCell="1" allowOverlap="1" wp14:anchorId="2F0E95B4" wp14:editId="357AA65A">
                <wp:simplePos x="0" y="0"/>
                <wp:positionH relativeFrom="column">
                  <wp:posOffset>2957982</wp:posOffset>
                </wp:positionH>
                <wp:positionV relativeFrom="paragraph">
                  <wp:posOffset>17714</wp:posOffset>
                </wp:positionV>
                <wp:extent cx="177421" cy="341194"/>
                <wp:effectExtent l="38100" t="0" r="32385" b="5905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7421" cy="341194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FE30E" id="Straight Connector 8" o:spid="_x0000_s1026" type="#_x0000_t32" style="position:absolute;margin-left:232.9pt;margin-top:1.4pt;width:13.95pt;height:26.85pt;flip:y;z-index: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" strokeweight=".35281mm">
                <v:stroke startarrow="open"/>
              </v:shape>
            </w:pict>
          </mc:Fallback>
        </mc:AlternateContent>
      </w:r>
    </w:p>
    <w:p w14:paraId="7D219126" w14:textId="77777777" w:rsidR="0083561D" w:rsidRDefault="0086486D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AD42A6" wp14:editId="5ACB78CB">
                <wp:simplePos x="0" y="0"/>
                <wp:positionH relativeFrom="column">
                  <wp:posOffset>1654620</wp:posOffset>
                </wp:positionH>
                <wp:positionV relativeFrom="paragraph">
                  <wp:posOffset>107448</wp:posOffset>
                </wp:positionV>
                <wp:extent cx="2602867" cy="330361"/>
                <wp:effectExtent l="0" t="0" r="26035" b="12700"/>
                <wp:wrapNone/>
                <wp:docPr id="9" name="Freef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2867" cy="33036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val f5"/>
                            <a:gd name="f12" fmla="val f6"/>
                            <a:gd name="f13" fmla="*/ f8 f0 1"/>
                            <a:gd name="f14" fmla="+- f12 0 f11"/>
                            <a:gd name="f15" fmla="*/ f13 1 f2"/>
                            <a:gd name="f16" fmla="*/ f14 1 21600"/>
                            <a:gd name="f17" fmla="+- f15 0 f1"/>
                            <a:gd name="f18" fmla="*/ 5400 f16 1"/>
                            <a:gd name="f19" fmla="*/ 16200 f16 1"/>
                            <a:gd name="f20" fmla="*/ 10800 f16 1"/>
                            <a:gd name="f21" fmla="*/ 0 f16 1"/>
                            <a:gd name="f22" fmla="*/ 21600 f16 1"/>
                            <a:gd name="f23" fmla="*/ f20 1 f16"/>
                            <a:gd name="f24" fmla="*/ f21 1 f16"/>
                            <a:gd name="f25" fmla="*/ f22 1 f16"/>
                            <a:gd name="f26" fmla="*/ f18 1 f16"/>
                            <a:gd name="f27" fmla="*/ f19 1 f16"/>
                            <a:gd name="f28" fmla="*/ f26 f9 1"/>
                            <a:gd name="f29" fmla="*/ f27 f9 1"/>
                            <a:gd name="f30" fmla="*/ f27 f10 1"/>
                            <a:gd name="f31" fmla="*/ f26 f10 1"/>
                            <a:gd name="f32" fmla="*/ f23 f9 1"/>
                            <a:gd name="f33" fmla="*/ f24 f10 1"/>
                            <a:gd name="f34" fmla="*/ f24 f9 1"/>
                            <a:gd name="f35" fmla="*/ f23 f10 1"/>
                            <a:gd name="f36" fmla="*/ f25 f10 1"/>
                            <a:gd name="f37" fmla="*/ f25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7">
                              <a:pos x="f32" y="f33"/>
                            </a:cxn>
                            <a:cxn ang="f17">
                              <a:pos x="f34" y="f35"/>
                            </a:cxn>
                            <a:cxn ang="f17">
                              <a:pos x="f32" y="f36"/>
                            </a:cxn>
                            <a:cxn ang="f17">
                              <a:pos x="f37" y="f35"/>
                            </a:cxn>
                          </a:cxnLst>
                          <a:rect l="f28" t="f31" r="f29" b="f30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DC2377" w14:textId="77777777" w:rsidR="0083561D" w:rsidRDefault="0086486D">
                            <w:pPr>
                              <w:jc w:val="center"/>
                            </w:pPr>
                            <w:r>
                              <w:t>Repentance?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42A6" id="Freeform 9" o:spid="_x0000_s1030" style="position:absolute;margin-left:130.3pt;margin-top:8.45pt;width:204.95pt;height:2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" adj="-11796480,,5400" path="m10800,l21600,10800,10800,21600,,10800,10800,xe" filled="f" strokeweight=".35281mm">
                <v:stroke joinstyle="miter"/>
                <v:formulas/>
                <v:path arrowok="t" o:connecttype="custom" o:connectlocs="1301434,0;2602867,165181;1301434,330361;0,165181;1301434,0;0,165181;1301434,330361;2602867,165181" o:connectangles="270,0,90,180,270,270,270,270" textboxrect="5400,5400,16200,16200"/>
                <v:textbox inset="0,0,0,0">
                  <w:txbxContent>
                    <w:p w14:paraId="2FDC2377" w14:textId="77777777" w:rsidR="0083561D" w:rsidRDefault="0086486D">
                      <w:pPr>
                        <w:jc w:val="center"/>
                      </w:pPr>
                      <w:r>
                        <w:t>Repentance?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2" behindDoc="0" locked="0" layoutInCell="1" allowOverlap="1" wp14:anchorId="6C0C64CE" wp14:editId="3284251A">
                <wp:simplePos x="0" y="0"/>
                <wp:positionH relativeFrom="column">
                  <wp:posOffset>133200</wp:posOffset>
                </wp:positionH>
                <wp:positionV relativeFrom="paragraph">
                  <wp:posOffset>91440</wp:posOffset>
                </wp:positionV>
                <wp:extent cx="26033" cy="5704841"/>
                <wp:effectExtent l="57150" t="0" r="69217" b="48259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033" cy="5704841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79882F" id="Straight Connector 10" o:spid="_x0000_s1026" type="#_x0000_t32" style="position:absolute;margin-left:10.5pt;margin-top:7.2pt;width:2.05pt;height:449.2pt;flip:x y;z-index: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" strokeweight=".35281mm">
                <v:stroke startarrow="open"/>
              </v:shape>
            </w:pict>
          </mc:Fallback>
        </mc:AlternateContent>
      </w:r>
    </w:p>
    <w:p w14:paraId="0BCA472F" w14:textId="4CC645D0" w:rsidR="0083561D" w:rsidRDefault="009612CE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30" behindDoc="0" locked="0" layoutInCell="1" allowOverlap="1" wp14:anchorId="2CB42EF9" wp14:editId="252B7E1D">
                <wp:simplePos x="0" y="0"/>
                <wp:positionH relativeFrom="column">
                  <wp:posOffset>4220400</wp:posOffset>
                </wp:positionH>
                <wp:positionV relativeFrom="paragraph">
                  <wp:posOffset>26585</wp:posOffset>
                </wp:positionV>
                <wp:extent cx="129653" cy="225188"/>
                <wp:effectExtent l="0" t="0" r="60960" b="6096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9653" cy="225188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2F8AA" id="Straight Connector 12" o:spid="_x0000_s1026" type="#_x0000_t32" style="position:absolute;margin-left:332.3pt;margin-top:2.1pt;width:10.2pt;height:17.75pt;flip:x y;z-index: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" strokeweight=".35281mm">
                <v:stroke startarrow="open"/>
              </v:shape>
            </w:pict>
          </mc:Fallback>
        </mc:AlternateContent>
      </w:r>
      <w:r w:rsidR="0086486D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3" behindDoc="0" locked="0" layoutInCell="1" allowOverlap="1" wp14:anchorId="12903070" wp14:editId="064C3C85">
                <wp:simplePos x="0" y="0"/>
                <wp:positionH relativeFrom="column">
                  <wp:posOffset>133200</wp:posOffset>
                </wp:positionH>
                <wp:positionV relativeFrom="paragraph">
                  <wp:posOffset>20875</wp:posOffset>
                </wp:positionV>
                <wp:extent cx="1521461" cy="824231"/>
                <wp:effectExtent l="0" t="0" r="21589" b="33019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1461" cy="824231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682785" id="Straight Connector 11" o:spid="_x0000_s1026" type="#_x0000_t32" style="position:absolute;margin-left:10.5pt;margin-top:1.65pt;width:119.8pt;height:64.9pt;flip:y;z-index: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" strokeweight=".35281mm"/>
            </w:pict>
          </mc:Fallback>
        </mc:AlternateContent>
      </w:r>
    </w:p>
    <w:p w14:paraId="6A198A99" w14:textId="77777777" w:rsidR="0083561D" w:rsidRDefault="0086486D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8" behindDoc="0" locked="0" layoutInCell="1" allowOverlap="1" wp14:anchorId="5E5AC808" wp14:editId="5BB8CA66">
                <wp:simplePos x="0" y="0"/>
                <wp:positionH relativeFrom="column">
                  <wp:posOffset>3110395</wp:posOffset>
                </wp:positionH>
                <wp:positionV relativeFrom="paragraph">
                  <wp:posOffset>20162</wp:posOffset>
                </wp:positionV>
                <wp:extent cx="3402326" cy="553083"/>
                <wp:effectExtent l="0" t="0" r="26674" b="18417"/>
                <wp:wrapNone/>
                <wp:docPr id="13" name="Freef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26" cy="55308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abs f3"/>
                            <a:gd name="f9" fmla="abs f4"/>
                            <a:gd name="f10" fmla="abs f5"/>
                            <a:gd name="f11" fmla="val f6"/>
                            <a:gd name="f12" fmla="+- 2700000 f1 0"/>
                            <a:gd name="f13" fmla="?: f8 f3 1"/>
                            <a:gd name="f14" fmla="?: f9 f4 1"/>
                            <a:gd name="f15" fmla="?: f10 f5 1"/>
                            <a:gd name="f16" fmla="*/ f12 f7 1"/>
                            <a:gd name="f17" fmla="*/ f13 1 21600"/>
                            <a:gd name="f18" fmla="*/ f14 1 21600"/>
                            <a:gd name="f19" fmla="*/ 21600 f13 1"/>
                            <a:gd name="f20" fmla="*/ 21600 f14 1"/>
                            <a:gd name="f21" fmla="*/ f16 1 f0"/>
                            <a:gd name="f22" fmla="min f18 f17"/>
                            <a:gd name="f23" fmla="*/ f19 1 f15"/>
                            <a:gd name="f24" fmla="*/ f20 1 f15"/>
                            <a:gd name="f25" fmla="+- 0 0 f21"/>
                            <a:gd name="f26" fmla="val f23"/>
                            <a:gd name="f27" fmla="val f24"/>
                            <a:gd name="f28" fmla="+- 0 0 f25"/>
                            <a:gd name="f29" fmla="*/ f11 f22 1"/>
                            <a:gd name="f30" fmla="+- f27 0 f11"/>
                            <a:gd name="f31" fmla="+- f26 0 f11"/>
                            <a:gd name="f32" fmla="*/ f28 f0 1"/>
                            <a:gd name="f33" fmla="*/ f30 1 2"/>
                            <a:gd name="f34" fmla="*/ f31 1 2"/>
                            <a:gd name="f35" fmla="*/ f32 1 f7"/>
                            <a:gd name="f36" fmla="+- f11 f33 0"/>
                            <a:gd name="f37" fmla="+- f11 f34 0"/>
                            <a:gd name="f38" fmla="+- f35 0 f1"/>
                            <a:gd name="f39" fmla="*/ f34 f22 1"/>
                            <a:gd name="f40" fmla="*/ f33 f22 1"/>
                            <a:gd name="f41" fmla="cos 1 f38"/>
                            <a:gd name="f42" fmla="sin 1 f38"/>
                            <a:gd name="f43" fmla="*/ f36 f22 1"/>
                            <a:gd name="f44" fmla="+- 0 0 f41"/>
                            <a:gd name="f45" fmla="+- 0 0 f42"/>
                            <a:gd name="f46" fmla="+- 0 0 f44"/>
                            <a:gd name="f47" fmla="+- 0 0 f45"/>
                            <a:gd name="f48" fmla="*/ f46 f34 1"/>
                            <a:gd name="f49" fmla="*/ f47 f33 1"/>
                            <a:gd name="f50" fmla="+- f37 0 f48"/>
                            <a:gd name="f51" fmla="+- f37 f48 0"/>
                            <a:gd name="f52" fmla="+- f36 0 f49"/>
                            <a:gd name="f53" fmla="+- f36 f49 0"/>
                            <a:gd name="f54" fmla="*/ f50 f22 1"/>
                            <a:gd name="f55" fmla="*/ f52 f22 1"/>
                            <a:gd name="f56" fmla="*/ f51 f22 1"/>
                            <a:gd name="f57" fmla="*/ f53 f2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54" t="f55" r="f56" b="f57"/>
                          <a:pathLst>
                            <a:path>
                              <a:moveTo>
                                <a:pt x="f29" y="f43"/>
                              </a:moveTo>
                              <a:arcTo wR="f39" hR="f40" stAng="f0" swAng="f1"/>
                              <a:arcTo wR="f39" hR="f40" stAng="f2" swAng="f1"/>
                              <a:arcTo wR="f39" hR="f40" stAng="f6" swAng="f1"/>
                              <a:arcTo wR="f39" hR="f40" stAng="f1" swAng="f1"/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2BDCC3" w14:textId="77777777" w:rsidR="0083561D" w:rsidRDefault="0086486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Report the matter to the church (elders)</w:t>
                            </w:r>
                          </w:p>
                        </w:txbxContent>
                      </wps:txbx>
                      <wps:bodyPr vert="horz" wrap="square" lIns="0" tIns="0" rIns="0" bIns="0" anchor="ctr" anchorCtr="1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5AC808" id="Freeform 13" o:spid="_x0000_s1031" style="position:absolute;margin-left:244.9pt;margin-top:1.6pt;width:267.9pt;height:43.55pt;z-index: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326,55308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" adj="-11796480,,5400" path="m,276542wa,,3402326,553084,,276542,1701163,,,,3402326,553084,1701163,,3402326,276542,,,3402326,553084,3402326,276542,1701163,553084,,,3402326,553084,1701163,553084,,276542xe" filled="f" strokeweight=".35281mm">
                <v:stroke joinstyle="miter"/>
                <v:formulas/>
                <v:path arrowok="t" o:connecttype="custom" o:connectlocs="1701163,0;3402326,276542;1701163,553083;0,276542" o:connectangles="270,0,90,180" textboxrect="498259,80997,2904067,472086"/>
                <v:textbox inset="0,0,0,0">
                  <w:txbxContent>
                    <w:p w14:paraId="362BDCC3" w14:textId="77777777" w:rsidR="0083561D" w:rsidRDefault="0086486D">
                      <w:pPr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Report the matter to the church (elders)</w:t>
                      </w:r>
                    </w:p>
                  </w:txbxContent>
                </v:textbox>
              </v:shape>
            </w:pict>
          </mc:Fallback>
        </mc:AlternateContent>
      </w:r>
    </w:p>
    <w:p w14:paraId="70E6F615" w14:textId="2EA5F7F0" w:rsidR="0083561D" w:rsidRDefault="00AF4FA5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17" behindDoc="0" locked="0" layoutInCell="1" allowOverlap="1" wp14:anchorId="149185EF" wp14:editId="716297F3">
                <wp:simplePos x="0" y="0"/>
                <wp:positionH relativeFrom="column">
                  <wp:posOffset>899946</wp:posOffset>
                </wp:positionH>
                <wp:positionV relativeFrom="paragraph">
                  <wp:posOffset>205759</wp:posOffset>
                </wp:positionV>
                <wp:extent cx="3402326" cy="553083"/>
                <wp:effectExtent l="0" t="0" r="27305" b="12700"/>
                <wp:wrapNone/>
                <wp:docPr id="15" name="Freef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26" cy="55308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abs f3"/>
                            <a:gd name="f9" fmla="abs f4"/>
                            <a:gd name="f10" fmla="abs f5"/>
                            <a:gd name="f11" fmla="val f6"/>
                            <a:gd name="f12" fmla="+- 2700000 f1 0"/>
                            <a:gd name="f13" fmla="?: f8 f3 1"/>
                            <a:gd name="f14" fmla="?: f9 f4 1"/>
                            <a:gd name="f15" fmla="?: f10 f5 1"/>
                            <a:gd name="f16" fmla="*/ f12 f7 1"/>
                            <a:gd name="f17" fmla="*/ f13 1 21600"/>
                            <a:gd name="f18" fmla="*/ f14 1 21600"/>
                            <a:gd name="f19" fmla="*/ 21600 f13 1"/>
                            <a:gd name="f20" fmla="*/ 21600 f14 1"/>
                            <a:gd name="f21" fmla="*/ f16 1 f0"/>
                            <a:gd name="f22" fmla="min f18 f17"/>
                            <a:gd name="f23" fmla="*/ f19 1 f15"/>
                            <a:gd name="f24" fmla="*/ f20 1 f15"/>
                            <a:gd name="f25" fmla="+- 0 0 f21"/>
                            <a:gd name="f26" fmla="val f23"/>
                            <a:gd name="f27" fmla="val f24"/>
                            <a:gd name="f28" fmla="+- 0 0 f25"/>
                            <a:gd name="f29" fmla="*/ f11 f22 1"/>
                            <a:gd name="f30" fmla="+- f27 0 f11"/>
                            <a:gd name="f31" fmla="+- f26 0 f11"/>
                            <a:gd name="f32" fmla="*/ f28 f0 1"/>
                            <a:gd name="f33" fmla="*/ f30 1 2"/>
                            <a:gd name="f34" fmla="*/ f31 1 2"/>
                            <a:gd name="f35" fmla="*/ f32 1 f7"/>
                            <a:gd name="f36" fmla="+- f11 f33 0"/>
                            <a:gd name="f37" fmla="+- f11 f34 0"/>
                            <a:gd name="f38" fmla="+- f35 0 f1"/>
                            <a:gd name="f39" fmla="*/ f34 f22 1"/>
                            <a:gd name="f40" fmla="*/ f33 f22 1"/>
                            <a:gd name="f41" fmla="cos 1 f38"/>
                            <a:gd name="f42" fmla="sin 1 f38"/>
                            <a:gd name="f43" fmla="*/ f36 f22 1"/>
                            <a:gd name="f44" fmla="+- 0 0 f41"/>
                            <a:gd name="f45" fmla="+- 0 0 f42"/>
                            <a:gd name="f46" fmla="+- 0 0 f44"/>
                            <a:gd name="f47" fmla="+- 0 0 f45"/>
                            <a:gd name="f48" fmla="*/ f46 f34 1"/>
                            <a:gd name="f49" fmla="*/ f47 f33 1"/>
                            <a:gd name="f50" fmla="+- f37 0 f48"/>
                            <a:gd name="f51" fmla="+- f37 f48 0"/>
                            <a:gd name="f52" fmla="+- f36 0 f49"/>
                            <a:gd name="f53" fmla="+- f36 f49 0"/>
                            <a:gd name="f54" fmla="*/ f50 f22 1"/>
                            <a:gd name="f55" fmla="*/ f52 f22 1"/>
                            <a:gd name="f56" fmla="*/ f51 f22 1"/>
                            <a:gd name="f57" fmla="*/ f53 f2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54" t="f55" r="f56" b="f57"/>
                          <a:pathLst>
                            <a:path>
                              <a:moveTo>
                                <a:pt x="f29" y="f43"/>
                              </a:moveTo>
                              <a:arcTo wR="f39" hR="f40" stAng="f0" swAng="f1"/>
                              <a:arcTo wR="f39" hR="f40" stAng="f2" swAng="f1"/>
                              <a:arcTo wR="f39" hR="f40" stAng="f6" swAng="f1"/>
                              <a:arcTo wR="f39" hR="f40" stAng="f1" swAng="f1"/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1D373E" w14:textId="77777777" w:rsidR="0083561D" w:rsidRDefault="0086486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Two elders tell the sinner his fault</w:t>
                            </w:r>
                          </w:p>
                        </w:txbxContent>
                      </wps:txbx>
                      <wps:bodyPr vert="horz" wrap="square" lIns="0" tIns="0" rIns="0" bIns="0" anchor="ctr" anchorCtr="1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9185EF" id="Freeform 15" o:spid="_x0000_s1032" style="position:absolute;margin-left:70.85pt;margin-top:16.2pt;width:267.9pt;height:43.55pt;z-index: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326,55308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" adj="-11796480,,5400" path="m,276542wa,,3402326,553084,,276542,1701163,,,,3402326,553084,1701163,,3402326,276542,,,3402326,553084,3402326,276542,1701163,553084,,,3402326,553084,1701163,553084,,276542xe" filled="f" strokeweight=".35281mm">
                <v:stroke joinstyle="miter"/>
                <v:formulas/>
                <v:path arrowok="t" o:connecttype="custom" o:connectlocs="1701163,0;3402326,276542;1701163,553083;0,276542" o:connectangles="270,0,90,180" textboxrect="498259,80997,2904067,472086"/>
                <v:textbox style="mso-fit-shape-to-text:t" inset="0,0,0,0">
                  <w:txbxContent>
                    <w:p w14:paraId="421D373E" w14:textId="77777777" w:rsidR="0083561D" w:rsidRDefault="0086486D">
                      <w:pPr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Two elders tell the sinner his fault</w:t>
                      </w:r>
                    </w:p>
                  </w:txbxContent>
                </v:textbox>
              </v:shape>
            </w:pict>
          </mc:Fallback>
        </mc:AlternateContent>
      </w:r>
    </w:p>
    <w:p w14:paraId="677B700C" w14:textId="45E99FD8" w:rsidR="0083561D" w:rsidRDefault="0083561D">
      <w:pPr>
        <w:pStyle w:val="Textbody"/>
      </w:pPr>
    </w:p>
    <w:p w14:paraId="05867646" w14:textId="27A531F9" w:rsidR="0083561D" w:rsidRDefault="006E49D4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2" behindDoc="0" locked="0" layoutInCell="1" allowOverlap="1" wp14:anchorId="005B15CB" wp14:editId="3E3BB4E7">
                <wp:simplePos x="0" y="0"/>
                <wp:positionH relativeFrom="column">
                  <wp:posOffset>2903390</wp:posOffset>
                </wp:positionH>
                <wp:positionV relativeFrom="paragraph">
                  <wp:posOffset>64798</wp:posOffset>
                </wp:positionV>
                <wp:extent cx="45719" cy="259308"/>
                <wp:effectExtent l="57150" t="0" r="50165" b="6477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259308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0A85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Connector 16" o:spid="_x0000_s1026" type="#_x0000_t32" style="position:absolute;margin-left:228.6pt;margin-top:5.1pt;width:3.6pt;height:20.4pt;flip:x y;z-index: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" strokeweight=".35281mm">
                <v:stroke startarrow="open"/>
              </v:shape>
            </w:pict>
          </mc:Fallback>
        </mc:AlternateContent>
      </w:r>
    </w:p>
    <w:p w14:paraId="1273FCDA" w14:textId="6C50D37F" w:rsidR="0083561D" w:rsidRDefault="007159F5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131028DB" wp14:editId="593CFC96">
                <wp:simplePos x="0" y="0"/>
                <wp:positionH relativeFrom="column">
                  <wp:posOffset>1651645</wp:posOffset>
                </wp:positionH>
                <wp:positionV relativeFrom="paragraph">
                  <wp:posOffset>80739</wp:posOffset>
                </wp:positionV>
                <wp:extent cx="2602867" cy="337185"/>
                <wp:effectExtent l="0" t="0" r="26033" b="24765"/>
                <wp:wrapNone/>
                <wp:docPr id="17" name="Freeform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2867" cy="33718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val f5"/>
                            <a:gd name="f12" fmla="val f6"/>
                            <a:gd name="f13" fmla="*/ f8 f0 1"/>
                            <a:gd name="f14" fmla="+- f12 0 f11"/>
                            <a:gd name="f15" fmla="*/ f13 1 f2"/>
                            <a:gd name="f16" fmla="*/ f14 1 21600"/>
                            <a:gd name="f17" fmla="+- f15 0 f1"/>
                            <a:gd name="f18" fmla="*/ 5400 f16 1"/>
                            <a:gd name="f19" fmla="*/ 16200 f16 1"/>
                            <a:gd name="f20" fmla="*/ 10800 f16 1"/>
                            <a:gd name="f21" fmla="*/ 0 f16 1"/>
                            <a:gd name="f22" fmla="*/ 21600 f16 1"/>
                            <a:gd name="f23" fmla="*/ f20 1 f16"/>
                            <a:gd name="f24" fmla="*/ f21 1 f16"/>
                            <a:gd name="f25" fmla="*/ f22 1 f16"/>
                            <a:gd name="f26" fmla="*/ f18 1 f16"/>
                            <a:gd name="f27" fmla="*/ f19 1 f16"/>
                            <a:gd name="f28" fmla="*/ f26 f9 1"/>
                            <a:gd name="f29" fmla="*/ f27 f9 1"/>
                            <a:gd name="f30" fmla="*/ f27 f10 1"/>
                            <a:gd name="f31" fmla="*/ f26 f10 1"/>
                            <a:gd name="f32" fmla="*/ f23 f9 1"/>
                            <a:gd name="f33" fmla="*/ f24 f10 1"/>
                            <a:gd name="f34" fmla="*/ f24 f9 1"/>
                            <a:gd name="f35" fmla="*/ f23 f10 1"/>
                            <a:gd name="f36" fmla="*/ f25 f10 1"/>
                            <a:gd name="f37" fmla="*/ f25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7">
                              <a:pos x="f32" y="f33"/>
                            </a:cxn>
                            <a:cxn ang="f17">
                              <a:pos x="f34" y="f35"/>
                            </a:cxn>
                            <a:cxn ang="f17">
                              <a:pos x="f32" y="f36"/>
                            </a:cxn>
                            <a:cxn ang="f17">
                              <a:pos x="f37" y="f35"/>
                            </a:cxn>
                          </a:cxnLst>
                          <a:rect l="f28" t="f31" r="f29" b="f30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E14AF73" w14:textId="77777777" w:rsidR="0083561D" w:rsidRDefault="0086486D">
                            <w:pPr>
                              <w:jc w:val="center"/>
                            </w:pPr>
                            <w:r>
                              <w:t>Repentance?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1028DB" id="Freeform 17" o:spid="_x0000_s1033" style="position:absolute;margin-left:130.05pt;margin-top:6.35pt;width:204.95pt;height:26.55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" adj="-11796480,,5400" path="m10800,l21600,10800,10800,21600,,10800,10800,xe" filled="f" strokeweight=".35281mm">
                <v:stroke joinstyle="miter"/>
                <v:formulas/>
                <v:path arrowok="t" o:connecttype="custom" o:connectlocs="1301434,0;2602867,168593;1301434,337185;0,168593;1301434,0;0,168593;1301434,337185;2602867,168593" o:connectangles="270,0,90,180,270,270,270,270" textboxrect="5400,5400,16200,16200"/>
                <v:textbox inset="0,0,0,0">
                  <w:txbxContent>
                    <w:p w14:paraId="3E14AF73" w14:textId="77777777" w:rsidR="0083561D" w:rsidRDefault="0086486D">
                      <w:pPr>
                        <w:jc w:val="center"/>
                      </w:pPr>
                      <w:r>
                        <w:t>Repentance?</w:t>
                      </w:r>
                    </w:p>
                  </w:txbxContent>
                </v:textbox>
              </v:shape>
            </w:pict>
          </mc:Fallback>
        </mc:AlternateContent>
      </w:r>
    </w:p>
    <w:p w14:paraId="06B7EB20" w14:textId="34444E6C" w:rsidR="0083561D" w:rsidRDefault="007159F5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31" behindDoc="0" locked="0" layoutInCell="1" allowOverlap="1" wp14:anchorId="01794387" wp14:editId="7BCE8AF6">
                <wp:simplePos x="0" y="0"/>
                <wp:positionH relativeFrom="column">
                  <wp:posOffset>4186280</wp:posOffset>
                </wp:positionH>
                <wp:positionV relativeFrom="paragraph">
                  <wp:posOffset>7961</wp:posOffset>
                </wp:positionV>
                <wp:extent cx="177298" cy="252048"/>
                <wp:effectExtent l="0" t="0" r="70485" b="5334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7298" cy="252048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822BD" id="Straight Connector 19" o:spid="_x0000_s1026" type="#_x0000_t32" style="position:absolute;margin-left:329.65pt;margin-top:.65pt;width:13.95pt;height:19.85pt;flip:x y;z-index: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" strokeweight=".35281mm">
                <v:stroke startarrow="open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4" behindDoc="0" locked="0" layoutInCell="1" allowOverlap="1" wp14:anchorId="7A5EBA7F" wp14:editId="2096E15D">
                <wp:simplePos x="0" y="0"/>
                <wp:positionH relativeFrom="column">
                  <wp:posOffset>132894</wp:posOffset>
                </wp:positionH>
                <wp:positionV relativeFrom="paragraph">
                  <wp:posOffset>7961</wp:posOffset>
                </wp:positionV>
                <wp:extent cx="1528549" cy="910694"/>
                <wp:effectExtent l="0" t="0" r="33655" b="2286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8549" cy="910694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D8C52" id="Straight Connector 18" o:spid="_x0000_s1026" type="#_x0000_t32" style="position:absolute;margin-left:10.45pt;margin-top:.65pt;width:120.35pt;height:71.7pt;flip:y;z-index: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" strokeweight=".35281mm"/>
            </w:pict>
          </mc:Fallback>
        </mc:AlternateContent>
      </w:r>
    </w:p>
    <w:p w14:paraId="58C3D961" w14:textId="77777777" w:rsidR="0083561D" w:rsidRDefault="0086486D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9" behindDoc="0" locked="0" layoutInCell="1" allowOverlap="1" wp14:anchorId="0520709B" wp14:editId="7989AC6D">
                <wp:simplePos x="0" y="0"/>
                <wp:positionH relativeFrom="column">
                  <wp:posOffset>3346943</wp:posOffset>
                </wp:positionH>
                <wp:positionV relativeFrom="paragraph">
                  <wp:posOffset>22633</wp:posOffset>
                </wp:positionV>
                <wp:extent cx="3162859" cy="553083"/>
                <wp:effectExtent l="0" t="0" r="19050" b="12700"/>
                <wp:wrapNone/>
                <wp:docPr id="20" name="Freeform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859" cy="55308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abs f3"/>
                            <a:gd name="f9" fmla="abs f4"/>
                            <a:gd name="f10" fmla="abs f5"/>
                            <a:gd name="f11" fmla="val f6"/>
                            <a:gd name="f12" fmla="+- 2700000 f1 0"/>
                            <a:gd name="f13" fmla="?: f8 f3 1"/>
                            <a:gd name="f14" fmla="?: f9 f4 1"/>
                            <a:gd name="f15" fmla="?: f10 f5 1"/>
                            <a:gd name="f16" fmla="*/ f12 f7 1"/>
                            <a:gd name="f17" fmla="*/ f13 1 21600"/>
                            <a:gd name="f18" fmla="*/ f14 1 21600"/>
                            <a:gd name="f19" fmla="*/ 21600 f13 1"/>
                            <a:gd name="f20" fmla="*/ 21600 f14 1"/>
                            <a:gd name="f21" fmla="*/ f16 1 f0"/>
                            <a:gd name="f22" fmla="min f18 f17"/>
                            <a:gd name="f23" fmla="*/ f19 1 f15"/>
                            <a:gd name="f24" fmla="*/ f20 1 f15"/>
                            <a:gd name="f25" fmla="+- 0 0 f21"/>
                            <a:gd name="f26" fmla="val f23"/>
                            <a:gd name="f27" fmla="val f24"/>
                            <a:gd name="f28" fmla="+- 0 0 f25"/>
                            <a:gd name="f29" fmla="*/ f11 f22 1"/>
                            <a:gd name="f30" fmla="+- f27 0 f11"/>
                            <a:gd name="f31" fmla="+- f26 0 f11"/>
                            <a:gd name="f32" fmla="*/ f28 f0 1"/>
                            <a:gd name="f33" fmla="*/ f30 1 2"/>
                            <a:gd name="f34" fmla="*/ f31 1 2"/>
                            <a:gd name="f35" fmla="*/ f32 1 f7"/>
                            <a:gd name="f36" fmla="+- f11 f33 0"/>
                            <a:gd name="f37" fmla="+- f11 f34 0"/>
                            <a:gd name="f38" fmla="+- f35 0 f1"/>
                            <a:gd name="f39" fmla="*/ f34 f22 1"/>
                            <a:gd name="f40" fmla="*/ f33 f22 1"/>
                            <a:gd name="f41" fmla="cos 1 f38"/>
                            <a:gd name="f42" fmla="sin 1 f38"/>
                            <a:gd name="f43" fmla="*/ f36 f22 1"/>
                            <a:gd name="f44" fmla="+- 0 0 f41"/>
                            <a:gd name="f45" fmla="+- 0 0 f42"/>
                            <a:gd name="f46" fmla="+- 0 0 f44"/>
                            <a:gd name="f47" fmla="+- 0 0 f45"/>
                            <a:gd name="f48" fmla="*/ f46 f34 1"/>
                            <a:gd name="f49" fmla="*/ f47 f33 1"/>
                            <a:gd name="f50" fmla="+- f37 0 f48"/>
                            <a:gd name="f51" fmla="+- f37 f48 0"/>
                            <a:gd name="f52" fmla="+- f36 0 f49"/>
                            <a:gd name="f53" fmla="+- f36 f49 0"/>
                            <a:gd name="f54" fmla="*/ f50 f22 1"/>
                            <a:gd name="f55" fmla="*/ f52 f22 1"/>
                            <a:gd name="f56" fmla="*/ f51 f22 1"/>
                            <a:gd name="f57" fmla="*/ f53 f2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54" t="f55" r="f56" b="f57"/>
                          <a:pathLst>
                            <a:path>
                              <a:moveTo>
                                <a:pt x="f29" y="f43"/>
                              </a:moveTo>
                              <a:arcTo wR="f39" hR="f40" stAng="f0" swAng="f1"/>
                              <a:arcTo wR="f39" hR="f40" stAng="f2" swAng="f1"/>
                              <a:arcTo wR="f39" hR="f40" stAng="f6" swAng="f1"/>
                              <a:arcTo wR="f39" hR="f40" stAng="f1" swAng="f1"/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52BF0E" w14:textId="77777777" w:rsidR="0083561D" w:rsidRDefault="0086486D">
                            <w:pPr>
                              <w:jc w:val="center"/>
                            </w:pPr>
                            <w:r>
                              <w:t>Suspension from the Lord’s Supper</w:t>
                            </w:r>
                          </w:p>
                        </w:txbxContent>
                      </wps:txbx>
                      <wps:bodyPr vert="horz" wrap="square" lIns="0" tIns="0" rIns="0" bIns="0" anchor="ctr" anchorCtr="1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20709B" id="Freeform 20" o:spid="_x0000_s1034" style="position:absolute;margin-left:263.55pt;margin-top:1.8pt;width:249.05pt;height:43.55pt;z-index: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-center" coordsize="3162859,55308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" adj="-11796480,,5400" path="m,276542wa,,3162858,553084,,276542,1581429,,,,3162858,553084,1581429,,3162858,276542,,,3162858,553084,3162858,276542,1581429,553084,,,3162858,553084,1581429,553084,,276542xe" filled="f" strokeweight=".35281mm">
                <v:stroke joinstyle="miter"/>
                <v:formulas/>
                <v:path arrowok="t" o:connecttype="custom" o:connectlocs="1581430,0;3162859,276542;1581430,553083;0,276542" o:connectangles="270,0,90,180" textboxrect="463190,80997,2699669,472086"/>
                <v:textbox style="mso-fit-shape-to-text:t" inset="0,0,0,0">
                  <w:txbxContent>
                    <w:p w14:paraId="0152BF0E" w14:textId="77777777" w:rsidR="0083561D" w:rsidRDefault="0086486D">
                      <w:pPr>
                        <w:jc w:val="center"/>
                      </w:pPr>
                      <w:r>
                        <w:t>Suspension from the Lord’s Supper</w:t>
                      </w:r>
                    </w:p>
                  </w:txbxContent>
                </v:textbox>
              </v:shape>
            </w:pict>
          </mc:Fallback>
        </mc:AlternateContent>
      </w:r>
    </w:p>
    <w:p w14:paraId="6C774543" w14:textId="77777777" w:rsidR="0083561D" w:rsidRDefault="0086486D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39" behindDoc="0" locked="0" layoutInCell="1" allowOverlap="1" wp14:anchorId="555BABF4" wp14:editId="39970A3C">
                <wp:simplePos x="0" y="0"/>
                <wp:positionH relativeFrom="column">
                  <wp:posOffset>2957982</wp:posOffset>
                </wp:positionH>
                <wp:positionV relativeFrom="paragraph">
                  <wp:posOffset>3183</wp:posOffset>
                </wp:positionV>
                <wp:extent cx="416256" cy="248287"/>
                <wp:effectExtent l="38100" t="0" r="22225" b="5651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6256" cy="248287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3E8EF0" id="Straight Connector 21" o:spid="_x0000_s1026" type="#_x0000_t32" style="position:absolute;margin-left:232.9pt;margin-top:.25pt;width:32.8pt;height:19.55pt;flip:y;z-index: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" strokeweight=".35281mm">
                <v:stroke startarrow="open"/>
              </v:shape>
            </w:pict>
          </mc:Fallback>
        </mc:AlternateContent>
      </w:r>
    </w:p>
    <w:p w14:paraId="36A9122D" w14:textId="0DC3FA15" w:rsidR="0083561D" w:rsidRDefault="006E49D4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32" behindDoc="0" locked="0" layoutInCell="1" allowOverlap="1" wp14:anchorId="0A4AF532" wp14:editId="5DA7030E">
                <wp:simplePos x="0" y="0"/>
                <wp:positionH relativeFrom="column">
                  <wp:posOffset>4261343</wp:posOffset>
                </wp:positionH>
                <wp:positionV relativeFrom="paragraph">
                  <wp:posOffset>154333</wp:posOffset>
                </wp:positionV>
                <wp:extent cx="116006" cy="211541"/>
                <wp:effectExtent l="0" t="0" r="55880" b="5524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6006" cy="211541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E8F09" id="Straight Connector 24" o:spid="_x0000_s1026" type="#_x0000_t32" style="position:absolute;margin-left:335.55pt;margin-top:12.15pt;width:9.15pt;height:16.65pt;flip:x y;z-index: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" strokeweight=".35281mm">
                <v:stroke startarrow="open"/>
              </v:shape>
            </w:pict>
          </mc:Fallback>
        </mc:AlternateContent>
      </w:r>
      <w:r w:rsidR="0086486D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1B264CEA" wp14:editId="27617AC9">
                <wp:simplePos x="0" y="0"/>
                <wp:positionH relativeFrom="column">
                  <wp:posOffset>1655283</wp:posOffset>
                </wp:positionH>
                <wp:positionV relativeFrom="paragraph">
                  <wp:posOffset>-18361</wp:posOffset>
                </wp:positionV>
                <wp:extent cx="2602867" cy="337185"/>
                <wp:effectExtent l="0" t="0" r="26033" b="24765"/>
                <wp:wrapNone/>
                <wp:docPr id="22" name="Freeform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2867" cy="33718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val f5"/>
                            <a:gd name="f12" fmla="val f6"/>
                            <a:gd name="f13" fmla="*/ f8 f0 1"/>
                            <a:gd name="f14" fmla="+- f12 0 f11"/>
                            <a:gd name="f15" fmla="*/ f13 1 f2"/>
                            <a:gd name="f16" fmla="*/ f14 1 21600"/>
                            <a:gd name="f17" fmla="+- f15 0 f1"/>
                            <a:gd name="f18" fmla="*/ 5400 f16 1"/>
                            <a:gd name="f19" fmla="*/ 16200 f16 1"/>
                            <a:gd name="f20" fmla="*/ 10800 f16 1"/>
                            <a:gd name="f21" fmla="*/ 0 f16 1"/>
                            <a:gd name="f22" fmla="*/ 21600 f16 1"/>
                            <a:gd name="f23" fmla="*/ f20 1 f16"/>
                            <a:gd name="f24" fmla="*/ f21 1 f16"/>
                            <a:gd name="f25" fmla="*/ f22 1 f16"/>
                            <a:gd name="f26" fmla="*/ f18 1 f16"/>
                            <a:gd name="f27" fmla="*/ f19 1 f16"/>
                            <a:gd name="f28" fmla="*/ f26 f9 1"/>
                            <a:gd name="f29" fmla="*/ f27 f9 1"/>
                            <a:gd name="f30" fmla="*/ f27 f10 1"/>
                            <a:gd name="f31" fmla="*/ f26 f10 1"/>
                            <a:gd name="f32" fmla="*/ f23 f9 1"/>
                            <a:gd name="f33" fmla="*/ f24 f10 1"/>
                            <a:gd name="f34" fmla="*/ f24 f9 1"/>
                            <a:gd name="f35" fmla="*/ f23 f10 1"/>
                            <a:gd name="f36" fmla="*/ f25 f10 1"/>
                            <a:gd name="f37" fmla="*/ f25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7">
                              <a:pos x="f32" y="f33"/>
                            </a:cxn>
                            <a:cxn ang="f17">
                              <a:pos x="f34" y="f35"/>
                            </a:cxn>
                            <a:cxn ang="f17">
                              <a:pos x="f32" y="f36"/>
                            </a:cxn>
                            <a:cxn ang="f17">
                              <a:pos x="f37" y="f35"/>
                            </a:cxn>
                          </a:cxnLst>
                          <a:rect l="f28" t="f31" r="f29" b="f30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A86342" w14:textId="77777777" w:rsidR="0083561D" w:rsidRDefault="0086486D">
                            <w:pPr>
                              <w:jc w:val="center"/>
                            </w:pPr>
                            <w:r>
                              <w:t>Repentance?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264CEA" id="Freeform 22" o:spid="_x0000_s1035" style="position:absolute;margin-left:130.35pt;margin-top:-1.45pt;width:204.95pt;height:26.5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" adj="-11796480,,5400" path="m10800,l21600,10800,10800,21600,,10800,10800,xe" filled="f" strokeweight=".35281mm">
                <v:stroke joinstyle="miter"/>
                <v:formulas/>
                <v:path arrowok="t" o:connecttype="custom" o:connectlocs="1301434,0;2602867,168593;1301434,337185;0,168593;1301434,0;0,168593;1301434,337185;2602867,168593" o:connectangles="270,0,90,180,270,270,270,270" textboxrect="5400,5400,16200,16200"/>
                <v:textbox inset="0,0,0,0">
                  <w:txbxContent>
                    <w:p w14:paraId="45A86342" w14:textId="77777777" w:rsidR="0083561D" w:rsidRDefault="0086486D">
                      <w:pPr>
                        <w:jc w:val="center"/>
                      </w:pPr>
                      <w:r>
                        <w:t>Repentance?</w:t>
                      </w:r>
                    </w:p>
                  </w:txbxContent>
                </v:textbox>
              </v:shape>
            </w:pict>
          </mc:Fallback>
        </mc:AlternateContent>
      </w:r>
      <w:r w:rsidR="0086486D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" behindDoc="0" locked="0" layoutInCell="1" allowOverlap="1" wp14:anchorId="61B03953" wp14:editId="42488DA9">
                <wp:simplePos x="0" y="0"/>
                <wp:positionH relativeFrom="column">
                  <wp:posOffset>160202</wp:posOffset>
                </wp:positionH>
                <wp:positionV relativeFrom="paragraph">
                  <wp:posOffset>162004</wp:posOffset>
                </wp:positionV>
                <wp:extent cx="1521461" cy="753740"/>
                <wp:effectExtent l="0" t="0" r="21589" b="2731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1461" cy="753740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D7C540" id="Straight Connector 23" o:spid="_x0000_s1026" type="#_x0000_t32" style="position:absolute;margin-left:12.6pt;margin-top:12.75pt;width:119.8pt;height:59.35pt;flip:y;z-index: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" strokeweight=".35281mm"/>
            </w:pict>
          </mc:Fallback>
        </mc:AlternateContent>
      </w:r>
    </w:p>
    <w:p w14:paraId="0F2B257D" w14:textId="5FA9839E" w:rsidR="0083561D" w:rsidRDefault="0086486D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10" behindDoc="0" locked="0" layoutInCell="1" allowOverlap="1" wp14:anchorId="29DB13F7" wp14:editId="5D950E8F">
                <wp:simplePos x="0" y="0"/>
                <wp:positionH relativeFrom="column">
                  <wp:posOffset>3619897</wp:posOffset>
                </wp:positionH>
                <wp:positionV relativeFrom="paragraph">
                  <wp:posOffset>93942</wp:posOffset>
                </wp:positionV>
                <wp:extent cx="2916091" cy="770894"/>
                <wp:effectExtent l="0" t="0" r="17780" b="24130"/>
                <wp:wrapNone/>
                <wp:docPr id="25" name="Freeform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6091" cy="770894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abs f3"/>
                            <a:gd name="f9" fmla="abs f4"/>
                            <a:gd name="f10" fmla="abs f5"/>
                            <a:gd name="f11" fmla="val f6"/>
                            <a:gd name="f12" fmla="+- 2700000 f1 0"/>
                            <a:gd name="f13" fmla="?: f8 f3 1"/>
                            <a:gd name="f14" fmla="?: f9 f4 1"/>
                            <a:gd name="f15" fmla="?: f10 f5 1"/>
                            <a:gd name="f16" fmla="*/ f12 f7 1"/>
                            <a:gd name="f17" fmla="*/ f13 1 21600"/>
                            <a:gd name="f18" fmla="*/ f14 1 21600"/>
                            <a:gd name="f19" fmla="*/ 21600 f13 1"/>
                            <a:gd name="f20" fmla="*/ 21600 f14 1"/>
                            <a:gd name="f21" fmla="*/ f16 1 f0"/>
                            <a:gd name="f22" fmla="min f18 f17"/>
                            <a:gd name="f23" fmla="*/ f19 1 f15"/>
                            <a:gd name="f24" fmla="*/ f20 1 f15"/>
                            <a:gd name="f25" fmla="+- 0 0 f21"/>
                            <a:gd name="f26" fmla="val f23"/>
                            <a:gd name="f27" fmla="val f24"/>
                            <a:gd name="f28" fmla="+- 0 0 f25"/>
                            <a:gd name="f29" fmla="*/ f11 f22 1"/>
                            <a:gd name="f30" fmla="+- f27 0 f11"/>
                            <a:gd name="f31" fmla="+- f26 0 f11"/>
                            <a:gd name="f32" fmla="*/ f28 f0 1"/>
                            <a:gd name="f33" fmla="*/ f30 1 2"/>
                            <a:gd name="f34" fmla="*/ f31 1 2"/>
                            <a:gd name="f35" fmla="*/ f32 1 f7"/>
                            <a:gd name="f36" fmla="+- f11 f33 0"/>
                            <a:gd name="f37" fmla="+- f11 f34 0"/>
                            <a:gd name="f38" fmla="+- f35 0 f1"/>
                            <a:gd name="f39" fmla="*/ f34 f22 1"/>
                            <a:gd name="f40" fmla="*/ f33 f22 1"/>
                            <a:gd name="f41" fmla="cos 1 f38"/>
                            <a:gd name="f42" fmla="sin 1 f38"/>
                            <a:gd name="f43" fmla="*/ f36 f22 1"/>
                            <a:gd name="f44" fmla="+- 0 0 f41"/>
                            <a:gd name="f45" fmla="+- 0 0 f42"/>
                            <a:gd name="f46" fmla="+- 0 0 f44"/>
                            <a:gd name="f47" fmla="+- 0 0 f45"/>
                            <a:gd name="f48" fmla="*/ f46 f34 1"/>
                            <a:gd name="f49" fmla="*/ f47 f33 1"/>
                            <a:gd name="f50" fmla="+- f37 0 f48"/>
                            <a:gd name="f51" fmla="+- f37 f48 0"/>
                            <a:gd name="f52" fmla="+- f36 0 f49"/>
                            <a:gd name="f53" fmla="+- f36 f49 0"/>
                            <a:gd name="f54" fmla="*/ f50 f22 1"/>
                            <a:gd name="f55" fmla="*/ f52 f22 1"/>
                            <a:gd name="f56" fmla="*/ f51 f22 1"/>
                            <a:gd name="f57" fmla="*/ f53 f2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54" t="f55" r="f56" b="f57"/>
                          <a:pathLst>
                            <a:path>
                              <a:moveTo>
                                <a:pt x="f29" y="f43"/>
                              </a:moveTo>
                              <a:arcTo wR="f39" hR="f40" stAng="f0" swAng="f1"/>
                              <a:arcTo wR="f39" hR="f40" stAng="f2" swAng="f1"/>
                              <a:arcTo wR="f39" hR="f40" stAng="f6" swAng="f1"/>
                              <a:arcTo wR="f39" hR="f40" stAng="f1" swAng="f1"/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2B17B1" w14:textId="73FDC822" w:rsidR="0083561D" w:rsidRDefault="0086486D">
                            <w:pPr>
                              <w:jc w:val="center"/>
                            </w:pPr>
                            <w:r>
                              <w:t>Excommunication process starts</w:t>
                            </w:r>
                          </w:p>
                        </w:txbxContent>
                      </wps:txbx>
                      <wps:bodyPr vert="horz" wrap="square" lIns="0" tIns="0" rIns="0" bIns="0" anchor="ctr" anchorCtr="1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DB13F7" id="Freeform 25" o:spid="_x0000_s1036" style="position:absolute;margin-left:285.05pt;margin-top:7.4pt;width:229.6pt;height:60.7pt;z-index:1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-center" coordsize="2916091,77089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" adj="-11796480,,5400" path="m,385447wa,,2916092,770894,,385447,1458046,,,,2916092,770894,1458046,,2916092,385447,,,2916092,770894,2916092,385447,1458046,770894,,,2916092,770894,1458046,770894,,385447xe" filled="f" strokeweight=".35281mm">
                <v:stroke joinstyle="miter"/>
                <v:formulas/>
                <v:path arrowok="t" o:connecttype="custom" o:connectlocs="1458046,0;2916091,385447;1458046,770894;0,385447" o:connectangles="270,0,90,180" textboxrect="427052,112895,2489039,657999"/>
                <v:textbox style="mso-fit-shape-to-text:t" inset="0,0,0,0">
                  <w:txbxContent>
                    <w:p w14:paraId="332B17B1" w14:textId="73FDC822" w:rsidR="0083561D" w:rsidRDefault="0086486D">
                      <w:pPr>
                        <w:jc w:val="center"/>
                      </w:pPr>
                      <w:r>
                        <w:t>Excommunication process starts</w:t>
                      </w:r>
                    </w:p>
                  </w:txbxContent>
                </v:textbox>
              </v:shape>
            </w:pict>
          </mc:Fallback>
        </mc:AlternateContent>
      </w:r>
    </w:p>
    <w:p w14:paraId="0549D76C" w14:textId="052B1E04" w:rsidR="0083561D" w:rsidRDefault="00AF4FA5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51D3A7" wp14:editId="0E6DC107">
                <wp:simplePos x="0" y="0"/>
                <wp:positionH relativeFrom="margin">
                  <wp:posOffset>2070423</wp:posOffset>
                </wp:positionH>
                <wp:positionV relativeFrom="paragraph">
                  <wp:posOffset>162703</wp:posOffset>
                </wp:positionV>
                <wp:extent cx="2772789" cy="770894"/>
                <wp:effectExtent l="0" t="0" r="27940" b="24130"/>
                <wp:wrapNone/>
                <wp:docPr id="45" name="Freeform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2789" cy="770894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abs f3"/>
                            <a:gd name="f9" fmla="abs f4"/>
                            <a:gd name="f10" fmla="abs f5"/>
                            <a:gd name="f11" fmla="val f6"/>
                            <a:gd name="f12" fmla="+- 2700000 f1 0"/>
                            <a:gd name="f13" fmla="?: f8 f3 1"/>
                            <a:gd name="f14" fmla="?: f9 f4 1"/>
                            <a:gd name="f15" fmla="?: f10 f5 1"/>
                            <a:gd name="f16" fmla="*/ f12 f7 1"/>
                            <a:gd name="f17" fmla="*/ f13 1 21600"/>
                            <a:gd name="f18" fmla="*/ f14 1 21600"/>
                            <a:gd name="f19" fmla="*/ 21600 f13 1"/>
                            <a:gd name="f20" fmla="*/ 21600 f14 1"/>
                            <a:gd name="f21" fmla="*/ f16 1 f0"/>
                            <a:gd name="f22" fmla="min f18 f17"/>
                            <a:gd name="f23" fmla="*/ f19 1 f15"/>
                            <a:gd name="f24" fmla="*/ f20 1 f15"/>
                            <a:gd name="f25" fmla="+- 0 0 f21"/>
                            <a:gd name="f26" fmla="val f23"/>
                            <a:gd name="f27" fmla="val f24"/>
                            <a:gd name="f28" fmla="+- 0 0 f25"/>
                            <a:gd name="f29" fmla="*/ f11 f22 1"/>
                            <a:gd name="f30" fmla="+- f27 0 f11"/>
                            <a:gd name="f31" fmla="+- f26 0 f11"/>
                            <a:gd name="f32" fmla="*/ f28 f0 1"/>
                            <a:gd name="f33" fmla="*/ f30 1 2"/>
                            <a:gd name="f34" fmla="*/ f31 1 2"/>
                            <a:gd name="f35" fmla="*/ f32 1 f7"/>
                            <a:gd name="f36" fmla="+- f11 f33 0"/>
                            <a:gd name="f37" fmla="+- f11 f34 0"/>
                            <a:gd name="f38" fmla="+- f35 0 f1"/>
                            <a:gd name="f39" fmla="*/ f34 f22 1"/>
                            <a:gd name="f40" fmla="*/ f33 f22 1"/>
                            <a:gd name="f41" fmla="cos 1 f38"/>
                            <a:gd name="f42" fmla="sin 1 f38"/>
                            <a:gd name="f43" fmla="*/ f36 f22 1"/>
                            <a:gd name="f44" fmla="+- 0 0 f41"/>
                            <a:gd name="f45" fmla="+- 0 0 f42"/>
                            <a:gd name="f46" fmla="+- 0 0 f44"/>
                            <a:gd name="f47" fmla="+- 0 0 f45"/>
                            <a:gd name="f48" fmla="*/ f46 f34 1"/>
                            <a:gd name="f49" fmla="*/ f47 f33 1"/>
                            <a:gd name="f50" fmla="+- f37 0 f48"/>
                            <a:gd name="f51" fmla="+- f37 f48 0"/>
                            <a:gd name="f52" fmla="+- f36 0 f49"/>
                            <a:gd name="f53" fmla="+- f36 f49 0"/>
                            <a:gd name="f54" fmla="*/ f50 f22 1"/>
                            <a:gd name="f55" fmla="*/ f52 f22 1"/>
                            <a:gd name="f56" fmla="*/ f51 f22 1"/>
                            <a:gd name="f57" fmla="*/ f53 f2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54" t="f55" r="f56" b="f57"/>
                          <a:pathLst>
                            <a:path>
                              <a:moveTo>
                                <a:pt x="f29" y="f43"/>
                              </a:moveTo>
                              <a:arcTo wR="f39" hR="f40" stAng="f0" swAng="f1"/>
                              <a:arcTo wR="f39" hR="f40" stAng="f2" swAng="f1"/>
                              <a:arcTo wR="f39" hR="f40" stAng="f6" swAng="f1"/>
                              <a:arcTo wR="f39" hR="f40" stAng="f1" swAng="f1"/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D2F686" w14:textId="77777777" w:rsidR="00AF4FA5" w:rsidRDefault="00AF4FA5" w:rsidP="00AF4FA5">
                            <w:pPr>
                              <w:jc w:val="center"/>
                            </w:pPr>
                            <w:r>
                              <w:t>First announcement (no name)</w:t>
                            </w:r>
                          </w:p>
                        </w:txbxContent>
                      </wps:txbx>
                      <wps:bodyPr vert="horz" wrap="square" lIns="0" tIns="0" rIns="0" bIns="0" anchor="ctr" anchorCtr="1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51D3A7" id="_x0000_s1037" style="position:absolute;margin-left:163.05pt;margin-top:12.8pt;width:218.35pt;height:60.7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-center" coordsize="2772789,77089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" adj="-11796480,,5400" path="m,385447wa,,2772790,770894,,385447,1386395,,,,2772790,770894,1386395,,2772790,385447,,,2772790,770894,2772790,385447,1386395,770894,,,2772790,770894,1386395,770894,,385447xe" filled="f" strokeweight=".35281mm">
                <v:stroke joinstyle="miter"/>
                <v:formulas/>
                <v:path arrowok="t" o:connecttype="custom" o:connectlocs="1386395,0;2772789,385447;1386395,770894;0,385447" o:connectangles="270,0,90,180" textboxrect="406066,112895,2366723,657999"/>
                <v:textbox style="mso-fit-shape-to-text:t" inset="0,0,0,0">
                  <w:txbxContent>
                    <w:p w14:paraId="23D2F686" w14:textId="77777777" w:rsidR="00AF4FA5" w:rsidRDefault="00AF4FA5" w:rsidP="00AF4FA5">
                      <w:pPr>
                        <w:jc w:val="center"/>
                      </w:pPr>
                      <w:r>
                        <w:t>First announcement (no name)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DA07BF" w14:textId="4068E809" w:rsidR="0083561D" w:rsidRDefault="0083561D">
      <w:pPr>
        <w:pStyle w:val="Heading2"/>
      </w:pPr>
    </w:p>
    <w:p w14:paraId="53682F75" w14:textId="139A77BD" w:rsidR="0083561D" w:rsidRDefault="00AF4FA5">
      <w:pPr>
        <w:pStyle w:val="Textbody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0" behindDoc="0" locked="0" layoutInCell="1" allowOverlap="1" wp14:anchorId="05F1BC4C" wp14:editId="158A58AC">
                <wp:simplePos x="0" y="0"/>
                <wp:positionH relativeFrom="column">
                  <wp:posOffset>3023537</wp:posOffset>
                </wp:positionH>
                <wp:positionV relativeFrom="paragraph">
                  <wp:posOffset>6539</wp:posOffset>
                </wp:positionV>
                <wp:extent cx="45719" cy="279741"/>
                <wp:effectExtent l="76200" t="0" r="69215" b="6350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279741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1CBCC" id="Straight Connector 27" o:spid="_x0000_s1026" type="#_x0000_t32" style="position:absolute;margin-left:238.05pt;margin-top:.5pt;width:3.6pt;height:22.05pt;flip:y;z-index: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" strokeweight=".35281mm">
                <v:stroke startarrow="open"/>
              </v:shape>
            </w:pict>
          </mc:Fallback>
        </mc:AlternateContent>
      </w:r>
    </w:p>
    <w:p w14:paraId="5EF18C1F" w14:textId="31C7E43B" w:rsidR="0083561D" w:rsidRDefault="007159F5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33" behindDoc="0" locked="0" layoutInCell="1" allowOverlap="1" wp14:anchorId="22E6ED50" wp14:editId="456C50BD">
                <wp:simplePos x="0" y="0"/>
                <wp:positionH relativeFrom="column">
                  <wp:posOffset>4124864</wp:posOffset>
                </wp:positionH>
                <wp:positionV relativeFrom="paragraph">
                  <wp:posOffset>185619</wp:posOffset>
                </wp:positionV>
                <wp:extent cx="170493" cy="334143"/>
                <wp:effectExtent l="0" t="0" r="77470" b="6604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0493" cy="334143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A1F7A" id="Straight Connector 30" o:spid="_x0000_s1026" type="#_x0000_t32" style="position:absolute;margin-left:324.8pt;margin-top:14.6pt;width:13.4pt;height:26.3pt;flip:x y;z-index: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" strokeweight=".35281mm">
                <v:stroke startarrow="open"/>
              </v:shape>
            </w:pict>
          </mc:Fallback>
        </mc:AlternateContent>
      </w:r>
      <w:r w:rsidR="0046127A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6" behindDoc="0" locked="0" layoutInCell="1" allowOverlap="1" wp14:anchorId="7606A410" wp14:editId="3D8087CF">
                <wp:simplePos x="0" y="0"/>
                <wp:positionH relativeFrom="column">
                  <wp:posOffset>160191</wp:posOffset>
                </wp:positionH>
                <wp:positionV relativeFrom="paragraph">
                  <wp:posOffset>151500</wp:posOffset>
                </wp:positionV>
                <wp:extent cx="1603612" cy="992580"/>
                <wp:effectExtent l="0" t="0" r="34925" b="3619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3612" cy="992580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C607D" id="Straight Connector 29" o:spid="_x0000_s1026" type="#_x0000_t32" style="position:absolute;margin-left:12.6pt;margin-top:11.95pt;width:126.25pt;height:78.15pt;flip:y;z-index:2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" strokeweight=".35281mm"/>
            </w:pict>
          </mc:Fallback>
        </mc:AlternateContent>
      </w:r>
      <w:r w:rsidR="0046127A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4" behindDoc="0" locked="0" layoutInCell="1" allowOverlap="1" wp14:anchorId="6F17BA8A" wp14:editId="68F5988F">
                <wp:simplePos x="0" y="0"/>
                <wp:positionH relativeFrom="column">
                  <wp:posOffset>1716224</wp:posOffset>
                </wp:positionH>
                <wp:positionV relativeFrom="paragraph">
                  <wp:posOffset>8492</wp:posOffset>
                </wp:positionV>
                <wp:extent cx="2602867" cy="337185"/>
                <wp:effectExtent l="0" t="0" r="26033" b="24765"/>
                <wp:wrapNone/>
                <wp:docPr id="28" name="Freeform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2867" cy="33718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val f5"/>
                            <a:gd name="f12" fmla="val f6"/>
                            <a:gd name="f13" fmla="*/ f8 f0 1"/>
                            <a:gd name="f14" fmla="+- f12 0 f11"/>
                            <a:gd name="f15" fmla="*/ f13 1 f2"/>
                            <a:gd name="f16" fmla="*/ f14 1 21600"/>
                            <a:gd name="f17" fmla="+- f15 0 f1"/>
                            <a:gd name="f18" fmla="*/ 5400 f16 1"/>
                            <a:gd name="f19" fmla="*/ 16200 f16 1"/>
                            <a:gd name="f20" fmla="*/ 10800 f16 1"/>
                            <a:gd name="f21" fmla="*/ 0 f16 1"/>
                            <a:gd name="f22" fmla="*/ 21600 f16 1"/>
                            <a:gd name="f23" fmla="*/ f20 1 f16"/>
                            <a:gd name="f24" fmla="*/ f21 1 f16"/>
                            <a:gd name="f25" fmla="*/ f22 1 f16"/>
                            <a:gd name="f26" fmla="*/ f18 1 f16"/>
                            <a:gd name="f27" fmla="*/ f19 1 f16"/>
                            <a:gd name="f28" fmla="*/ f26 f9 1"/>
                            <a:gd name="f29" fmla="*/ f27 f9 1"/>
                            <a:gd name="f30" fmla="*/ f27 f10 1"/>
                            <a:gd name="f31" fmla="*/ f26 f10 1"/>
                            <a:gd name="f32" fmla="*/ f23 f9 1"/>
                            <a:gd name="f33" fmla="*/ f24 f10 1"/>
                            <a:gd name="f34" fmla="*/ f24 f9 1"/>
                            <a:gd name="f35" fmla="*/ f23 f10 1"/>
                            <a:gd name="f36" fmla="*/ f25 f10 1"/>
                            <a:gd name="f37" fmla="*/ f25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7">
                              <a:pos x="f32" y="f33"/>
                            </a:cxn>
                            <a:cxn ang="f17">
                              <a:pos x="f34" y="f35"/>
                            </a:cxn>
                            <a:cxn ang="f17">
                              <a:pos x="f32" y="f36"/>
                            </a:cxn>
                            <a:cxn ang="f17">
                              <a:pos x="f37" y="f35"/>
                            </a:cxn>
                          </a:cxnLst>
                          <a:rect l="f28" t="f31" r="f29" b="f30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FE0FC23" w14:textId="77777777" w:rsidR="0083561D" w:rsidRDefault="0086486D">
                            <w:pPr>
                              <w:jc w:val="center"/>
                            </w:pPr>
                            <w:r>
                              <w:t>Repentance?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17BA8A" id="Freeform 28" o:spid="_x0000_s1038" style="position:absolute;margin-left:135.15pt;margin-top:.65pt;width:204.95pt;height:26.55pt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" adj="-11796480,,5400" path="m10800,l21600,10800,10800,21600,,10800,10800,xe" filled="f" strokeweight=".35281mm">
                <v:stroke joinstyle="miter"/>
                <v:formulas/>
                <v:path arrowok="t" o:connecttype="custom" o:connectlocs="1301434,0;2602867,168593;1301434,337185;0,168593;1301434,0;0,168593;1301434,337185;2602867,168593" o:connectangles="270,0,90,180,270,270,270,270" textboxrect="5400,5400,16200,16200"/>
                <v:textbox inset="0,0,0,0">
                  <w:txbxContent>
                    <w:p w14:paraId="0FE0FC23" w14:textId="77777777" w:rsidR="0083561D" w:rsidRDefault="0086486D">
                      <w:pPr>
                        <w:jc w:val="center"/>
                      </w:pPr>
                      <w:r>
                        <w:t>Repentance?</w:t>
                      </w:r>
                    </w:p>
                  </w:txbxContent>
                </v:textbox>
              </v:shape>
            </w:pict>
          </mc:Fallback>
        </mc:AlternateContent>
      </w:r>
    </w:p>
    <w:p w14:paraId="73995B53" w14:textId="54E0090C" w:rsidR="0083561D" w:rsidRDefault="0083561D">
      <w:pPr>
        <w:pStyle w:val="Textbody"/>
      </w:pPr>
    </w:p>
    <w:p w14:paraId="5D5165BA" w14:textId="77777777" w:rsidR="0083561D" w:rsidRDefault="0086486D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12" behindDoc="0" locked="0" layoutInCell="1" allowOverlap="1" wp14:anchorId="5545FC02" wp14:editId="18737B20">
                <wp:simplePos x="0" y="0"/>
                <wp:positionH relativeFrom="column">
                  <wp:posOffset>3783501</wp:posOffset>
                </wp:positionH>
                <wp:positionV relativeFrom="paragraph">
                  <wp:posOffset>16510</wp:posOffset>
                </wp:positionV>
                <wp:extent cx="1777611" cy="553083"/>
                <wp:effectExtent l="0" t="0" r="13335" b="12700"/>
                <wp:wrapNone/>
                <wp:docPr id="31" name="Freeform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7611" cy="55308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abs f3"/>
                            <a:gd name="f9" fmla="abs f4"/>
                            <a:gd name="f10" fmla="abs f5"/>
                            <a:gd name="f11" fmla="val f6"/>
                            <a:gd name="f12" fmla="+- 2700000 f1 0"/>
                            <a:gd name="f13" fmla="?: f8 f3 1"/>
                            <a:gd name="f14" fmla="?: f9 f4 1"/>
                            <a:gd name="f15" fmla="?: f10 f5 1"/>
                            <a:gd name="f16" fmla="*/ f12 f7 1"/>
                            <a:gd name="f17" fmla="*/ f13 1 21600"/>
                            <a:gd name="f18" fmla="*/ f14 1 21600"/>
                            <a:gd name="f19" fmla="*/ 21600 f13 1"/>
                            <a:gd name="f20" fmla="*/ 21600 f14 1"/>
                            <a:gd name="f21" fmla="*/ f16 1 f0"/>
                            <a:gd name="f22" fmla="min f18 f17"/>
                            <a:gd name="f23" fmla="*/ f19 1 f15"/>
                            <a:gd name="f24" fmla="*/ f20 1 f15"/>
                            <a:gd name="f25" fmla="+- 0 0 f21"/>
                            <a:gd name="f26" fmla="val f23"/>
                            <a:gd name="f27" fmla="val f24"/>
                            <a:gd name="f28" fmla="+- 0 0 f25"/>
                            <a:gd name="f29" fmla="*/ f11 f22 1"/>
                            <a:gd name="f30" fmla="+- f27 0 f11"/>
                            <a:gd name="f31" fmla="+- f26 0 f11"/>
                            <a:gd name="f32" fmla="*/ f28 f0 1"/>
                            <a:gd name="f33" fmla="*/ f30 1 2"/>
                            <a:gd name="f34" fmla="*/ f31 1 2"/>
                            <a:gd name="f35" fmla="*/ f32 1 f7"/>
                            <a:gd name="f36" fmla="+- f11 f33 0"/>
                            <a:gd name="f37" fmla="+- f11 f34 0"/>
                            <a:gd name="f38" fmla="+- f35 0 f1"/>
                            <a:gd name="f39" fmla="*/ f34 f22 1"/>
                            <a:gd name="f40" fmla="*/ f33 f22 1"/>
                            <a:gd name="f41" fmla="cos 1 f38"/>
                            <a:gd name="f42" fmla="sin 1 f38"/>
                            <a:gd name="f43" fmla="*/ f36 f22 1"/>
                            <a:gd name="f44" fmla="+- 0 0 f41"/>
                            <a:gd name="f45" fmla="+- 0 0 f42"/>
                            <a:gd name="f46" fmla="+- 0 0 f44"/>
                            <a:gd name="f47" fmla="+- 0 0 f45"/>
                            <a:gd name="f48" fmla="*/ f46 f34 1"/>
                            <a:gd name="f49" fmla="*/ f47 f33 1"/>
                            <a:gd name="f50" fmla="+- f37 0 f48"/>
                            <a:gd name="f51" fmla="+- f37 f48 0"/>
                            <a:gd name="f52" fmla="+- f36 0 f49"/>
                            <a:gd name="f53" fmla="+- f36 f49 0"/>
                            <a:gd name="f54" fmla="*/ f50 f22 1"/>
                            <a:gd name="f55" fmla="*/ f52 f22 1"/>
                            <a:gd name="f56" fmla="*/ f51 f22 1"/>
                            <a:gd name="f57" fmla="*/ f53 f2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54" t="f55" r="f56" b="f57"/>
                          <a:pathLst>
                            <a:path>
                              <a:moveTo>
                                <a:pt x="f29" y="f43"/>
                              </a:moveTo>
                              <a:arcTo wR="f39" hR="f40" stAng="f0" swAng="f1"/>
                              <a:arcTo wR="f39" hR="f40" stAng="f2" swAng="f1"/>
                              <a:arcTo wR="f39" hR="f40" stAng="f6" swAng="f1"/>
                              <a:arcTo wR="f39" hR="f40" stAng="f1" swAng="f1"/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646AE0" w14:textId="77777777" w:rsidR="0083561D" w:rsidRDefault="0086486D">
                            <w:pPr>
                              <w:jc w:val="center"/>
                            </w:pPr>
                            <w:r>
                              <w:t>Classis approval</w:t>
                            </w:r>
                          </w:p>
                        </w:txbxContent>
                      </wps:txbx>
                      <wps:bodyPr vert="horz" wrap="square" lIns="0" tIns="0" rIns="0" bIns="0" anchor="ctr" anchorCtr="1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45FC02" id="Freeform 31" o:spid="_x0000_s1039" style="position:absolute;margin-left:297.9pt;margin-top:1.3pt;width:139.95pt;height:43.55pt;z-index: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-center" coordsize="1777611,55308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" adj="-11796480,,5400" path="m,276542wa,,1777610,553084,,276542,888805,,,,1777610,553084,888805,,1777610,276542,,,1777610,553084,1777610,276542,888805,553084,,,1777610,553084,888805,553084,,276542xe" filled="f" strokeweight=".35281mm">
                <v:stroke joinstyle="miter"/>
                <v:formulas/>
                <v:path arrowok="t" o:connecttype="custom" o:connectlocs="888806,0;1777611,276542;888806,553083;0,276542" o:connectangles="270,0,90,180" textboxrect="260325,80997,1517286,472086"/>
                <v:textbox style="mso-fit-shape-to-text:t" inset="0,0,0,0">
                  <w:txbxContent>
                    <w:p w14:paraId="33646AE0" w14:textId="77777777" w:rsidR="0083561D" w:rsidRDefault="0086486D">
                      <w:pPr>
                        <w:jc w:val="center"/>
                      </w:pPr>
                      <w:r>
                        <w:t>Classis approval</w:t>
                      </w:r>
                    </w:p>
                  </w:txbxContent>
                </v:textbox>
              </v:shape>
            </w:pict>
          </mc:Fallback>
        </mc:AlternateContent>
      </w:r>
    </w:p>
    <w:p w14:paraId="16B8840A" w14:textId="037C0736" w:rsidR="0083561D" w:rsidRDefault="0046127A">
      <w:pPr>
        <w:pStyle w:val="Textbody"/>
        <w:rPr>
          <w:lang w:val="en-CA"/>
        </w:rPr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13" behindDoc="0" locked="0" layoutInCell="1" allowOverlap="1" wp14:anchorId="097A4916" wp14:editId="0C5FAE93">
                <wp:simplePos x="0" y="0"/>
                <wp:positionH relativeFrom="column">
                  <wp:posOffset>3130701</wp:posOffset>
                </wp:positionH>
                <wp:positionV relativeFrom="paragraph">
                  <wp:posOffset>93724</wp:posOffset>
                </wp:positionV>
                <wp:extent cx="3402326" cy="553083"/>
                <wp:effectExtent l="0" t="0" r="27305" b="12700"/>
                <wp:wrapNone/>
                <wp:docPr id="32" name="Freeform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26" cy="55308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abs f3"/>
                            <a:gd name="f9" fmla="abs f4"/>
                            <a:gd name="f10" fmla="abs f5"/>
                            <a:gd name="f11" fmla="val f6"/>
                            <a:gd name="f12" fmla="+- 2700000 f1 0"/>
                            <a:gd name="f13" fmla="?: f8 f3 1"/>
                            <a:gd name="f14" fmla="?: f9 f4 1"/>
                            <a:gd name="f15" fmla="?: f10 f5 1"/>
                            <a:gd name="f16" fmla="*/ f12 f7 1"/>
                            <a:gd name="f17" fmla="*/ f13 1 21600"/>
                            <a:gd name="f18" fmla="*/ f14 1 21600"/>
                            <a:gd name="f19" fmla="*/ 21600 f13 1"/>
                            <a:gd name="f20" fmla="*/ 21600 f14 1"/>
                            <a:gd name="f21" fmla="*/ f16 1 f0"/>
                            <a:gd name="f22" fmla="min f18 f17"/>
                            <a:gd name="f23" fmla="*/ f19 1 f15"/>
                            <a:gd name="f24" fmla="*/ f20 1 f15"/>
                            <a:gd name="f25" fmla="+- 0 0 f21"/>
                            <a:gd name="f26" fmla="val f23"/>
                            <a:gd name="f27" fmla="val f24"/>
                            <a:gd name="f28" fmla="+- 0 0 f25"/>
                            <a:gd name="f29" fmla="*/ f11 f22 1"/>
                            <a:gd name="f30" fmla="+- f27 0 f11"/>
                            <a:gd name="f31" fmla="+- f26 0 f11"/>
                            <a:gd name="f32" fmla="*/ f28 f0 1"/>
                            <a:gd name="f33" fmla="*/ f30 1 2"/>
                            <a:gd name="f34" fmla="*/ f31 1 2"/>
                            <a:gd name="f35" fmla="*/ f32 1 f7"/>
                            <a:gd name="f36" fmla="+- f11 f33 0"/>
                            <a:gd name="f37" fmla="+- f11 f34 0"/>
                            <a:gd name="f38" fmla="+- f35 0 f1"/>
                            <a:gd name="f39" fmla="*/ f34 f22 1"/>
                            <a:gd name="f40" fmla="*/ f33 f22 1"/>
                            <a:gd name="f41" fmla="cos 1 f38"/>
                            <a:gd name="f42" fmla="sin 1 f38"/>
                            <a:gd name="f43" fmla="*/ f36 f22 1"/>
                            <a:gd name="f44" fmla="+- 0 0 f41"/>
                            <a:gd name="f45" fmla="+- 0 0 f42"/>
                            <a:gd name="f46" fmla="+- 0 0 f44"/>
                            <a:gd name="f47" fmla="+- 0 0 f45"/>
                            <a:gd name="f48" fmla="*/ f46 f34 1"/>
                            <a:gd name="f49" fmla="*/ f47 f33 1"/>
                            <a:gd name="f50" fmla="+- f37 0 f48"/>
                            <a:gd name="f51" fmla="+- f37 f48 0"/>
                            <a:gd name="f52" fmla="+- f36 0 f49"/>
                            <a:gd name="f53" fmla="+- f36 f49 0"/>
                            <a:gd name="f54" fmla="*/ f50 f22 1"/>
                            <a:gd name="f55" fmla="*/ f52 f22 1"/>
                            <a:gd name="f56" fmla="*/ f51 f22 1"/>
                            <a:gd name="f57" fmla="*/ f53 f2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54" t="f55" r="f56" b="f57"/>
                          <a:pathLst>
                            <a:path>
                              <a:moveTo>
                                <a:pt x="f29" y="f43"/>
                              </a:moveTo>
                              <a:arcTo wR="f39" hR="f40" stAng="f0" swAng="f1"/>
                              <a:arcTo wR="f39" hR="f40" stAng="f2" swAng="f1"/>
                              <a:arcTo wR="f39" hR="f40" stAng="f6" swAng="f1"/>
                              <a:arcTo wR="f39" hR="f40" stAng="f1" swAng="f1"/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8EA3F0" w14:textId="77777777" w:rsidR="0083561D" w:rsidRDefault="0086486D">
                            <w:pPr>
                              <w:jc w:val="center"/>
                            </w:pPr>
                            <w:r>
                              <w:t>Second announcement (with name)</w:t>
                            </w:r>
                          </w:p>
                        </w:txbxContent>
                      </wps:txbx>
                      <wps:bodyPr vert="horz" wrap="square" lIns="0" tIns="0" rIns="0" bIns="0" anchor="ctr" anchorCtr="1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7A4916" id="Freeform 32" o:spid="_x0000_s1040" style="position:absolute;margin-left:246.5pt;margin-top:7.4pt;width:267.9pt;height:43.55pt;z-index: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326,55308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" adj="-11796480,,5400" path="m,276542wa,,3402326,553084,,276542,1701163,,,,3402326,553084,1701163,,3402326,276542,,,3402326,553084,3402326,276542,1701163,553084,,,3402326,553084,1701163,553084,,276542xe" filled="f" strokeweight=".35281mm">
                <v:stroke joinstyle="miter"/>
                <v:formulas/>
                <v:path arrowok="t" o:connecttype="custom" o:connectlocs="1701163,0;3402326,276542;1701163,553083;0,276542" o:connectangles="270,0,90,180" textboxrect="498259,80997,2904067,472086"/>
                <v:textbox style="mso-fit-shape-to-text:t" inset="0,0,0,0">
                  <w:txbxContent>
                    <w:p w14:paraId="6E8EA3F0" w14:textId="77777777" w:rsidR="0083561D" w:rsidRDefault="0086486D">
                      <w:pPr>
                        <w:jc w:val="center"/>
                      </w:pPr>
                      <w:r>
                        <w:t>Second announcement (with name)</w:t>
                      </w:r>
                    </w:p>
                  </w:txbxContent>
                </v:textbox>
              </v:shape>
            </w:pict>
          </mc:Fallback>
        </mc:AlternateContent>
      </w:r>
    </w:p>
    <w:p w14:paraId="3FAE2396" w14:textId="6F8A4AC7" w:rsidR="0083561D" w:rsidRDefault="0046127A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41" behindDoc="0" locked="0" layoutInCell="1" allowOverlap="1" wp14:anchorId="01EFA768" wp14:editId="35D12C2A">
                <wp:simplePos x="0" y="0"/>
                <wp:positionH relativeFrom="column">
                  <wp:posOffset>2957973</wp:posOffset>
                </wp:positionH>
                <wp:positionV relativeFrom="paragraph">
                  <wp:posOffset>39370</wp:posOffset>
                </wp:positionV>
                <wp:extent cx="200025" cy="248287"/>
                <wp:effectExtent l="38100" t="0" r="28575" b="56513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248287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62F368" id="Straight Connector 33" o:spid="_x0000_s1026" type="#_x0000_t32" style="position:absolute;margin-left:232.9pt;margin-top:3.1pt;width:15.75pt;height:19.55pt;flip:y;z-index: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" strokeweight=".35281mm">
                <v:stroke startarrow="open"/>
              </v:shape>
            </w:pict>
          </mc:Fallback>
        </mc:AlternateContent>
      </w:r>
    </w:p>
    <w:p w14:paraId="169814ED" w14:textId="019C920F" w:rsidR="0083561D" w:rsidRDefault="0046127A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5" behindDoc="0" locked="0" layoutInCell="1" allowOverlap="1" wp14:anchorId="30CE3A80" wp14:editId="4C9AF5D5">
                <wp:simplePos x="0" y="0"/>
                <wp:positionH relativeFrom="column">
                  <wp:posOffset>1702388</wp:posOffset>
                </wp:positionH>
                <wp:positionV relativeFrom="paragraph">
                  <wp:posOffset>54259</wp:posOffset>
                </wp:positionV>
                <wp:extent cx="2582393" cy="368490"/>
                <wp:effectExtent l="0" t="0" r="27940" b="12700"/>
                <wp:wrapNone/>
                <wp:docPr id="34" name="Freeform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2393" cy="36849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val f5"/>
                            <a:gd name="f12" fmla="val f6"/>
                            <a:gd name="f13" fmla="*/ f8 f0 1"/>
                            <a:gd name="f14" fmla="+- f12 0 f11"/>
                            <a:gd name="f15" fmla="*/ f13 1 f2"/>
                            <a:gd name="f16" fmla="*/ f14 1 21600"/>
                            <a:gd name="f17" fmla="+- f15 0 f1"/>
                            <a:gd name="f18" fmla="*/ 5400 f16 1"/>
                            <a:gd name="f19" fmla="*/ 16200 f16 1"/>
                            <a:gd name="f20" fmla="*/ 10800 f16 1"/>
                            <a:gd name="f21" fmla="*/ 0 f16 1"/>
                            <a:gd name="f22" fmla="*/ 21600 f16 1"/>
                            <a:gd name="f23" fmla="*/ f20 1 f16"/>
                            <a:gd name="f24" fmla="*/ f21 1 f16"/>
                            <a:gd name="f25" fmla="*/ f22 1 f16"/>
                            <a:gd name="f26" fmla="*/ f18 1 f16"/>
                            <a:gd name="f27" fmla="*/ f19 1 f16"/>
                            <a:gd name="f28" fmla="*/ f26 f9 1"/>
                            <a:gd name="f29" fmla="*/ f27 f9 1"/>
                            <a:gd name="f30" fmla="*/ f27 f10 1"/>
                            <a:gd name="f31" fmla="*/ f26 f10 1"/>
                            <a:gd name="f32" fmla="*/ f23 f9 1"/>
                            <a:gd name="f33" fmla="*/ f24 f10 1"/>
                            <a:gd name="f34" fmla="*/ f24 f9 1"/>
                            <a:gd name="f35" fmla="*/ f23 f10 1"/>
                            <a:gd name="f36" fmla="*/ f25 f10 1"/>
                            <a:gd name="f37" fmla="*/ f25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7">
                              <a:pos x="f32" y="f33"/>
                            </a:cxn>
                            <a:cxn ang="f17">
                              <a:pos x="f34" y="f35"/>
                            </a:cxn>
                            <a:cxn ang="f17">
                              <a:pos x="f32" y="f36"/>
                            </a:cxn>
                            <a:cxn ang="f17">
                              <a:pos x="f37" y="f35"/>
                            </a:cxn>
                          </a:cxnLst>
                          <a:rect l="f28" t="f31" r="f29" b="f30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E7BB0A" w14:textId="77777777" w:rsidR="0083561D" w:rsidRDefault="0086486D">
                            <w:pPr>
                              <w:jc w:val="center"/>
                            </w:pPr>
                            <w:r>
                              <w:t>Repentance?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E3A80" id="Freeform 34" o:spid="_x0000_s1041" style="position:absolute;margin-left:134.05pt;margin-top:4.25pt;width:203.35pt;height:29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" adj="-11796480,,5400" path="m10800,l21600,10800,10800,21600,,10800,10800,xe" filled="f" strokeweight=".35281mm">
                <v:stroke joinstyle="miter"/>
                <v:formulas/>
                <v:path arrowok="t" o:connecttype="custom" o:connectlocs="1291197,0;2582393,184245;1291197,368490;0,184245;1291197,0;0,184245;1291197,368490;2582393,184245" o:connectangles="270,0,90,180,270,270,270,270" textboxrect="5400,5400,16200,16200"/>
                <v:textbox inset="0,0,0,0">
                  <w:txbxContent>
                    <w:p w14:paraId="77E7BB0A" w14:textId="77777777" w:rsidR="0083561D" w:rsidRDefault="0086486D">
                      <w:pPr>
                        <w:jc w:val="center"/>
                      </w:pPr>
                      <w:r>
                        <w:t>Repentance?</w:t>
                      </w:r>
                    </w:p>
                  </w:txbxContent>
                </v:textbox>
              </v:shape>
            </w:pict>
          </mc:Fallback>
        </mc:AlternateContent>
      </w:r>
    </w:p>
    <w:p w14:paraId="63677CFF" w14:textId="7AAC55CD" w:rsidR="0083561D" w:rsidRDefault="007159F5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14" behindDoc="0" locked="0" layoutInCell="1" allowOverlap="1" wp14:anchorId="26B18A73" wp14:editId="31D7D52B">
                <wp:simplePos x="0" y="0"/>
                <wp:positionH relativeFrom="column">
                  <wp:posOffset>3523511</wp:posOffset>
                </wp:positionH>
                <wp:positionV relativeFrom="paragraph">
                  <wp:posOffset>119294</wp:posOffset>
                </wp:positionV>
                <wp:extent cx="2883516" cy="552450"/>
                <wp:effectExtent l="0" t="0" r="12700" b="19050"/>
                <wp:wrapNone/>
                <wp:docPr id="38" name="Freeform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3516" cy="55245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abs f3"/>
                            <a:gd name="f9" fmla="abs f4"/>
                            <a:gd name="f10" fmla="abs f5"/>
                            <a:gd name="f11" fmla="val f6"/>
                            <a:gd name="f12" fmla="+- 2700000 f1 0"/>
                            <a:gd name="f13" fmla="?: f8 f3 1"/>
                            <a:gd name="f14" fmla="?: f9 f4 1"/>
                            <a:gd name="f15" fmla="?: f10 f5 1"/>
                            <a:gd name="f16" fmla="*/ f12 f7 1"/>
                            <a:gd name="f17" fmla="*/ f13 1 21600"/>
                            <a:gd name="f18" fmla="*/ f14 1 21600"/>
                            <a:gd name="f19" fmla="*/ 21600 f13 1"/>
                            <a:gd name="f20" fmla="*/ 21600 f14 1"/>
                            <a:gd name="f21" fmla="*/ f16 1 f0"/>
                            <a:gd name="f22" fmla="min f18 f17"/>
                            <a:gd name="f23" fmla="*/ f19 1 f15"/>
                            <a:gd name="f24" fmla="*/ f20 1 f15"/>
                            <a:gd name="f25" fmla="+- 0 0 f21"/>
                            <a:gd name="f26" fmla="val f23"/>
                            <a:gd name="f27" fmla="val f24"/>
                            <a:gd name="f28" fmla="+- 0 0 f25"/>
                            <a:gd name="f29" fmla="*/ f11 f22 1"/>
                            <a:gd name="f30" fmla="+- f27 0 f11"/>
                            <a:gd name="f31" fmla="+- f26 0 f11"/>
                            <a:gd name="f32" fmla="*/ f28 f0 1"/>
                            <a:gd name="f33" fmla="*/ f30 1 2"/>
                            <a:gd name="f34" fmla="*/ f31 1 2"/>
                            <a:gd name="f35" fmla="*/ f32 1 f7"/>
                            <a:gd name="f36" fmla="+- f11 f33 0"/>
                            <a:gd name="f37" fmla="+- f11 f34 0"/>
                            <a:gd name="f38" fmla="+- f35 0 f1"/>
                            <a:gd name="f39" fmla="*/ f34 f22 1"/>
                            <a:gd name="f40" fmla="*/ f33 f22 1"/>
                            <a:gd name="f41" fmla="cos 1 f38"/>
                            <a:gd name="f42" fmla="sin 1 f38"/>
                            <a:gd name="f43" fmla="*/ f36 f22 1"/>
                            <a:gd name="f44" fmla="+- 0 0 f41"/>
                            <a:gd name="f45" fmla="+- 0 0 f42"/>
                            <a:gd name="f46" fmla="+- 0 0 f44"/>
                            <a:gd name="f47" fmla="+- 0 0 f45"/>
                            <a:gd name="f48" fmla="*/ f46 f34 1"/>
                            <a:gd name="f49" fmla="*/ f47 f33 1"/>
                            <a:gd name="f50" fmla="+- f37 0 f48"/>
                            <a:gd name="f51" fmla="+- f37 f48 0"/>
                            <a:gd name="f52" fmla="+- f36 0 f49"/>
                            <a:gd name="f53" fmla="+- f36 f49 0"/>
                            <a:gd name="f54" fmla="*/ f50 f22 1"/>
                            <a:gd name="f55" fmla="*/ f52 f22 1"/>
                            <a:gd name="f56" fmla="*/ f51 f22 1"/>
                            <a:gd name="f57" fmla="*/ f53 f2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54" t="f55" r="f56" b="f57"/>
                          <a:pathLst>
                            <a:path>
                              <a:moveTo>
                                <a:pt x="f29" y="f43"/>
                              </a:moveTo>
                              <a:arcTo wR="f39" hR="f40" stAng="f0" swAng="f1"/>
                              <a:arcTo wR="f39" hR="f40" stAng="f2" swAng="f1"/>
                              <a:arcTo wR="f39" hR="f40" stAng="f6" swAng="f1"/>
                              <a:arcTo wR="f39" hR="f40" stAng="f1" swAng="f1"/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EDBC11" w14:textId="77777777" w:rsidR="00444926" w:rsidRDefault="0086486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Third announcement </w:t>
                            </w:r>
                          </w:p>
                          <w:p w14:paraId="6AF1A20E" w14:textId="0B4BD9C3" w:rsidR="0083561D" w:rsidRDefault="0086486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(date for excommunication set)</w:t>
                            </w:r>
                          </w:p>
                        </w:txbxContent>
                      </wps:txbx>
                      <wps:bodyPr vert="horz" wrap="square" lIns="0" tIns="0" rIns="0" bIns="0" anchor="ctr" anchorCtr="1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B18A73" id="Freeform 38" o:spid="_x0000_s1042" style="position:absolute;margin-left:277.45pt;margin-top:9.4pt;width:227.05pt;height:43.5pt;z-index: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-center" coordsize="2883516,552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" adj="-11796480,,5400" path="m,276225wa,,2883516,552450,,276225,1441758,,,,2883516,552450,1441758,,2883516,276225,,,2883516,552450,2883516,276225,1441758,552450,,,2883516,552450,1441758,552450,,276225xe" filled="f" strokeweight=".35281mm">
                <v:stroke joinstyle="miter"/>
                <v:formulas/>
                <v:path arrowok="t" o:connecttype="custom" o:connectlocs="1441758,0;2883516,276225;1441758,552450;0,276225" o:connectangles="270,0,90,180" textboxrect="422281,80904,2461235,471546"/>
                <v:textbox inset="0,0,0,0">
                  <w:txbxContent>
                    <w:p w14:paraId="77EDBC11" w14:textId="77777777" w:rsidR="00444926" w:rsidRDefault="0086486D">
                      <w:pPr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Third announcement </w:t>
                      </w:r>
                    </w:p>
                    <w:p w14:paraId="6AF1A20E" w14:textId="0B4BD9C3" w:rsidR="0083561D" w:rsidRDefault="0086486D">
                      <w:pPr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(date for excommunication set)</w:t>
                      </w:r>
                    </w:p>
                  </w:txbxContent>
                </v:textbox>
              </v:shape>
            </w:pict>
          </mc:Fallback>
        </mc:AlternateContent>
      </w:r>
      <w:r w:rsidR="00F773B9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7" behindDoc="0" locked="0" layoutInCell="1" allowOverlap="1" wp14:anchorId="0EEF75B0" wp14:editId="64999656">
                <wp:simplePos x="0" y="0"/>
                <wp:positionH relativeFrom="column">
                  <wp:posOffset>180662</wp:posOffset>
                </wp:positionH>
                <wp:positionV relativeFrom="paragraph">
                  <wp:posOffset>4834</wp:posOffset>
                </wp:positionV>
                <wp:extent cx="1582752" cy="45719"/>
                <wp:effectExtent l="0" t="0" r="36830" b="3111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2752" cy="45719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27567" id="Straight Connector 35" o:spid="_x0000_s1026" type="#_x0000_t32" style="position:absolute;margin-left:14.25pt;margin-top:.4pt;width:124.65pt;height:3.6pt;flip:y;z-index: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" strokeweight=".35281mm"/>
            </w:pict>
          </mc:Fallback>
        </mc:AlternateContent>
      </w:r>
      <w:r w:rsidR="0046127A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34" behindDoc="0" locked="0" layoutInCell="1" allowOverlap="1" wp14:anchorId="135C39FE" wp14:editId="18EBB47A">
                <wp:simplePos x="0" y="0"/>
                <wp:positionH relativeFrom="column">
                  <wp:posOffset>3565307</wp:posOffset>
                </wp:positionH>
                <wp:positionV relativeFrom="paragraph">
                  <wp:posOffset>96226</wp:posOffset>
                </wp:positionV>
                <wp:extent cx="116006" cy="177421"/>
                <wp:effectExtent l="0" t="0" r="74930" b="5143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6006" cy="177421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3A59F" id="Straight Connector 36" o:spid="_x0000_s1026" type="#_x0000_t32" style="position:absolute;margin-left:280.75pt;margin-top:7.6pt;width:9.15pt;height:13.95pt;flip:x y;z-index: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" strokeweight=".35281mm">
                <v:stroke startarrow="open"/>
              </v:shape>
            </w:pict>
          </mc:Fallback>
        </mc:AlternateContent>
      </w:r>
      <w:r w:rsidR="0086486D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15" behindDoc="0" locked="0" layoutInCell="1" allowOverlap="1" wp14:anchorId="58DE8ED5" wp14:editId="6D1A5812">
                <wp:simplePos x="0" y="0"/>
                <wp:positionH relativeFrom="column">
                  <wp:posOffset>-603357</wp:posOffset>
                </wp:positionH>
                <wp:positionV relativeFrom="paragraph">
                  <wp:posOffset>37435</wp:posOffset>
                </wp:positionV>
                <wp:extent cx="1904996" cy="1785622"/>
                <wp:effectExtent l="0" t="0" r="19054" b="24128"/>
                <wp:wrapNone/>
                <wp:docPr id="37" name="Freeform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4996" cy="1785622"/>
                        </a:xfrm>
                        <a:custGeom>
                          <a:avLst>
                            <a:gd name="f0" fmla="val 2500"/>
                          </a:avLst>
                          <a:gdLst>
                            <a:gd name="f1" fmla="val 10800000"/>
                            <a:gd name="f2" fmla="val 540000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+- 10800 0 10800"/>
                            <a:gd name="f9" fmla="+- 0 0 10800"/>
                            <a:gd name="f10" fmla="val 10800"/>
                            <a:gd name="f11" fmla="val -2147483647"/>
                            <a:gd name="f12" fmla="val 2147483647"/>
                            <a:gd name="f13" fmla="*/ f3 1 21600"/>
                            <a:gd name="f14" fmla="*/ f4 1 21600"/>
                            <a:gd name="f15" fmla="val f5"/>
                            <a:gd name="f16" fmla="val f6"/>
                            <a:gd name="f17" fmla="*/ f7 1 180"/>
                            <a:gd name="f18" fmla="pin 0 f0 10800"/>
                            <a:gd name="f19" fmla="+- f16 0 f15"/>
                            <a:gd name="f20" fmla="val f18"/>
                            <a:gd name="f21" fmla="*/ 315 f17 1"/>
                            <a:gd name="f22" fmla="*/ 135 f17 1"/>
                            <a:gd name="f23" fmla="*/ 0 f17 1"/>
                            <a:gd name="f24" fmla="*/ 7 f17 1"/>
                            <a:gd name="f25" fmla="*/ 15 f17 1"/>
                            <a:gd name="f26" fmla="*/ 22 f17 1"/>
                            <a:gd name="f27" fmla="*/ 30 f17 1"/>
                            <a:gd name="f28" fmla="*/ 37 f17 1"/>
                            <a:gd name="f29" fmla="*/ 45 f17 1"/>
                            <a:gd name="f30" fmla="*/ 52 f17 1"/>
                            <a:gd name="f31" fmla="*/ 60 f17 1"/>
                            <a:gd name="f32" fmla="*/ 67 f17 1"/>
                            <a:gd name="f33" fmla="*/ 75 f17 1"/>
                            <a:gd name="f34" fmla="*/ 82 f17 1"/>
                            <a:gd name="f35" fmla="*/ 90 f17 1"/>
                            <a:gd name="f36" fmla="*/ 97 f17 1"/>
                            <a:gd name="f37" fmla="*/ 105 f17 1"/>
                            <a:gd name="f38" fmla="*/ 112 f17 1"/>
                            <a:gd name="f39" fmla="*/ 120 f17 1"/>
                            <a:gd name="f40" fmla="*/ 127 f17 1"/>
                            <a:gd name="f41" fmla="*/ 142 f17 1"/>
                            <a:gd name="f42" fmla="*/ 150 f17 1"/>
                            <a:gd name="f43" fmla="*/ 157 f17 1"/>
                            <a:gd name="f44" fmla="*/ 165 f17 1"/>
                            <a:gd name="f45" fmla="*/ 172 f17 1"/>
                            <a:gd name="f46" fmla="*/ 180 f17 1"/>
                            <a:gd name="f47" fmla="*/ 187 f17 1"/>
                            <a:gd name="f48" fmla="*/ 195 f17 1"/>
                            <a:gd name="f49" fmla="*/ 202 f17 1"/>
                            <a:gd name="f50" fmla="*/ 210 f17 1"/>
                            <a:gd name="f51" fmla="*/ 217 f17 1"/>
                            <a:gd name="f52" fmla="*/ 225 f17 1"/>
                            <a:gd name="f53" fmla="*/ 232 f17 1"/>
                            <a:gd name="f54" fmla="*/ 240 f17 1"/>
                            <a:gd name="f55" fmla="*/ 247 f17 1"/>
                            <a:gd name="f56" fmla="*/ 255 f17 1"/>
                            <a:gd name="f57" fmla="*/ 262 f17 1"/>
                            <a:gd name="f58" fmla="*/ 270 f17 1"/>
                            <a:gd name="f59" fmla="*/ 277 f17 1"/>
                            <a:gd name="f60" fmla="*/ 285 f17 1"/>
                            <a:gd name="f61" fmla="*/ 292 f17 1"/>
                            <a:gd name="f62" fmla="*/ 300 f17 1"/>
                            <a:gd name="f63" fmla="*/ 307 f17 1"/>
                            <a:gd name="f64" fmla="*/ 322 f17 1"/>
                            <a:gd name="f65" fmla="*/ 330 f17 1"/>
                            <a:gd name="f66" fmla="*/ 337 f17 1"/>
                            <a:gd name="f67" fmla="*/ 345 f17 1"/>
                            <a:gd name="f68" fmla="*/ 352 f17 1"/>
                            <a:gd name="f69" fmla="*/ f18 f13 1"/>
                            <a:gd name="f70" fmla="*/ f19 1 21600"/>
                            <a:gd name="f71" fmla="+- f20 0 10800"/>
                            <a:gd name="f72" fmla="+- 0 0 f21"/>
                            <a:gd name="f73" fmla="+- 0 0 f22"/>
                            <a:gd name="f74" fmla="+- 0 0 f23"/>
                            <a:gd name="f75" fmla="+- 0 0 f24"/>
                            <a:gd name="f76" fmla="+- 0 0 f25"/>
                            <a:gd name="f77" fmla="+- 0 0 f26"/>
                            <a:gd name="f78" fmla="+- 0 0 f27"/>
                            <a:gd name="f79" fmla="+- 0 0 f28"/>
                            <a:gd name="f80" fmla="+- 0 0 f29"/>
                            <a:gd name="f81" fmla="+- 0 0 f30"/>
                            <a:gd name="f82" fmla="+- 0 0 f31"/>
                            <a:gd name="f83" fmla="+- 0 0 f32"/>
                            <a:gd name="f84" fmla="+- 0 0 f33"/>
                            <a:gd name="f85" fmla="+- 0 0 f34"/>
                            <a:gd name="f86" fmla="+- 0 0 f35"/>
                            <a:gd name="f87" fmla="+- 0 0 f36"/>
                            <a:gd name="f88" fmla="+- 0 0 f37"/>
                            <a:gd name="f89" fmla="+- 0 0 f38"/>
                            <a:gd name="f90" fmla="+- 0 0 f39"/>
                            <a:gd name="f91" fmla="+- 0 0 f40"/>
                            <a:gd name="f92" fmla="+- 0 0 f41"/>
                            <a:gd name="f93" fmla="+- 0 0 f42"/>
                            <a:gd name="f94" fmla="+- 0 0 f43"/>
                            <a:gd name="f95" fmla="+- 0 0 f44"/>
                            <a:gd name="f96" fmla="+- 0 0 f45"/>
                            <a:gd name="f97" fmla="+- 0 0 f46"/>
                            <a:gd name="f98" fmla="+- 0 0 f47"/>
                            <a:gd name="f99" fmla="+- 0 0 f48"/>
                            <a:gd name="f100" fmla="+- 0 0 f49"/>
                            <a:gd name="f101" fmla="+- 0 0 f50"/>
                            <a:gd name="f102" fmla="+- 0 0 f51"/>
                            <a:gd name="f103" fmla="+- 0 0 f52"/>
                            <a:gd name="f104" fmla="+- 0 0 f53"/>
                            <a:gd name="f105" fmla="+- 0 0 f54"/>
                            <a:gd name="f106" fmla="+- 0 0 f55"/>
                            <a:gd name="f107" fmla="+- 0 0 f56"/>
                            <a:gd name="f108" fmla="+- 0 0 f57"/>
                            <a:gd name="f109" fmla="+- 0 0 f58"/>
                            <a:gd name="f110" fmla="+- 0 0 f59"/>
                            <a:gd name="f111" fmla="+- 0 0 f60"/>
                            <a:gd name="f112" fmla="+- 0 0 f61"/>
                            <a:gd name="f113" fmla="+- 0 0 f62"/>
                            <a:gd name="f114" fmla="+- 0 0 f63"/>
                            <a:gd name="f115" fmla="+- 0 0 f64"/>
                            <a:gd name="f116" fmla="+- 0 0 f65"/>
                            <a:gd name="f117" fmla="+- 0 0 f66"/>
                            <a:gd name="f118" fmla="+- 0 0 f67"/>
                            <a:gd name="f119" fmla="+- 0 0 f68"/>
                            <a:gd name="f120" fmla="*/ 10800 f70 1"/>
                            <a:gd name="f121" fmla="*/ f72 f1 1"/>
                            <a:gd name="f122" fmla="*/ f73 f1 1"/>
                            <a:gd name="f123" fmla="*/ f74 f1 1"/>
                            <a:gd name="f124" fmla="*/ f75 f1 1"/>
                            <a:gd name="f125" fmla="*/ f76 f1 1"/>
                            <a:gd name="f126" fmla="*/ f77 f1 1"/>
                            <a:gd name="f127" fmla="*/ f78 f1 1"/>
                            <a:gd name="f128" fmla="*/ f79 f1 1"/>
                            <a:gd name="f129" fmla="*/ f80 f1 1"/>
                            <a:gd name="f130" fmla="*/ f81 f1 1"/>
                            <a:gd name="f131" fmla="*/ f82 f1 1"/>
                            <a:gd name="f132" fmla="*/ f83 f1 1"/>
                            <a:gd name="f133" fmla="*/ f84 f1 1"/>
                            <a:gd name="f134" fmla="*/ f85 f1 1"/>
                            <a:gd name="f135" fmla="*/ f86 f1 1"/>
                            <a:gd name="f136" fmla="*/ f87 f1 1"/>
                            <a:gd name="f137" fmla="*/ f88 f1 1"/>
                            <a:gd name="f138" fmla="*/ f89 f1 1"/>
                            <a:gd name="f139" fmla="*/ f90 f1 1"/>
                            <a:gd name="f140" fmla="*/ f91 f1 1"/>
                            <a:gd name="f141" fmla="*/ f92 f1 1"/>
                            <a:gd name="f142" fmla="*/ f93 f1 1"/>
                            <a:gd name="f143" fmla="*/ f94 f1 1"/>
                            <a:gd name="f144" fmla="*/ f95 f1 1"/>
                            <a:gd name="f145" fmla="*/ f96 f1 1"/>
                            <a:gd name="f146" fmla="*/ f97 f1 1"/>
                            <a:gd name="f147" fmla="*/ f98 f1 1"/>
                            <a:gd name="f148" fmla="*/ f99 f1 1"/>
                            <a:gd name="f149" fmla="*/ f100 f1 1"/>
                            <a:gd name="f150" fmla="*/ f101 f1 1"/>
                            <a:gd name="f151" fmla="*/ f102 f1 1"/>
                            <a:gd name="f152" fmla="*/ f103 f1 1"/>
                            <a:gd name="f153" fmla="*/ f104 f1 1"/>
                            <a:gd name="f154" fmla="*/ f105 f1 1"/>
                            <a:gd name="f155" fmla="*/ f106 f1 1"/>
                            <a:gd name="f156" fmla="*/ f107 f1 1"/>
                            <a:gd name="f157" fmla="*/ f108 f1 1"/>
                            <a:gd name="f158" fmla="*/ f109 f1 1"/>
                            <a:gd name="f159" fmla="*/ f110 f1 1"/>
                            <a:gd name="f160" fmla="*/ f111 f1 1"/>
                            <a:gd name="f161" fmla="*/ f112 f1 1"/>
                            <a:gd name="f162" fmla="*/ f113 f1 1"/>
                            <a:gd name="f163" fmla="*/ f114 f1 1"/>
                            <a:gd name="f164" fmla="*/ f115 f1 1"/>
                            <a:gd name="f165" fmla="*/ f116 f1 1"/>
                            <a:gd name="f166" fmla="*/ f117 f1 1"/>
                            <a:gd name="f167" fmla="*/ f118 f1 1"/>
                            <a:gd name="f168" fmla="*/ f119 f1 1"/>
                            <a:gd name="f169" fmla="*/ f121 1 f7"/>
                            <a:gd name="f170" fmla="*/ f122 1 f7"/>
                            <a:gd name="f171" fmla="*/ f123 1 f7"/>
                            <a:gd name="f172" fmla="*/ f124 1 f7"/>
                            <a:gd name="f173" fmla="*/ f125 1 f7"/>
                            <a:gd name="f174" fmla="*/ f126 1 f7"/>
                            <a:gd name="f175" fmla="*/ f127 1 f7"/>
                            <a:gd name="f176" fmla="*/ f128 1 f7"/>
                            <a:gd name="f177" fmla="*/ f129 1 f7"/>
                            <a:gd name="f178" fmla="*/ f130 1 f7"/>
                            <a:gd name="f179" fmla="*/ f131 1 f7"/>
                            <a:gd name="f180" fmla="*/ f132 1 f7"/>
                            <a:gd name="f181" fmla="*/ f133 1 f7"/>
                            <a:gd name="f182" fmla="*/ f134 1 f7"/>
                            <a:gd name="f183" fmla="*/ f135 1 f7"/>
                            <a:gd name="f184" fmla="*/ f136 1 f7"/>
                            <a:gd name="f185" fmla="*/ f137 1 f7"/>
                            <a:gd name="f186" fmla="*/ f138 1 f7"/>
                            <a:gd name="f187" fmla="*/ f139 1 f7"/>
                            <a:gd name="f188" fmla="*/ f140 1 f7"/>
                            <a:gd name="f189" fmla="*/ f141 1 f7"/>
                            <a:gd name="f190" fmla="*/ f142 1 f7"/>
                            <a:gd name="f191" fmla="*/ f143 1 f7"/>
                            <a:gd name="f192" fmla="*/ f144 1 f7"/>
                            <a:gd name="f193" fmla="*/ f145 1 f7"/>
                            <a:gd name="f194" fmla="*/ f146 1 f7"/>
                            <a:gd name="f195" fmla="*/ f147 1 f7"/>
                            <a:gd name="f196" fmla="*/ f148 1 f7"/>
                            <a:gd name="f197" fmla="*/ f149 1 f7"/>
                            <a:gd name="f198" fmla="*/ f150 1 f7"/>
                            <a:gd name="f199" fmla="*/ f151 1 f7"/>
                            <a:gd name="f200" fmla="*/ f152 1 f7"/>
                            <a:gd name="f201" fmla="*/ f153 1 f7"/>
                            <a:gd name="f202" fmla="*/ f154 1 f7"/>
                            <a:gd name="f203" fmla="*/ f155 1 f7"/>
                            <a:gd name="f204" fmla="*/ f156 1 f7"/>
                            <a:gd name="f205" fmla="*/ f157 1 f7"/>
                            <a:gd name="f206" fmla="*/ f158 1 f7"/>
                            <a:gd name="f207" fmla="*/ f159 1 f7"/>
                            <a:gd name="f208" fmla="*/ f160 1 f7"/>
                            <a:gd name="f209" fmla="*/ f161 1 f7"/>
                            <a:gd name="f210" fmla="*/ f162 1 f7"/>
                            <a:gd name="f211" fmla="*/ f163 1 f7"/>
                            <a:gd name="f212" fmla="*/ f164 1 f7"/>
                            <a:gd name="f213" fmla="*/ f165 1 f7"/>
                            <a:gd name="f214" fmla="*/ f166 1 f7"/>
                            <a:gd name="f215" fmla="*/ f167 1 f7"/>
                            <a:gd name="f216" fmla="*/ f168 1 f7"/>
                            <a:gd name="f217" fmla="*/ f120 1 f70"/>
                            <a:gd name="f218" fmla="+- f169 0 f2"/>
                            <a:gd name="f219" fmla="+- f170 0 f2"/>
                            <a:gd name="f220" fmla="+- f171 0 f2"/>
                            <a:gd name="f221" fmla="+- f172 0 f2"/>
                            <a:gd name="f222" fmla="+- f173 0 f2"/>
                            <a:gd name="f223" fmla="+- f174 0 f2"/>
                            <a:gd name="f224" fmla="+- f175 0 f2"/>
                            <a:gd name="f225" fmla="+- f176 0 f2"/>
                            <a:gd name="f226" fmla="+- f177 0 f2"/>
                            <a:gd name="f227" fmla="+- f178 0 f2"/>
                            <a:gd name="f228" fmla="+- f179 0 f2"/>
                            <a:gd name="f229" fmla="+- f180 0 f2"/>
                            <a:gd name="f230" fmla="+- f181 0 f2"/>
                            <a:gd name="f231" fmla="+- f182 0 f2"/>
                            <a:gd name="f232" fmla="+- f183 0 f2"/>
                            <a:gd name="f233" fmla="+- f184 0 f2"/>
                            <a:gd name="f234" fmla="+- f185 0 f2"/>
                            <a:gd name="f235" fmla="+- f186 0 f2"/>
                            <a:gd name="f236" fmla="+- f187 0 f2"/>
                            <a:gd name="f237" fmla="+- f188 0 f2"/>
                            <a:gd name="f238" fmla="+- f189 0 f2"/>
                            <a:gd name="f239" fmla="+- f190 0 f2"/>
                            <a:gd name="f240" fmla="+- f191 0 f2"/>
                            <a:gd name="f241" fmla="+- f192 0 f2"/>
                            <a:gd name="f242" fmla="+- f193 0 f2"/>
                            <a:gd name="f243" fmla="+- f194 0 f2"/>
                            <a:gd name="f244" fmla="+- f195 0 f2"/>
                            <a:gd name="f245" fmla="+- f196 0 f2"/>
                            <a:gd name="f246" fmla="+- f197 0 f2"/>
                            <a:gd name="f247" fmla="+- f198 0 f2"/>
                            <a:gd name="f248" fmla="+- f199 0 f2"/>
                            <a:gd name="f249" fmla="+- f200 0 f2"/>
                            <a:gd name="f250" fmla="+- f201 0 f2"/>
                            <a:gd name="f251" fmla="+- f202 0 f2"/>
                            <a:gd name="f252" fmla="+- f203 0 f2"/>
                            <a:gd name="f253" fmla="+- f204 0 f2"/>
                            <a:gd name="f254" fmla="+- f205 0 f2"/>
                            <a:gd name="f255" fmla="+- f206 0 f2"/>
                            <a:gd name="f256" fmla="+- f207 0 f2"/>
                            <a:gd name="f257" fmla="+- f208 0 f2"/>
                            <a:gd name="f258" fmla="+- f209 0 f2"/>
                            <a:gd name="f259" fmla="+- f210 0 f2"/>
                            <a:gd name="f260" fmla="+- f211 0 f2"/>
                            <a:gd name="f261" fmla="+- f212 0 f2"/>
                            <a:gd name="f262" fmla="+- f213 0 f2"/>
                            <a:gd name="f263" fmla="+- f214 0 f2"/>
                            <a:gd name="f264" fmla="+- f215 0 f2"/>
                            <a:gd name="f265" fmla="+- f216 0 f2"/>
                            <a:gd name="f266" fmla="*/ f217 f14 1"/>
                            <a:gd name="f267" fmla="+- f218 f2 0"/>
                            <a:gd name="f268" fmla="+- f219 f2 0"/>
                            <a:gd name="f269" fmla="+- f220 f2 0"/>
                            <a:gd name="f270" fmla="+- f221 f2 0"/>
                            <a:gd name="f271" fmla="+- f222 f2 0"/>
                            <a:gd name="f272" fmla="+- f223 f2 0"/>
                            <a:gd name="f273" fmla="+- f224 f2 0"/>
                            <a:gd name="f274" fmla="+- f225 f2 0"/>
                            <a:gd name="f275" fmla="+- f226 f2 0"/>
                            <a:gd name="f276" fmla="+- f227 f2 0"/>
                            <a:gd name="f277" fmla="+- f228 f2 0"/>
                            <a:gd name="f278" fmla="+- f229 f2 0"/>
                            <a:gd name="f279" fmla="+- f230 f2 0"/>
                            <a:gd name="f280" fmla="+- f231 f2 0"/>
                            <a:gd name="f281" fmla="+- f232 f2 0"/>
                            <a:gd name="f282" fmla="+- f233 f2 0"/>
                            <a:gd name="f283" fmla="+- f234 f2 0"/>
                            <a:gd name="f284" fmla="+- f235 f2 0"/>
                            <a:gd name="f285" fmla="+- f236 f2 0"/>
                            <a:gd name="f286" fmla="+- f237 f2 0"/>
                            <a:gd name="f287" fmla="+- f238 f2 0"/>
                            <a:gd name="f288" fmla="+- f239 f2 0"/>
                            <a:gd name="f289" fmla="+- f240 f2 0"/>
                            <a:gd name="f290" fmla="+- f241 f2 0"/>
                            <a:gd name="f291" fmla="+- f242 f2 0"/>
                            <a:gd name="f292" fmla="+- f243 f2 0"/>
                            <a:gd name="f293" fmla="+- f244 f2 0"/>
                            <a:gd name="f294" fmla="+- f245 f2 0"/>
                            <a:gd name="f295" fmla="+- f246 f2 0"/>
                            <a:gd name="f296" fmla="+- f247 f2 0"/>
                            <a:gd name="f297" fmla="+- f248 f2 0"/>
                            <a:gd name="f298" fmla="+- f249 f2 0"/>
                            <a:gd name="f299" fmla="+- f250 f2 0"/>
                            <a:gd name="f300" fmla="+- f251 f2 0"/>
                            <a:gd name="f301" fmla="+- f252 f2 0"/>
                            <a:gd name="f302" fmla="+- f253 f2 0"/>
                            <a:gd name="f303" fmla="+- f254 f2 0"/>
                            <a:gd name="f304" fmla="+- f255 f2 0"/>
                            <a:gd name="f305" fmla="+- f256 f2 0"/>
                            <a:gd name="f306" fmla="+- f257 f2 0"/>
                            <a:gd name="f307" fmla="+- f258 f2 0"/>
                            <a:gd name="f308" fmla="+- f259 f2 0"/>
                            <a:gd name="f309" fmla="+- f260 f2 0"/>
                            <a:gd name="f310" fmla="+- f261 f2 0"/>
                            <a:gd name="f311" fmla="+- f262 f2 0"/>
                            <a:gd name="f312" fmla="+- f263 f2 0"/>
                            <a:gd name="f313" fmla="+- f264 f2 0"/>
                            <a:gd name="f314" fmla="+- f265 f2 0"/>
                            <a:gd name="f315" fmla="*/ f267 f7 1"/>
                            <a:gd name="f316" fmla="*/ f268 f7 1"/>
                            <a:gd name="f317" fmla="*/ f269 f7 1"/>
                            <a:gd name="f318" fmla="*/ f270 f7 1"/>
                            <a:gd name="f319" fmla="*/ f271 f7 1"/>
                            <a:gd name="f320" fmla="*/ f272 f7 1"/>
                            <a:gd name="f321" fmla="*/ f273 f7 1"/>
                            <a:gd name="f322" fmla="*/ f274 f7 1"/>
                            <a:gd name="f323" fmla="*/ f275 f7 1"/>
                            <a:gd name="f324" fmla="*/ f276 f7 1"/>
                            <a:gd name="f325" fmla="*/ f277 f7 1"/>
                            <a:gd name="f326" fmla="*/ f278 f7 1"/>
                            <a:gd name="f327" fmla="*/ f279 f7 1"/>
                            <a:gd name="f328" fmla="*/ f280 f7 1"/>
                            <a:gd name="f329" fmla="*/ f281 f7 1"/>
                            <a:gd name="f330" fmla="*/ f282 f7 1"/>
                            <a:gd name="f331" fmla="*/ f283 f7 1"/>
                            <a:gd name="f332" fmla="*/ f284 f7 1"/>
                            <a:gd name="f333" fmla="*/ f285 f7 1"/>
                            <a:gd name="f334" fmla="*/ f286 f7 1"/>
                            <a:gd name="f335" fmla="*/ f287 f7 1"/>
                            <a:gd name="f336" fmla="*/ f288 f7 1"/>
                            <a:gd name="f337" fmla="*/ f289 f7 1"/>
                            <a:gd name="f338" fmla="*/ f290 f7 1"/>
                            <a:gd name="f339" fmla="*/ f291 f7 1"/>
                            <a:gd name="f340" fmla="*/ f292 f7 1"/>
                            <a:gd name="f341" fmla="*/ f293 f7 1"/>
                            <a:gd name="f342" fmla="*/ f294 f7 1"/>
                            <a:gd name="f343" fmla="*/ f295 f7 1"/>
                            <a:gd name="f344" fmla="*/ f296 f7 1"/>
                            <a:gd name="f345" fmla="*/ f297 f7 1"/>
                            <a:gd name="f346" fmla="*/ f298 f7 1"/>
                            <a:gd name="f347" fmla="*/ f299 f7 1"/>
                            <a:gd name="f348" fmla="*/ f300 f7 1"/>
                            <a:gd name="f349" fmla="*/ f301 f7 1"/>
                            <a:gd name="f350" fmla="*/ f302 f7 1"/>
                            <a:gd name="f351" fmla="*/ f303 f7 1"/>
                            <a:gd name="f352" fmla="*/ f304 f7 1"/>
                            <a:gd name="f353" fmla="*/ f305 f7 1"/>
                            <a:gd name="f354" fmla="*/ f306 f7 1"/>
                            <a:gd name="f355" fmla="*/ f307 f7 1"/>
                            <a:gd name="f356" fmla="*/ f308 f7 1"/>
                            <a:gd name="f357" fmla="*/ f309 f7 1"/>
                            <a:gd name="f358" fmla="*/ f310 f7 1"/>
                            <a:gd name="f359" fmla="*/ f311 f7 1"/>
                            <a:gd name="f360" fmla="*/ f312 f7 1"/>
                            <a:gd name="f361" fmla="*/ f313 f7 1"/>
                            <a:gd name="f362" fmla="*/ f314 f7 1"/>
                            <a:gd name="f363" fmla="*/ f315 1 f1"/>
                            <a:gd name="f364" fmla="*/ f316 1 f1"/>
                            <a:gd name="f365" fmla="*/ f317 1 f1"/>
                            <a:gd name="f366" fmla="*/ f318 1 f1"/>
                            <a:gd name="f367" fmla="*/ f319 1 f1"/>
                            <a:gd name="f368" fmla="*/ f320 1 f1"/>
                            <a:gd name="f369" fmla="*/ f321 1 f1"/>
                            <a:gd name="f370" fmla="*/ f322 1 f1"/>
                            <a:gd name="f371" fmla="*/ f323 1 f1"/>
                            <a:gd name="f372" fmla="*/ f324 1 f1"/>
                            <a:gd name="f373" fmla="*/ f325 1 f1"/>
                            <a:gd name="f374" fmla="*/ f326 1 f1"/>
                            <a:gd name="f375" fmla="*/ f327 1 f1"/>
                            <a:gd name="f376" fmla="*/ f328 1 f1"/>
                            <a:gd name="f377" fmla="*/ f329 1 f1"/>
                            <a:gd name="f378" fmla="*/ f330 1 f1"/>
                            <a:gd name="f379" fmla="*/ f331 1 f1"/>
                            <a:gd name="f380" fmla="*/ f332 1 f1"/>
                            <a:gd name="f381" fmla="*/ f333 1 f1"/>
                            <a:gd name="f382" fmla="*/ f334 1 f1"/>
                            <a:gd name="f383" fmla="*/ f335 1 f1"/>
                            <a:gd name="f384" fmla="*/ f336 1 f1"/>
                            <a:gd name="f385" fmla="*/ f337 1 f1"/>
                            <a:gd name="f386" fmla="*/ f338 1 f1"/>
                            <a:gd name="f387" fmla="*/ f339 1 f1"/>
                            <a:gd name="f388" fmla="*/ f340 1 f1"/>
                            <a:gd name="f389" fmla="*/ f341 1 f1"/>
                            <a:gd name="f390" fmla="*/ f342 1 f1"/>
                            <a:gd name="f391" fmla="*/ f343 1 f1"/>
                            <a:gd name="f392" fmla="*/ f344 1 f1"/>
                            <a:gd name="f393" fmla="*/ f345 1 f1"/>
                            <a:gd name="f394" fmla="*/ f346 1 f1"/>
                            <a:gd name="f395" fmla="*/ f347 1 f1"/>
                            <a:gd name="f396" fmla="*/ f348 1 f1"/>
                            <a:gd name="f397" fmla="*/ f349 1 f1"/>
                            <a:gd name="f398" fmla="*/ f350 1 f1"/>
                            <a:gd name="f399" fmla="*/ f351 1 f1"/>
                            <a:gd name="f400" fmla="*/ f352 1 f1"/>
                            <a:gd name="f401" fmla="*/ f353 1 f1"/>
                            <a:gd name="f402" fmla="*/ f354 1 f1"/>
                            <a:gd name="f403" fmla="*/ f355 1 f1"/>
                            <a:gd name="f404" fmla="*/ f356 1 f1"/>
                            <a:gd name="f405" fmla="*/ f357 1 f1"/>
                            <a:gd name="f406" fmla="*/ f358 1 f1"/>
                            <a:gd name="f407" fmla="*/ f359 1 f1"/>
                            <a:gd name="f408" fmla="*/ f360 1 f1"/>
                            <a:gd name="f409" fmla="*/ f361 1 f1"/>
                            <a:gd name="f410" fmla="*/ f362 1 f1"/>
                            <a:gd name="f411" fmla="+- 0 0 f363"/>
                            <a:gd name="f412" fmla="+- 0 0 f364"/>
                            <a:gd name="f413" fmla="+- 0 0 f365"/>
                            <a:gd name="f414" fmla="+- 0 0 f366"/>
                            <a:gd name="f415" fmla="+- 0 0 f367"/>
                            <a:gd name="f416" fmla="+- 0 0 f368"/>
                            <a:gd name="f417" fmla="+- 0 0 f369"/>
                            <a:gd name="f418" fmla="+- 0 0 f370"/>
                            <a:gd name="f419" fmla="+- 0 0 f371"/>
                            <a:gd name="f420" fmla="+- 0 0 f372"/>
                            <a:gd name="f421" fmla="+- 0 0 f373"/>
                            <a:gd name="f422" fmla="+- 0 0 f374"/>
                            <a:gd name="f423" fmla="+- 0 0 f375"/>
                            <a:gd name="f424" fmla="+- 0 0 f376"/>
                            <a:gd name="f425" fmla="+- 0 0 f377"/>
                            <a:gd name="f426" fmla="+- 0 0 f378"/>
                            <a:gd name="f427" fmla="+- 0 0 f379"/>
                            <a:gd name="f428" fmla="+- 0 0 f380"/>
                            <a:gd name="f429" fmla="+- 0 0 f381"/>
                            <a:gd name="f430" fmla="+- 0 0 f382"/>
                            <a:gd name="f431" fmla="+- 0 0 f383"/>
                            <a:gd name="f432" fmla="+- 0 0 f384"/>
                            <a:gd name="f433" fmla="+- 0 0 f385"/>
                            <a:gd name="f434" fmla="+- 0 0 f386"/>
                            <a:gd name="f435" fmla="+- 0 0 f387"/>
                            <a:gd name="f436" fmla="+- 0 0 f388"/>
                            <a:gd name="f437" fmla="+- 0 0 f389"/>
                            <a:gd name="f438" fmla="+- 0 0 f390"/>
                            <a:gd name="f439" fmla="+- 0 0 f391"/>
                            <a:gd name="f440" fmla="+- 0 0 f392"/>
                            <a:gd name="f441" fmla="+- 0 0 f393"/>
                            <a:gd name="f442" fmla="+- 0 0 f394"/>
                            <a:gd name="f443" fmla="+- 0 0 f395"/>
                            <a:gd name="f444" fmla="+- 0 0 f396"/>
                            <a:gd name="f445" fmla="+- 0 0 f397"/>
                            <a:gd name="f446" fmla="+- 0 0 f398"/>
                            <a:gd name="f447" fmla="+- 0 0 f399"/>
                            <a:gd name="f448" fmla="+- 0 0 f400"/>
                            <a:gd name="f449" fmla="+- 0 0 f401"/>
                            <a:gd name="f450" fmla="+- 0 0 f402"/>
                            <a:gd name="f451" fmla="+- 0 0 f403"/>
                            <a:gd name="f452" fmla="+- 0 0 f404"/>
                            <a:gd name="f453" fmla="+- 0 0 f405"/>
                            <a:gd name="f454" fmla="+- 0 0 f406"/>
                            <a:gd name="f455" fmla="+- 0 0 f407"/>
                            <a:gd name="f456" fmla="+- 0 0 f408"/>
                            <a:gd name="f457" fmla="+- 0 0 f409"/>
                            <a:gd name="f458" fmla="+- 0 0 f410"/>
                            <a:gd name="f459" fmla="+- 0 0 f411"/>
                            <a:gd name="f460" fmla="+- 0 0 f412"/>
                            <a:gd name="f461" fmla="+- 0 0 f413"/>
                            <a:gd name="f462" fmla="+- 0 0 f414"/>
                            <a:gd name="f463" fmla="+- 0 0 f415"/>
                            <a:gd name="f464" fmla="+- 0 0 f416"/>
                            <a:gd name="f465" fmla="+- 0 0 f417"/>
                            <a:gd name="f466" fmla="+- 0 0 f418"/>
                            <a:gd name="f467" fmla="+- 0 0 f419"/>
                            <a:gd name="f468" fmla="+- 0 0 f420"/>
                            <a:gd name="f469" fmla="+- 0 0 f421"/>
                            <a:gd name="f470" fmla="+- 0 0 f422"/>
                            <a:gd name="f471" fmla="+- 0 0 f423"/>
                            <a:gd name="f472" fmla="+- 0 0 f424"/>
                            <a:gd name="f473" fmla="+- 0 0 f425"/>
                            <a:gd name="f474" fmla="+- 0 0 f426"/>
                            <a:gd name="f475" fmla="+- 0 0 f427"/>
                            <a:gd name="f476" fmla="+- 0 0 f428"/>
                            <a:gd name="f477" fmla="+- 0 0 f429"/>
                            <a:gd name="f478" fmla="+- 0 0 f430"/>
                            <a:gd name="f479" fmla="+- 0 0 f431"/>
                            <a:gd name="f480" fmla="+- 0 0 f432"/>
                            <a:gd name="f481" fmla="+- 0 0 f433"/>
                            <a:gd name="f482" fmla="+- 0 0 f434"/>
                            <a:gd name="f483" fmla="+- 0 0 f435"/>
                            <a:gd name="f484" fmla="+- 0 0 f436"/>
                            <a:gd name="f485" fmla="+- 0 0 f437"/>
                            <a:gd name="f486" fmla="+- 0 0 f438"/>
                            <a:gd name="f487" fmla="+- 0 0 f439"/>
                            <a:gd name="f488" fmla="+- 0 0 f440"/>
                            <a:gd name="f489" fmla="+- 0 0 f441"/>
                            <a:gd name="f490" fmla="+- 0 0 f442"/>
                            <a:gd name="f491" fmla="+- 0 0 f443"/>
                            <a:gd name="f492" fmla="+- 0 0 f444"/>
                            <a:gd name="f493" fmla="+- 0 0 f445"/>
                            <a:gd name="f494" fmla="+- 0 0 f446"/>
                            <a:gd name="f495" fmla="+- 0 0 f447"/>
                            <a:gd name="f496" fmla="+- 0 0 f448"/>
                            <a:gd name="f497" fmla="+- 0 0 f449"/>
                            <a:gd name="f498" fmla="+- 0 0 f450"/>
                            <a:gd name="f499" fmla="+- 0 0 f451"/>
                            <a:gd name="f500" fmla="+- 0 0 f452"/>
                            <a:gd name="f501" fmla="+- 0 0 f453"/>
                            <a:gd name="f502" fmla="+- 0 0 f454"/>
                            <a:gd name="f503" fmla="+- 0 0 f455"/>
                            <a:gd name="f504" fmla="+- 0 0 f456"/>
                            <a:gd name="f505" fmla="+- 0 0 f457"/>
                            <a:gd name="f506" fmla="+- 0 0 f458"/>
                            <a:gd name="f507" fmla="*/ f459 f1 1"/>
                            <a:gd name="f508" fmla="*/ f460 f1 1"/>
                            <a:gd name="f509" fmla="*/ f461 f1 1"/>
                            <a:gd name="f510" fmla="*/ f462 f1 1"/>
                            <a:gd name="f511" fmla="*/ f463 f1 1"/>
                            <a:gd name="f512" fmla="*/ f464 f1 1"/>
                            <a:gd name="f513" fmla="*/ f465 f1 1"/>
                            <a:gd name="f514" fmla="*/ f466 f1 1"/>
                            <a:gd name="f515" fmla="*/ f467 f1 1"/>
                            <a:gd name="f516" fmla="*/ f468 f1 1"/>
                            <a:gd name="f517" fmla="*/ f469 f1 1"/>
                            <a:gd name="f518" fmla="*/ f470 f1 1"/>
                            <a:gd name="f519" fmla="*/ f471 f1 1"/>
                            <a:gd name="f520" fmla="*/ f472 f1 1"/>
                            <a:gd name="f521" fmla="*/ f473 f1 1"/>
                            <a:gd name="f522" fmla="*/ f474 f1 1"/>
                            <a:gd name="f523" fmla="*/ f475 f1 1"/>
                            <a:gd name="f524" fmla="*/ f476 f1 1"/>
                            <a:gd name="f525" fmla="*/ f477 f1 1"/>
                            <a:gd name="f526" fmla="*/ f478 f1 1"/>
                            <a:gd name="f527" fmla="*/ f479 f1 1"/>
                            <a:gd name="f528" fmla="*/ f480 f1 1"/>
                            <a:gd name="f529" fmla="*/ f481 f1 1"/>
                            <a:gd name="f530" fmla="*/ f482 f1 1"/>
                            <a:gd name="f531" fmla="*/ f483 f1 1"/>
                            <a:gd name="f532" fmla="*/ f484 f1 1"/>
                            <a:gd name="f533" fmla="*/ f485 f1 1"/>
                            <a:gd name="f534" fmla="*/ f486 f1 1"/>
                            <a:gd name="f535" fmla="*/ f487 f1 1"/>
                            <a:gd name="f536" fmla="*/ f488 f1 1"/>
                            <a:gd name="f537" fmla="*/ f489 f1 1"/>
                            <a:gd name="f538" fmla="*/ f490 f1 1"/>
                            <a:gd name="f539" fmla="*/ f491 f1 1"/>
                            <a:gd name="f540" fmla="*/ f492 f1 1"/>
                            <a:gd name="f541" fmla="*/ f493 f1 1"/>
                            <a:gd name="f542" fmla="*/ f494 f1 1"/>
                            <a:gd name="f543" fmla="*/ f495 f1 1"/>
                            <a:gd name="f544" fmla="*/ f496 f1 1"/>
                            <a:gd name="f545" fmla="*/ f497 f1 1"/>
                            <a:gd name="f546" fmla="*/ f498 f1 1"/>
                            <a:gd name="f547" fmla="*/ f499 f1 1"/>
                            <a:gd name="f548" fmla="*/ f500 f1 1"/>
                            <a:gd name="f549" fmla="*/ f501 f1 1"/>
                            <a:gd name="f550" fmla="*/ f502 f1 1"/>
                            <a:gd name="f551" fmla="*/ f503 f1 1"/>
                            <a:gd name="f552" fmla="*/ f504 f1 1"/>
                            <a:gd name="f553" fmla="*/ f505 f1 1"/>
                            <a:gd name="f554" fmla="*/ f506 f1 1"/>
                            <a:gd name="f555" fmla="*/ f507 1 f7"/>
                            <a:gd name="f556" fmla="*/ f508 1 f7"/>
                            <a:gd name="f557" fmla="*/ f509 1 f7"/>
                            <a:gd name="f558" fmla="*/ f510 1 f7"/>
                            <a:gd name="f559" fmla="*/ f511 1 f7"/>
                            <a:gd name="f560" fmla="*/ f512 1 f7"/>
                            <a:gd name="f561" fmla="*/ f513 1 f7"/>
                            <a:gd name="f562" fmla="*/ f514 1 f7"/>
                            <a:gd name="f563" fmla="*/ f515 1 f7"/>
                            <a:gd name="f564" fmla="*/ f516 1 f7"/>
                            <a:gd name="f565" fmla="*/ f517 1 f7"/>
                            <a:gd name="f566" fmla="*/ f518 1 f7"/>
                            <a:gd name="f567" fmla="*/ f519 1 f7"/>
                            <a:gd name="f568" fmla="*/ f520 1 f7"/>
                            <a:gd name="f569" fmla="*/ f521 1 f7"/>
                            <a:gd name="f570" fmla="*/ f522 1 f7"/>
                            <a:gd name="f571" fmla="*/ f523 1 f7"/>
                            <a:gd name="f572" fmla="*/ f524 1 f7"/>
                            <a:gd name="f573" fmla="*/ f525 1 f7"/>
                            <a:gd name="f574" fmla="*/ f526 1 f7"/>
                            <a:gd name="f575" fmla="*/ f527 1 f7"/>
                            <a:gd name="f576" fmla="*/ f528 1 f7"/>
                            <a:gd name="f577" fmla="*/ f529 1 f7"/>
                            <a:gd name="f578" fmla="*/ f530 1 f7"/>
                            <a:gd name="f579" fmla="*/ f531 1 f7"/>
                            <a:gd name="f580" fmla="*/ f532 1 f7"/>
                            <a:gd name="f581" fmla="*/ f533 1 f7"/>
                            <a:gd name="f582" fmla="*/ f534 1 f7"/>
                            <a:gd name="f583" fmla="*/ f535 1 f7"/>
                            <a:gd name="f584" fmla="*/ f536 1 f7"/>
                            <a:gd name="f585" fmla="*/ f537 1 f7"/>
                            <a:gd name="f586" fmla="*/ f538 1 f7"/>
                            <a:gd name="f587" fmla="*/ f539 1 f7"/>
                            <a:gd name="f588" fmla="*/ f540 1 f7"/>
                            <a:gd name="f589" fmla="*/ f541 1 f7"/>
                            <a:gd name="f590" fmla="*/ f542 1 f7"/>
                            <a:gd name="f591" fmla="*/ f543 1 f7"/>
                            <a:gd name="f592" fmla="*/ f544 1 f7"/>
                            <a:gd name="f593" fmla="*/ f545 1 f7"/>
                            <a:gd name="f594" fmla="*/ f546 1 f7"/>
                            <a:gd name="f595" fmla="*/ f547 1 f7"/>
                            <a:gd name="f596" fmla="*/ f548 1 f7"/>
                            <a:gd name="f597" fmla="*/ f549 1 f7"/>
                            <a:gd name="f598" fmla="*/ f550 1 f7"/>
                            <a:gd name="f599" fmla="*/ f551 1 f7"/>
                            <a:gd name="f600" fmla="*/ f552 1 f7"/>
                            <a:gd name="f601" fmla="*/ f553 1 f7"/>
                            <a:gd name="f602" fmla="*/ f554 1 f7"/>
                            <a:gd name="f603" fmla="+- f555 0 f2"/>
                            <a:gd name="f604" fmla="+- f556 0 f2"/>
                            <a:gd name="f605" fmla="+- f557 0 f2"/>
                            <a:gd name="f606" fmla="+- f558 0 f2"/>
                            <a:gd name="f607" fmla="+- f559 0 f2"/>
                            <a:gd name="f608" fmla="+- f560 0 f2"/>
                            <a:gd name="f609" fmla="+- f561 0 f2"/>
                            <a:gd name="f610" fmla="+- f562 0 f2"/>
                            <a:gd name="f611" fmla="+- f563 0 f2"/>
                            <a:gd name="f612" fmla="+- f564 0 f2"/>
                            <a:gd name="f613" fmla="+- f565 0 f2"/>
                            <a:gd name="f614" fmla="+- f566 0 f2"/>
                            <a:gd name="f615" fmla="+- f567 0 f2"/>
                            <a:gd name="f616" fmla="+- f568 0 f2"/>
                            <a:gd name="f617" fmla="+- f569 0 f2"/>
                            <a:gd name="f618" fmla="+- f570 0 f2"/>
                            <a:gd name="f619" fmla="+- f571 0 f2"/>
                            <a:gd name="f620" fmla="+- f572 0 f2"/>
                            <a:gd name="f621" fmla="+- f573 0 f2"/>
                            <a:gd name="f622" fmla="+- f574 0 f2"/>
                            <a:gd name="f623" fmla="+- f575 0 f2"/>
                            <a:gd name="f624" fmla="+- f576 0 f2"/>
                            <a:gd name="f625" fmla="+- f577 0 f2"/>
                            <a:gd name="f626" fmla="+- f578 0 f2"/>
                            <a:gd name="f627" fmla="+- f579 0 f2"/>
                            <a:gd name="f628" fmla="+- f580 0 f2"/>
                            <a:gd name="f629" fmla="+- f581 0 f2"/>
                            <a:gd name="f630" fmla="+- f582 0 f2"/>
                            <a:gd name="f631" fmla="+- f583 0 f2"/>
                            <a:gd name="f632" fmla="+- f584 0 f2"/>
                            <a:gd name="f633" fmla="+- f585 0 f2"/>
                            <a:gd name="f634" fmla="+- f586 0 f2"/>
                            <a:gd name="f635" fmla="+- f587 0 f2"/>
                            <a:gd name="f636" fmla="+- f588 0 f2"/>
                            <a:gd name="f637" fmla="+- f589 0 f2"/>
                            <a:gd name="f638" fmla="+- f590 0 f2"/>
                            <a:gd name="f639" fmla="+- f591 0 f2"/>
                            <a:gd name="f640" fmla="+- f592 0 f2"/>
                            <a:gd name="f641" fmla="+- f593 0 f2"/>
                            <a:gd name="f642" fmla="+- f594 0 f2"/>
                            <a:gd name="f643" fmla="+- f595 0 f2"/>
                            <a:gd name="f644" fmla="+- f596 0 f2"/>
                            <a:gd name="f645" fmla="+- f597 0 f2"/>
                            <a:gd name="f646" fmla="+- f598 0 f2"/>
                            <a:gd name="f647" fmla="+- f599 0 f2"/>
                            <a:gd name="f648" fmla="+- f600 0 f2"/>
                            <a:gd name="f649" fmla="+- f601 0 f2"/>
                            <a:gd name="f650" fmla="+- f602 0 f2"/>
                            <a:gd name="f651" fmla="sin 1 f603"/>
                            <a:gd name="f652" fmla="cos 1 f603"/>
                            <a:gd name="f653" fmla="sin 1 f604"/>
                            <a:gd name="f654" fmla="cos 1 f604"/>
                            <a:gd name="f655" fmla="sin 1 f605"/>
                            <a:gd name="f656" fmla="cos 1 f605"/>
                            <a:gd name="f657" fmla="sin 1 f606"/>
                            <a:gd name="f658" fmla="cos 1 f606"/>
                            <a:gd name="f659" fmla="sin 1 f607"/>
                            <a:gd name="f660" fmla="cos 1 f607"/>
                            <a:gd name="f661" fmla="sin 1 f608"/>
                            <a:gd name="f662" fmla="cos 1 f608"/>
                            <a:gd name="f663" fmla="sin 1 f609"/>
                            <a:gd name="f664" fmla="cos 1 f609"/>
                            <a:gd name="f665" fmla="sin 1 f610"/>
                            <a:gd name="f666" fmla="cos 1 f610"/>
                            <a:gd name="f667" fmla="sin 1 f611"/>
                            <a:gd name="f668" fmla="cos 1 f611"/>
                            <a:gd name="f669" fmla="sin 1 f612"/>
                            <a:gd name="f670" fmla="cos 1 f612"/>
                            <a:gd name="f671" fmla="sin 1 f613"/>
                            <a:gd name="f672" fmla="cos 1 f613"/>
                            <a:gd name="f673" fmla="sin 1 f614"/>
                            <a:gd name="f674" fmla="cos 1 f614"/>
                            <a:gd name="f675" fmla="sin 1 f615"/>
                            <a:gd name="f676" fmla="cos 1 f615"/>
                            <a:gd name="f677" fmla="sin 1 f616"/>
                            <a:gd name="f678" fmla="cos 1 f616"/>
                            <a:gd name="f679" fmla="sin 1 f617"/>
                            <a:gd name="f680" fmla="cos 1 f617"/>
                            <a:gd name="f681" fmla="sin 1 f618"/>
                            <a:gd name="f682" fmla="cos 1 f618"/>
                            <a:gd name="f683" fmla="sin 1 f619"/>
                            <a:gd name="f684" fmla="cos 1 f619"/>
                            <a:gd name="f685" fmla="sin 1 f620"/>
                            <a:gd name="f686" fmla="cos 1 f620"/>
                            <a:gd name="f687" fmla="sin 1 f621"/>
                            <a:gd name="f688" fmla="cos 1 f621"/>
                            <a:gd name="f689" fmla="sin 1 f622"/>
                            <a:gd name="f690" fmla="cos 1 f622"/>
                            <a:gd name="f691" fmla="sin 1 f623"/>
                            <a:gd name="f692" fmla="cos 1 f623"/>
                            <a:gd name="f693" fmla="sin 1 f624"/>
                            <a:gd name="f694" fmla="cos 1 f624"/>
                            <a:gd name="f695" fmla="sin 1 f625"/>
                            <a:gd name="f696" fmla="cos 1 f625"/>
                            <a:gd name="f697" fmla="sin 1 f626"/>
                            <a:gd name="f698" fmla="cos 1 f626"/>
                            <a:gd name="f699" fmla="sin 1 f627"/>
                            <a:gd name="f700" fmla="cos 1 f627"/>
                            <a:gd name="f701" fmla="sin 1 f628"/>
                            <a:gd name="f702" fmla="cos 1 f628"/>
                            <a:gd name="f703" fmla="sin 1 f629"/>
                            <a:gd name="f704" fmla="cos 1 f629"/>
                            <a:gd name="f705" fmla="sin 1 f630"/>
                            <a:gd name="f706" fmla="cos 1 f630"/>
                            <a:gd name="f707" fmla="sin 1 f631"/>
                            <a:gd name="f708" fmla="cos 1 f631"/>
                            <a:gd name="f709" fmla="sin 1 f632"/>
                            <a:gd name="f710" fmla="cos 1 f632"/>
                            <a:gd name="f711" fmla="sin 1 f633"/>
                            <a:gd name="f712" fmla="cos 1 f633"/>
                            <a:gd name="f713" fmla="sin 1 f634"/>
                            <a:gd name="f714" fmla="cos 1 f634"/>
                            <a:gd name="f715" fmla="sin 1 f635"/>
                            <a:gd name="f716" fmla="cos 1 f635"/>
                            <a:gd name="f717" fmla="sin 1 f636"/>
                            <a:gd name="f718" fmla="cos 1 f636"/>
                            <a:gd name="f719" fmla="sin 1 f637"/>
                            <a:gd name="f720" fmla="cos 1 f637"/>
                            <a:gd name="f721" fmla="sin 1 f638"/>
                            <a:gd name="f722" fmla="cos 1 f638"/>
                            <a:gd name="f723" fmla="sin 1 f639"/>
                            <a:gd name="f724" fmla="cos 1 f639"/>
                            <a:gd name="f725" fmla="sin 1 f640"/>
                            <a:gd name="f726" fmla="cos 1 f640"/>
                            <a:gd name="f727" fmla="sin 1 f641"/>
                            <a:gd name="f728" fmla="cos 1 f641"/>
                            <a:gd name="f729" fmla="sin 1 f642"/>
                            <a:gd name="f730" fmla="cos 1 f642"/>
                            <a:gd name="f731" fmla="sin 1 f643"/>
                            <a:gd name="f732" fmla="cos 1 f643"/>
                            <a:gd name="f733" fmla="sin 1 f644"/>
                            <a:gd name="f734" fmla="cos 1 f644"/>
                            <a:gd name="f735" fmla="sin 1 f645"/>
                            <a:gd name="f736" fmla="cos 1 f645"/>
                            <a:gd name="f737" fmla="sin 1 f646"/>
                            <a:gd name="f738" fmla="cos 1 f646"/>
                            <a:gd name="f739" fmla="sin 1 f647"/>
                            <a:gd name="f740" fmla="cos 1 f647"/>
                            <a:gd name="f741" fmla="sin 1 f648"/>
                            <a:gd name="f742" fmla="cos 1 f648"/>
                            <a:gd name="f743" fmla="sin 1 f649"/>
                            <a:gd name="f744" fmla="cos 1 f649"/>
                            <a:gd name="f745" fmla="sin 1 f650"/>
                            <a:gd name="f746" fmla="cos 1 f650"/>
                            <a:gd name="f747" fmla="+- 0 0 f651"/>
                            <a:gd name="f748" fmla="+- 0 0 f652"/>
                            <a:gd name="f749" fmla="+- 0 0 f653"/>
                            <a:gd name="f750" fmla="+- 0 0 f654"/>
                            <a:gd name="f751" fmla="+- 0 0 f655"/>
                            <a:gd name="f752" fmla="+- 0 0 f656"/>
                            <a:gd name="f753" fmla="+- 0 0 f657"/>
                            <a:gd name="f754" fmla="+- 0 0 f658"/>
                            <a:gd name="f755" fmla="+- 0 0 f659"/>
                            <a:gd name="f756" fmla="+- 0 0 f660"/>
                            <a:gd name="f757" fmla="+- 0 0 f661"/>
                            <a:gd name="f758" fmla="+- 0 0 f662"/>
                            <a:gd name="f759" fmla="+- 0 0 f663"/>
                            <a:gd name="f760" fmla="+- 0 0 f664"/>
                            <a:gd name="f761" fmla="+- 0 0 f665"/>
                            <a:gd name="f762" fmla="+- 0 0 f666"/>
                            <a:gd name="f763" fmla="+- 0 0 f667"/>
                            <a:gd name="f764" fmla="+- 0 0 f668"/>
                            <a:gd name="f765" fmla="+- 0 0 f669"/>
                            <a:gd name="f766" fmla="+- 0 0 f670"/>
                            <a:gd name="f767" fmla="+- 0 0 f671"/>
                            <a:gd name="f768" fmla="+- 0 0 f672"/>
                            <a:gd name="f769" fmla="+- 0 0 f673"/>
                            <a:gd name="f770" fmla="+- 0 0 f674"/>
                            <a:gd name="f771" fmla="+- 0 0 f675"/>
                            <a:gd name="f772" fmla="+- 0 0 f676"/>
                            <a:gd name="f773" fmla="+- 0 0 f677"/>
                            <a:gd name="f774" fmla="+- 0 0 f678"/>
                            <a:gd name="f775" fmla="+- 0 0 f679"/>
                            <a:gd name="f776" fmla="+- 0 0 f680"/>
                            <a:gd name="f777" fmla="+- 0 0 f681"/>
                            <a:gd name="f778" fmla="+- 0 0 f682"/>
                            <a:gd name="f779" fmla="+- 0 0 f683"/>
                            <a:gd name="f780" fmla="+- 0 0 f684"/>
                            <a:gd name="f781" fmla="+- 0 0 f685"/>
                            <a:gd name="f782" fmla="+- 0 0 f686"/>
                            <a:gd name="f783" fmla="+- 0 0 f687"/>
                            <a:gd name="f784" fmla="+- 0 0 f688"/>
                            <a:gd name="f785" fmla="+- 0 0 f689"/>
                            <a:gd name="f786" fmla="+- 0 0 f690"/>
                            <a:gd name="f787" fmla="+- 0 0 f691"/>
                            <a:gd name="f788" fmla="+- 0 0 f692"/>
                            <a:gd name="f789" fmla="+- 0 0 f693"/>
                            <a:gd name="f790" fmla="+- 0 0 f694"/>
                            <a:gd name="f791" fmla="+- 0 0 f695"/>
                            <a:gd name="f792" fmla="+- 0 0 f696"/>
                            <a:gd name="f793" fmla="+- 0 0 f697"/>
                            <a:gd name="f794" fmla="+- 0 0 f698"/>
                            <a:gd name="f795" fmla="+- 0 0 f699"/>
                            <a:gd name="f796" fmla="+- 0 0 f700"/>
                            <a:gd name="f797" fmla="+- 0 0 f701"/>
                            <a:gd name="f798" fmla="+- 0 0 f702"/>
                            <a:gd name="f799" fmla="+- 0 0 f703"/>
                            <a:gd name="f800" fmla="+- 0 0 f704"/>
                            <a:gd name="f801" fmla="+- 0 0 f705"/>
                            <a:gd name="f802" fmla="+- 0 0 f706"/>
                            <a:gd name="f803" fmla="+- 0 0 f707"/>
                            <a:gd name="f804" fmla="+- 0 0 f708"/>
                            <a:gd name="f805" fmla="+- 0 0 f709"/>
                            <a:gd name="f806" fmla="+- 0 0 f710"/>
                            <a:gd name="f807" fmla="+- 0 0 f711"/>
                            <a:gd name="f808" fmla="+- 0 0 f712"/>
                            <a:gd name="f809" fmla="+- 0 0 f713"/>
                            <a:gd name="f810" fmla="+- 0 0 f714"/>
                            <a:gd name="f811" fmla="+- 0 0 f715"/>
                            <a:gd name="f812" fmla="+- 0 0 f716"/>
                            <a:gd name="f813" fmla="+- 0 0 f717"/>
                            <a:gd name="f814" fmla="+- 0 0 f718"/>
                            <a:gd name="f815" fmla="+- 0 0 f719"/>
                            <a:gd name="f816" fmla="+- 0 0 f720"/>
                            <a:gd name="f817" fmla="+- 0 0 f721"/>
                            <a:gd name="f818" fmla="+- 0 0 f722"/>
                            <a:gd name="f819" fmla="+- 0 0 f723"/>
                            <a:gd name="f820" fmla="+- 0 0 f724"/>
                            <a:gd name="f821" fmla="+- 0 0 f725"/>
                            <a:gd name="f822" fmla="+- 0 0 f726"/>
                            <a:gd name="f823" fmla="+- 0 0 f727"/>
                            <a:gd name="f824" fmla="+- 0 0 f728"/>
                            <a:gd name="f825" fmla="+- 0 0 f729"/>
                            <a:gd name="f826" fmla="+- 0 0 f730"/>
                            <a:gd name="f827" fmla="+- 0 0 f731"/>
                            <a:gd name="f828" fmla="+- 0 0 f732"/>
                            <a:gd name="f829" fmla="+- 0 0 f733"/>
                            <a:gd name="f830" fmla="+- 0 0 f734"/>
                            <a:gd name="f831" fmla="+- 0 0 f735"/>
                            <a:gd name="f832" fmla="+- 0 0 f736"/>
                            <a:gd name="f833" fmla="+- 0 0 f737"/>
                            <a:gd name="f834" fmla="+- 0 0 f738"/>
                            <a:gd name="f835" fmla="+- 0 0 f739"/>
                            <a:gd name="f836" fmla="+- 0 0 f740"/>
                            <a:gd name="f837" fmla="+- 0 0 f741"/>
                            <a:gd name="f838" fmla="+- 0 0 f742"/>
                            <a:gd name="f839" fmla="+- 0 0 f743"/>
                            <a:gd name="f840" fmla="+- 0 0 f744"/>
                            <a:gd name="f841" fmla="+- 0 0 f745"/>
                            <a:gd name="f842" fmla="+- 0 0 f746"/>
                            <a:gd name="f843" fmla="+- 0 0 f747"/>
                            <a:gd name="f844" fmla="+- 0 0 f748"/>
                            <a:gd name="f845" fmla="+- 0 0 f749"/>
                            <a:gd name="f846" fmla="+- 0 0 f750"/>
                            <a:gd name="f847" fmla="+- 0 0 f751"/>
                            <a:gd name="f848" fmla="+- 0 0 f752"/>
                            <a:gd name="f849" fmla="+- 0 0 f753"/>
                            <a:gd name="f850" fmla="+- 0 0 f754"/>
                            <a:gd name="f851" fmla="+- 0 0 f755"/>
                            <a:gd name="f852" fmla="+- 0 0 f756"/>
                            <a:gd name="f853" fmla="+- 0 0 f757"/>
                            <a:gd name="f854" fmla="+- 0 0 f758"/>
                            <a:gd name="f855" fmla="+- 0 0 f759"/>
                            <a:gd name="f856" fmla="+- 0 0 f760"/>
                            <a:gd name="f857" fmla="+- 0 0 f761"/>
                            <a:gd name="f858" fmla="+- 0 0 f762"/>
                            <a:gd name="f859" fmla="+- 0 0 f763"/>
                            <a:gd name="f860" fmla="+- 0 0 f764"/>
                            <a:gd name="f861" fmla="+- 0 0 f765"/>
                            <a:gd name="f862" fmla="+- 0 0 f766"/>
                            <a:gd name="f863" fmla="+- 0 0 f767"/>
                            <a:gd name="f864" fmla="+- 0 0 f768"/>
                            <a:gd name="f865" fmla="+- 0 0 f769"/>
                            <a:gd name="f866" fmla="+- 0 0 f770"/>
                            <a:gd name="f867" fmla="+- 0 0 f771"/>
                            <a:gd name="f868" fmla="+- 0 0 f772"/>
                            <a:gd name="f869" fmla="+- 0 0 f773"/>
                            <a:gd name="f870" fmla="+- 0 0 f774"/>
                            <a:gd name="f871" fmla="+- 0 0 f775"/>
                            <a:gd name="f872" fmla="+- 0 0 f776"/>
                            <a:gd name="f873" fmla="+- 0 0 f777"/>
                            <a:gd name="f874" fmla="+- 0 0 f778"/>
                            <a:gd name="f875" fmla="+- 0 0 f779"/>
                            <a:gd name="f876" fmla="+- 0 0 f780"/>
                            <a:gd name="f877" fmla="+- 0 0 f781"/>
                            <a:gd name="f878" fmla="+- 0 0 f782"/>
                            <a:gd name="f879" fmla="+- 0 0 f783"/>
                            <a:gd name="f880" fmla="+- 0 0 f784"/>
                            <a:gd name="f881" fmla="+- 0 0 f785"/>
                            <a:gd name="f882" fmla="+- 0 0 f786"/>
                            <a:gd name="f883" fmla="+- 0 0 f787"/>
                            <a:gd name="f884" fmla="+- 0 0 f788"/>
                            <a:gd name="f885" fmla="+- 0 0 f789"/>
                            <a:gd name="f886" fmla="+- 0 0 f790"/>
                            <a:gd name="f887" fmla="+- 0 0 f791"/>
                            <a:gd name="f888" fmla="+- 0 0 f792"/>
                            <a:gd name="f889" fmla="+- 0 0 f793"/>
                            <a:gd name="f890" fmla="+- 0 0 f794"/>
                            <a:gd name="f891" fmla="+- 0 0 f795"/>
                            <a:gd name="f892" fmla="+- 0 0 f796"/>
                            <a:gd name="f893" fmla="+- 0 0 f797"/>
                            <a:gd name="f894" fmla="+- 0 0 f798"/>
                            <a:gd name="f895" fmla="+- 0 0 f799"/>
                            <a:gd name="f896" fmla="+- 0 0 f800"/>
                            <a:gd name="f897" fmla="+- 0 0 f801"/>
                            <a:gd name="f898" fmla="+- 0 0 f802"/>
                            <a:gd name="f899" fmla="+- 0 0 f803"/>
                            <a:gd name="f900" fmla="+- 0 0 f804"/>
                            <a:gd name="f901" fmla="+- 0 0 f805"/>
                            <a:gd name="f902" fmla="+- 0 0 f806"/>
                            <a:gd name="f903" fmla="+- 0 0 f807"/>
                            <a:gd name="f904" fmla="+- 0 0 f808"/>
                            <a:gd name="f905" fmla="+- 0 0 f809"/>
                            <a:gd name="f906" fmla="+- 0 0 f810"/>
                            <a:gd name="f907" fmla="+- 0 0 f811"/>
                            <a:gd name="f908" fmla="+- 0 0 f812"/>
                            <a:gd name="f909" fmla="+- 0 0 f813"/>
                            <a:gd name="f910" fmla="+- 0 0 f814"/>
                            <a:gd name="f911" fmla="+- 0 0 f815"/>
                            <a:gd name="f912" fmla="+- 0 0 f816"/>
                            <a:gd name="f913" fmla="+- 0 0 f817"/>
                            <a:gd name="f914" fmla="+- 0 0 f818"/>
                            <a:gd name="f915" fmla="+- 0 0 f819"/>
                            <a:gd name="f916" fmla="+- 0 0 f820"/>
                            <a:gd name="f917" fmla="+- 0 0 f821"/>
                            <a:gd name="f918" fmla="+- 0 0 f822"/>
                            <a:gd name="f919" fmla="+- 0 0 f823"/>
                            <a:gd name="f920" fmla="+- 0 0 f824"/>
                            <a:gd name="f921" fmla="+- 0 0 f825"/>
                            <a:gd name="f922" fmla="+- 0 0 f826"/>
                            <a:gd name="f923" fmla="+- 0 0 f827"/>
                            <a:gd name="f924" fmla="+- 0 0 f828"/>
                            <a:gd name="f925" fmla="+- 0 0 f829"/>
                            <a:gd name="f926" fmla="+- 0 0 f830"/>
                            <a:gd name="f927" fmla="+- 0 0 f831"/>
                            <a:gd name="f928" fmla="+- 0 0 f832"/>
                            <a:gd name="f929" fmla="+- 0 0 f833"/>
                            <a:gd name="f930" fmla="+- 0 0 f834"/>
                            <a:gd name="f931" fmla="+- 0 0 f835"/>
                            <a:gd name="f932" fmla="+- 0 0 f836"/>
                            <a:gd name="f933" fmla="+- 0 0 f837"/>
                            <a:gd name="f934" fmla="+- 0 0 f838"/>
                            <a:gd name="f935" fmla="+- 0 0 f839"/>
                            <a:gd name="f936" fmla="+- 0 0 f840"/>
                            <a:gd name="f937" fmla="+- 0 0 f841"/>
                            <a:gd name="f938" fmla="+- 0 0 f842"/>
                            <a:gd name="f939" fmla="val f843"/>
                            <a:gd name="f940" fmla="val f844"/>
                            <a:gd name="f941" fmla="val f845"/>
                            <a:gd name="f942" fmla="val f846"/>
                            <a:gd name="f943" fmla="val f847"/>
                            <a:gd name="f944" fmla="val f848"/>
                            <a:gd name="f945" fmla="val f849"/>
                            <a:gd name="f946" fmla="val f850"/>
                            <a:gd name="f947" fmla="val f851"/>
                            <a:gd name="f948" fmla="val f852"/>
                            <a:gd name="f949" fmla="val f853"/>
                            <a:gd name="f950" fmla="val f854"/>
                            <a:gd name="f951" fmla="val f855"/>
                            <a:gd name="f952" fmla="val f856"/>
                            <a:gd name="f953" fmla="val f857"/>
                            <a:gd name="f954" fmla="val f858"/>
                            <a:gd name="f955" fmla="val f859"/>
                            <a:gd name="f956" fmla="val f860"/>
                            <a:gd name="f957" fmla="val f861"/>
                            <a:gd name="f958" fmla="val f862"/>
                            <a:gd name="f959" fmla="val f863"/>
                            <a:gd name="f960" fmla="val f864"/>
                            <a:gd name="f961" fmla="val f865"/>
                            <a:gd name="f962" fmla="val f866"/>
                            <a:gd name="f963" fmla="val f867"/>
                            <a:gd name="f964" fmla="val f868"/>
                            <a:gd name="f965" fmla="val f869"/>
                            <a:gd name="f966" fmla="val f870"/>
                            <a:gd name="f967" fmla="val f871"/>
                            <a:gd name="f968" fmla="val f872"/>
                            <a:gd name="f969" fmla="val f873"/>
                            <a:gd name="f970" fmla="val f874"/>
                            <a:gd name="f971" fmla="val f875"/>
                            <a:gd name="f972" fmla="val f876"/>
                            <a:gd name="f973" fmla="val f877"/>
                            <a:gd name="f974" fmla="val f878"/>
                            <a:gd name="f975" fmla="val f879"/>
                            <a:gd name="f976" fmla="val f880"/>
                            <a:gd name="f977" fmla="val f881"/>
                            <a:gd name="f978" fmla="val f882"/>
                            <a:gd name="f979" fmla="val f883"/>
                            <a:gd name="f980" fmla="val f884"/>
                            <a:gd name="f981" fmla="val f885"/>
                            <a:gd name="f982" fmla="val f886"/>
                            <a:gd name="f983" fmla="val f887"/>
                            <a:gd name="f984" fmla="val f888"/>
                            <a:gd name="f985" fmla="val f889"/>
                            <a:gd name="f986" fmla="val f890"/>
                            <a:gd name="f987" fmla="val f891"/>
                            <a:gd name="f988" fmla="val f892"/>
                            <a:gd name="f989" fmla="val f893"/>
                            <a:gd name="f990" fmla="val f894"/>
                            <a:gd name="f991" fmla="val f895"/>
                            <a:gd name="f992" fmla="val f896"/>
                            <a:gd name="f993" fmla="val f897"/>
                            <a:gd name="f994" fmla="val f898"/>
                            <a:gd name="f995" fmla="val f899"/>
                            <a:gd name="f996" fmla="val f900"/>
                            <a:gd name="f997" fmla="val f901"/>
                            <a:gd name="f998" fmla="val f902"/>
                            <a:gd name="f999" fmla="val f903"/>
                            <a:gd name="f1000" fmla="val f904"/>
                            <a:gd name="f1001" fmla="val f905"/>
                            <a:gd name="f1002" fmla="val f906"/>
                            <a:gd name="f1003" fmla="val f907"/>
                            <a:gd name="f1004" fmla="val f908"/>
                            <a:gd name="f1005" fmla="val f909"/>
                            <a:gd name="f1006" fmla="val f910"/>
                            <a:gd name="f1007" fmla="val f911"/>
                            <a:gd name="f1008" fmla="val f912"/>
                            <a:gd name="f1009" fmla="val f913"/>
                            <a:gd name="f1010" fmla="val f914"/>
                            <a:gd name="f1011" fmla="val f915"/>
                            <a:gd name="f1012" fmla="val f916"/>
                            <a:gd name="f1013" fmla="val f917"/>
                            <a:gd name="f1014" fmla="val f918"/>
                            <a:gd name="f1015" fmla="val f919"/>
                            <a:gd name="f1016" fmla="val f920"/>
                            <a:gd name="f1017" fmla="val f921"/>
                            <a:gd name="f1018" fmla="val f922"/>
                            <a:gd name="f1019" fmla="val f923"/>
                            <a:gd name="f1020" fmla="val f924"/>
                            <a:gd name="f1021" fmla="val f925"/>
                            <a:gd name="f1022" fmla="val f926"/>
                            <a:gd name="f1023" fmla="val f927"/>
                            <a:gd name="f1024" fmla="val f928"/>
                            <a:gd name="f1025" fmla="val f929"/>
                            <a:gd name="f1026" fmla="val f930"/>
                            <a:gd name="f1027" fmla="val f931"/>
                            <a:gd name="f1028" fmla="val f932"/>
                            <a:gd name="f1029" fmla="val f933"/>
                            <a:gd name="f1030" fmla="val f934"/>
                            <a:gd name="f1031" fmla="val f935"/>
                            <a:gd name="f1032" fmla="val f936"/>
                            <a:gd name="f1033" fmla="val f937"/>
                            <a:gd name="f1034" fmla="val f938"/>
                            <a:gd name="f1035" fmla="+- 0 0 f939"/>
                            <a:gd name="f1036" fmla="+- 0 0 f940"/>
                            <a:gd name="f1037" fmla="+- 0 0 f941"/>
                            <a:gd name="f1038" fmla="+- 0 0 f942"/>
                            <a:gd name="f1039" fmla="+- 0 0 f943"/>
                            <a:gd name="f1040" fmla="+- 0 0 f944"/>
                            <a:gd name="f1041" fmla="+- 0 0 f945"/>
                            <a:gd name="f1042" fmla="+- 0 0 f946"/>
                            <a:gd name="f1043" fmla="+- 0 0 f947"/>
                            <a:gd name="f1044" fmla="+- 0 0 f948"/>
                            <a:gd name="f1045" fmla="+- 0 0 f949"/>
                            <a:gd name="f1046" fmla="+- 0 0 f950"/>
                            <a:gd name="f1047" fmla="+- 0 0 f951"/>
                            <a:gd name="f1048" fmla="+- 0 0 f952"/>
                            <a:gd name="f1049" fmla="+- 0 0 f953"/>
                            <a:gd name="f1050" fmla="+- 0 0 f954"/>
                            <a:gd name="f1051" fmla="+- 0 0 f955"/>
                            <a:gd name="f1052" fmla="+- 0 0 f956"/>
                            <a:gd name="f1053" fmla="+- 0 0 f957"/>
                            <a:gd name="f1054" fmla="+- 0 0 f958"/>
                            <a:gd name="f1055" fmla="+- 0 0 f959"/>
                            <a:gd name="f1056" fmla="+- 0 0 f960"/>
                            <a:gd name="f1057" fmla="+- 0 0 f961"/>
                            <a:gd name="f1058" fmla="+- 0 0 f962"/>
                            <a:gd name="f1059" fmla="+- 0 0 f963"/>
                            <a:gd name="f1060" fmla="+- 0 0 f964"/>
                            <a:gd name="f1061" fmla="+- 0 0 f965"/>
                            <a:gd name="f1062" fmla="+- 0 0 f966"/>
                            <a:gd name="f1063" fmla="+- 0 0 f967"/>
                            <a:gd name="f1064" fmla="+- 0 0 f968"/>
                            <a:gd name="f1065" fmla="+- 0 0 f969"/>
                            <a:gd name="f1066" fmla="+- 0 0 f970"/>
                            <a:gd name="f1067" fmla="+- 0 0 f971"/>
                            <a:gd name="f1068" fmla="+- 0 0 f972"/>
                            <a:gd name="f1069" fmla="+- 0 0 f973"/>
                            <a:gd name="f1070" fmla="+- 0 0 f974"/>
                            <a:gd name="f1071" fmla="+- 0 0 f975"/>
                            <a:gd name="f1072" fmla="+- 0 0 f976"/>
                            <a:gd name="f1073" fmla="+- 0 0 f977"/>
                            <a:gd name="f1074" fmla="+- 0 0 f978"/>
                            <a:gd name="f1075" fmla="+- 0 0 f979"/>
                            <a:gd name="f1076" fmla="+- 0 0 f980"/>
                            <a:gd name="f1077" fmla="+- 0 0 f981"/>
                            <a:gd name="f1078" fmla="+- 0 0 f982"/>
                            <a:gd name="f1079" fmla="+- 0 0 f983"/>
                            <a:gd name="f1080" fmla="+- 0 0 f984"/>
                            <a:gd name="f1081" fmla="+- 0 0 f985"/>
                            <a:gd name="f1082" fmla="+- 0 0 f986"/>
                            <a:gd name="f1083" fmla="+- 0 0 f987"/>
                            <a:gd name="f1084" fmla="+- 0 0 f988"/>
                            <a:gd name="f1085" fmla="+- 0 0 f989"/>
                            <a:gd name="f1086" fmla="+- 0 0 f990"/>
                            <a:gd name="f1087" fmla="+- 0 0 f991"/>
                            <a:gd name="f1088" fmla="+- 0 0 f992"/>
                            <a:gd name="f1089" fmla="+- 0 0 f993"/>
                            <a:gd name="f1090" fmla="+- 0 0 f994"/>
                            <a:gd name="f1091" fmla="+- 0 0 f995"/>
                            <a:gd name="f1092" fmla="+- 0 0 f996"/>
                            <a:gd name="f1093" fmla="+- 0 0 f997"/>
                            <a:gd name="f1094" fmla="+- 0 0 f998"/>
                            <a:gd name="f1095" fmla="+- 0 0 f999"/>
                            <a:gd name="f1096" fmla="+- 0 0 f1000"/>
                            <a:gd name="f1097" fmla="+- 0 0 f1001"/>
                            <a:gd name="f1098" fmla="+- 0 0 f1002"/>
                            <a:gd name="f1099" fmla="+- 0 0 f1003"/>
                            <a:gd name="f1100" fmla="+- 0 0 f1004"/>
                            <a:gd name="f1101" fmla="+- 0 0 f1005"/>
                            <a:gd name="f1102" fmla="+- 0 0 f1006"/>
                            <a:gd name="f1103" fmla="+- 0 0 f1007"/>
                            <a:gd name="f1104" fmla="+- 0 0 f1008"/>
                            <a:gd name="f1105" fmla="+- 0 0 f1009"/>
                            <a:gd name="f1106" fmla="+- 0 0 f1010"/>
                            <a:gd name="f1107" fmla="+- 0 0 f1011"/>
                            <a:gd name="f1108" fmla="+- 0 0 f1012"/>
                            <a:gd name="f1109" fmla="+- 0 0 f1013"/>
                            <a:gd name="f1110" fmla="+- 0 0 f1014"/>
                            <a:gd name="f1111" fmla="+- 0 0 f1015"/>
                            <a:gd name="f1112" fmla="+- 0 0 f1016"/>
                            <a:gd name="f1113" fmla="+- 0 0 f1017"/>
                            <a:gd name="f1114" fmla="+- 0 0 f1018"/>
                            <a:gd name="f1115" fmla="+- 0 0 f1019"/>
                            <a:gd name="f1116" fmla="+- 0 0 f1020"/>
                            <a:gd name="f1117" fmla="+- 0 0 f1021"/>
                            <a:gd name="f1118" fmla="+- 0 0 f1022"/>
                            <a:gd name="f1119" fmla="+- 0 0 f1023"/>
                            <a:gd name="f1120" fmla="+- 0 0 f1024"/>
                            <a:gd name="f1121" fmla="+- 0 0 f1025"/>
                            <a:gd name="f1122" fmla="+- 0 0 f1026"/>
                            <a:gd name="f1123" fmla="+- 0 0 f1027"/>
                            <a:gd name="f1124" fmla="+- 0 0 f1028"/>
                            <a:gd name="f1125" fmla="+- 0 0 f1029"/>
                            <a:gd name="f1126" fmla="+- 0 0 f1030"/>
                            <a:gd name="f1127" fmla="+- 0 0 f1031"/>
                            <a:gd name="f1128" fmla="+- 0 0 f1032"/>
                            <a:gd name="f1129" fmla="+- 0 0 f1033"/>
                            <a:gd name="f1130" fmla="+- 0 0 f1034"/>
                            <a:gd name="f1131" fmla="*/ f1035 f71 1"/>
                            <a:gd name="f1132" fmla="*/ f1036 f8 1"/>
                            <a:gd name="f1133" fmla="*/ f1036 f71 1"/>
                            <a:gd name="f1134" fmla="*/ f1035 f8 1"/>
                            <a:gd name="f1135" fmla="*/ f1037 f71 1"/>
                            <a:gd name="f1136" fmla="*/ f1038 f8 1"/>
                            <a:gd name="f1137" fmla="*/ f1038 f71 1"/>
                            <a:gd name="f1138" fmla="*/ f1037 f8 1"/>
                            <a:gd name="f1139" fmla="*/ f1039 f9 1"/>
                            <a:gd name="f1140" fmla="*/ f1040 f8 1"/>
                            <a:gd name="f1141" fmla="*/ f1040 f9 1"/>
                            <a:gd name="f1142" fmla="*/ f1039 f8 1"/>
                            <a:gd name="f1143" fmla="*/ f1041 f71 1"/>
                            <a:gd name="f1144" fmla="*/ f1042 f8 1"/>
                            <a:gd name="f1145" fmla="*/ f1042 f71 1"/>
                            <a:gd name="f1146" fmla="*/ f1041 f8 1"/>
                            <a:gd name="f1147" fmla="*/ f1043 f9 1"/>
                            <a:gd name="f1148" fmla="*/ f1044 f8 1"/>
                            <a:gd name="f1149" fmla="*/ f1044 f9 1"/>
                            <a:gd name="f1150" fmla="*/ f1043 f8 1"/>
                            <a:gd name="f1151" fmla="*/ f1045 f71 1"/>
                            <a:gd name="f1152" fmla="*/ f1046 f8 1"/>
                            <a:gd name="f1153" fmla="*/ f1046 f71 1"/>
                            <a:gd name="f1154" fmla="*/ f1045 f8 1"/>
                            <a:gd name="f1155" fmla="*/ f1047 f9 1"/>
                            <a:gd name="f1156" fmla="*/ f1048 f8 1"/>
                            <a:gd name="f1157" fmla="*/ f1048 f9 1"/>
                            <a:gd name="f1158" fmla="*/ f1047 f8 1"/>
                            <a:gd name="f1159" fmla="*/ f1049 f71 1"/>
                            <a:gd name="f1160" fmla="*/ f1050 f8 1"/>
                            <a:gd name="f1161" fmla="*/ f1050 f71 1"/>
                            <a:gd name="f1162" fmla="*/ f1049 f8 1"/>
                            <a:gd name="f1163" fmla="*/ f1051 f9 1"/>
                            <a:gd name="f1164" fmla="*/ f1052 f8 1"/>
                            <a:gd name="f1165" fmla="*/ f1052 f9 1"/>
                            <a:gd name="f1166" fmla="*/ f1051 f8 1"/>
                            <a:gd name="f1167" fmla="*/ f1053 f71 1"/>
                            <a:gd name="f1168" fmla="*/ f1054 f8 1"/>
                            <a:gd name="f1169" fmla="*/ f1054 f71 1"/>
                            <a:gd name="f1170" fmla="*/ f1053 f8 1"/>
                            <a:gd name="f1171" fmla="*/ f1055 f9 1"/>
                            <a:gd name="f1172" fmla="*/ f1056 f8 1"/>
                            <a:gd name="f1173" fmla="*/ f1056 f9 1"/>
                            <a:gd name="f1174" fmla="*/ f1055 f8 1"/>
                            <a:gd name="f1175" fmla="*/ f1057 f71 1"/>
                            <a:gd name="f1176" fmla="*/ f1058 f8 1"/>
                            <a:gd name="f1177" fmla="*/ f1058 f71 1"/>
                            <a:gd name="f1178" fmla="*/ f1057 f8 1"/>
                            <a:gd name="f1179" fmla="*/ f1059 f9 1"/>
                            <a:gd name="f1180" fmla="*/ f1060 f8 1"/>
                            <a:gd name="f1181" fmla="*/ f1060 f9 1"/>
                            <a:gd name="f1182" fmla="*/ f1059 f8 1"/>
                            <a:gd name="f1183" fmla="*/ f1061 f71 1"/>
                            <a:gd name="f1184" fmla="*/ f1062 f8 1"/>
                            <a:gd name="f1185" fmla="*/ f1062 f71 1"/>
                            <a:gd name="f1186" fmla="*/ f1061 f8 1"/>
                            <a:gd name="f1187" fmla="*/ f1063 f9 1"/>
                            <a:gd name="f1188" fmla="*/ f1064 f8 1"/>
                            <a:gd name="f1189" fmla="*/ f1064 f9 1"/>
                            <a:gd name="f1190" fmla="*/ f1063 f8 1"/>
                            <a:gd name="f1191" fmla="*/ f1065 f71 1"/>
                            <a:gd name="f1192" fmla="*/ f1066 f8 1"/>
                            <a:gd name="f1193" fmla="*/ f1066 f71 1"/>
                            <a:gd name="f1194" fmla="*/ f1065 f8 1"/>
                            <a:gd name="f1195" fmla="*/ f1067 f9 1"/>
                            <a:gd name="f1196" fmla="*/ f1068 f8 1"/>
                            <a:gd name="f1197" fmla="*/ f1068 f9 1"/>
                            <a:gd name="f1198" fmla="*/ f1067 f8 1"/>
                            <a:gd name="f1199" fmla="*/ f1069 f71 1"/>
                            <a:gd name="f1200" fmla="*/ f1070 f8 1"/>
                            <a:gd name="f1201" fmla="*/ f1070 f71 1"/>
                            <a:gd name="f1202" fmla="*/ f1069 f8 1"/>
                            <a:gd name="f1203" fmla="*/ f1071 f9 1"/>
                            <a:gd name="f1204" fmla="*/ f1072 f8 1"/>
                            <a:gd name="f1205" fmla="*/ f1072 f9 1"/>
                            <a:gd name="f1206" fmla="*/ f1071 f8 1"/>
                            <a:gd name="f1207" fmla="*/ f1073 f71 1"/>
                            <a:gd name="f1208" fmla="*/ f1074 f8 1"/>
                            <a:gd name="f1209" fmla="*/ f1074 f71 1"/>
                            <a:gd name="f1210" fmla="*/ f1073 f8 1"/>
                            <a:gd name="f1211" fmla="*/ f1037 f9 1"/>
                            <a:gd name="f1212" fmla="*/ f1038 f9 1"/>
                            <a:gd name="f1213" fmla="*/ f1075 f71 1"/>
                            <a:gd name="f1214" fmla="*/ f1076 f8 1"/>
                            <a:gd name="f1215" fmla="*/ f1076 f71 1"/>
                            <a:gd name="f1216" fmla="*/ f1075 f8 1"/>
                            <a:gd name="f1217" fmla="*/ f1077 f9 1"/>
                            <a:gd name="f1218" fmla="*/ f1078 f8 1"/>
                            <a:gd name="f1219" fmla="*/ f1078 f9 1"/>
                            <a:gd name="f1220" fmla="*/ f1077 f8 1"/>
                            <a:gd name="f1221" fmla="*/ f1079 f71 1"/>
                            <a:gd name="f1222" fmla="*/ f1080 f8 1"/>
                            <a:gd name="f1223" fmla="*/ f1080 f71 1"/>
                            <a:gd name="f1224" fmla="*/ f1079 f8 1"/>
                            <a:gd name="f1225" fmla="*/ f1081 f9 1"/>
                            <a:gd name="f1226" fmla="*/ f1082 f8 1"/>
                            <a:gd name="f1227" fmla="*/ f1082 f9 1"/>
                            <a:gd name="f1228" fmla="*/ f1081 f8 1"/>
                            <a:gd name="f1229" fmla="*/ f1083 f71 1"/>
                            <a:gd name="f1230" fmla="*/ f1084 f8 1"/>
                            <a:gd name="f1231" fmla="*/ f1084 f71 1"/>
                            <a:gd name="f1232" fmla="*/ f1083 f8 1"/>
                            <a:gd name="f1233" fmla="*/ f1085 f9 1"/>
                            <a:gd name="f1234" fmla="*/ f1086 f8 1"/>
                            <a:gd name="f1235" fmla="*/ f1086 f9 1"/>
                            <a:gd name="f1236" fmla="*/ f1085 f8 1"/>
                            <a:gd name="f1237" fmla="*/ f1087 f71 1"/>
                            <a:gd name="f1238" fmla="*/ f1088 f8 1"/>
                            <a:gd name="f1239" fmla="*/ f1088 f71 1"/>
                            <a:gd name="f1240" fmla="*/ f1087 f8 1"/>
                            <a:gd name="f1241" fmla="*/ f1089 f9 1"/>
                            <a:gd name="f1242" fmla="*/ f1090 f8 1"/>
                            <a:gd name="f1243" fmla="*/ f1090 f9 1"/>
                            <a:gd name="f1244" fmla="*/ f1089 f8 1"/>
                            <a:gd name="f1245" fmla="*/ f1091 f71 1"/>
                            <a:gd name="f1246" fmla="*/ f1092 f8 1"/>
                            <a:gd name="f1247" fmla="*/ f1092 f71 1"/>
                            <a:gd name="f1248" fmla="*/ f1091 f8 1"/>
                            <a:gd name="f1249" fmla="*/ f1093 f9 1"/>
                            <a:gd name="f1250" fmla="*/ f1094 f8 1"/>
                            <a:gd name="f1251" fmla="*/ f1094 f9 1"/>
                            <a:gd name="f1252" fmla="*/ f1093 f8 1"/>
                            <a:gd name="f1253" fmla="*/ f1095 f71 1"/>
                            <a:gd name="f1254" fmla="*/ f1096 f8 1"/>
                            <a:gd name="f1255" fmla="*/ f1096 f71 1"/>
                            <a:gd name="f1256" fmla="*/ f1095 f8 1"/>
                            <a:gd name="f1257" fmla="*/ f1097 f9 1"/>
                            <a:gd name="f1258" fmla="*/ f1098 f8 1"/>
                            <a:gd name="f1259" fmla="*/ f1098 f9 1"/>
                            <a:gd name="f1260" fmla="*/ f1097 f8 1"/>
                            <a:gd name="f1261" fmla="*/ f1099 f71 1"/>
                            <a:gd name="f1262" fmla="*/ f1100 f8 1"/>
                            <a:gd name="f1263" fmla="*/ f1100 f71 1"/>
                            <a:gd name="f1264" fmla="*/ f1099 f8 1"/>
                            <a:gd name="f1265" fmla="*/ f1101 f9 1"/>
                            <a:gd name="f1266" fmla="*/ f1102 f8 1"/>
                            <a:gd name="f1267" fmla="*/ f1102 f9 1"/>
                            <a:gd name="f1268" fmla="*/ f1101 f8 1"/>
                            <a:gd name="f1269" fmla="*/ f1103 f71 1"/>
                            <a:gd name="f1270" fmla="*/ f1104 f8 1"/>
                            <a:gd name="f1271" fmla="*/ f1104 f71 1"/>
                            <a:gd name="f1272" fmla="*/ f1103 f8 1"/>
                            <a:gd name="f1273" fmla="*/ f1105 f9 1"/>
                            <a:gd name="f1274" fmla="*/ f1106 f8 1"/>
                            <a:gd name="f1275" fmla="*/ f1106 f9 1"/>
                            <a:gd name="f1276" fmla="*/ f1105 f8 1"/>
                            <a:gd name="f1277" fmla="*/ f1107 f71 1"/>
                            <a:gd name="f1278" fmla="*/ f1108 f8 1"/>
                            <a:gd name="f1279" fmla="*/ f1108 f71 1"/>
                            <a:gd name="f1280" fmla="*/ f1107 f8 1"/>
                            <a:gd name="f1281" fmla="*/ f1109 f9 1"/>
                            <a:gd name="f1282" fmla="*/ f1110 f8 1"/>
                            <a:gd name="f1283" fmla="*/ f1110 f9 1"/>
                            <a:gd name="f1284" fmla="*/ f1109 f8 1"/>
                            <a:gd name="f1285" fmla="*/ f1111 f71 1"/>
                            <a:gd name="f1286" fmla="*/ f1112 f8 1"/>
                            <a:gd name="f1287" fmla="*/ f1112 f71 1"/>
                            <a:gd name="f1288" fmla="*/ f1111 f8 1"/>
                            <a:gd name="f1289" fmla="*/ f1113 f9 1"/>
                            <a:gd name="f1290" fmla="*/ f1114 f8 1"/>
                            <a:gd name="f1291" fmla="*/ f1114 f9 1"/>
                            <a:gd name="f1292" fmla="*/ f1113 f8 1"/>
                            <a:gd name="f1293" fmla="*/ f1115 f71 1"/>
                            <a:gd name="f1294" fmla="*/ f1116 f8 1"/>
                            <a:gd name="f1295" fmla="*/ f1116 f71 1"/>
                            <a:gd name="f1296" fmla="*/ f1115 f8 1"/>
                            <a:gd name="f1297" fmla="*/ f1117 f9 1"/>
                            <a:gd name="f1298" fmla="*/ f1118 f8 1"/>
                            <a:gd name="f1299" fmla="*/ f1118 f9 1"/>
                            <a:gd name="f1300" fmla="*/ f1117 f8 1"/>
                            <a:gd name="f1301" fmla="*/ f1119 f71 1"/>
                            <a:gd name="f1302" fmla="*/ f1120 f8 1"/>
                            <a:gd name="f1303" fmla="*/ f1120 f71 1"/>
                            <a:gd name="f1304" fmla="*/ f1119 f8 1"/>
                            <a:gd name="f1305" fmla="*/ f1035 f9 1"/>
                            <a:gd name="f1306" fmla="*/ f1036 f9 1"/>
                            <a:gd name="f1307" fmla="*/ f1121 f71 1"/>
                            <a:gd name="f1308" fmla="*/ f1122 f8 1"/>
                            <a:gd name="f1309" fmla="*/ f1122 f71 1"/>
                            <a:gd name="f1310" fmla="*/ f1121 f8 1"/>
                            <a:gd name="f1311" fmla="*/ f1123 f9 1"/>
                            <a:gd name="f1312" fmla="*/ f1124 f8 1"/>
                            <a:gd name="f1313" fmla="*/ f1124 f9 1"/>
                            <a:gd name="f1314" fmla="*/ f1123 f8 1"/>
                            <a:gd name="f1315" fmla="*/ f1125 f71 1"/>
                            <a:gd name="f1316" fmla="*/ f1126 f8 1"/>
                            <a:gd name="f1317" fmla="*/ f1126 f71 1"/>
                            <a:gd name="f1318" fmla="*/ f1125 f8 1"/>
                            <a:gd name="f1319" fmla="*/ f1127 f9 1"/>
                            <a:gd name="f1320" fmla="*/ f1128 f8 1"/>
                            <a:gd name="f1321" fmla="*/ f1128 f9 1"/>
                            <a:gd name="f1322" fmla="*/ f1127 f8 1"/>
                            <a:gd name="f1323" fmla="*/ f1129 f71 1"/>
                            <a:gd name="f1324" fmla="*/ f1130 f8 1"/>
                            <a:gd name="f1325" fmla="*/ f1130 f71 1"/>
                            <a:gd name="f1326" fmla="*/ f1129 f8 1"/>
                            <a:gd name="f1327" fmla="+- f1131 f1132 0"/>
                            <a:gd name="f1328" fmla="+- f1133 0 f1134"/>
                            <a:gd name="f1329" fmla="+- f1135 f1136 0"/>
                            <a:gd name="f1330" fmla="+- f1137 0 f1138"/>
                            <a:gd name="f1331" fmla="+- f1139 f1140 0"/>
                            <a:gd name="f1332" fmla="+- f1141 0 f1142"/>
                            <a:gd name="f1333" fmla="+- f1143 f1144 0"/>
                            <a:gd name="f1334" fmla="+- f1145 0 f1146"/>
                            <a:gd name="f1335" fmla="+- f1147 f1148 0"/>
                            <a:gd name="f1336" fmla="+- f1149 0 f1150"/>
                            <a:gd name="f1337" fmla="+- f1151 f1152 0"/>
                            <a:gd name="f1338" fmla="+- f1153 0 f1154"/>
                            <a:gd name="f1339" fmla="+- f1155 f1156 0"/>
                            <a:gd name="f1340" fmla="+- f1157 0 f1158"/>
                            <a:gd name="f1341" fmla="+- f1159 f1160 0"/>
                            <a:gd name="f1342" fmla="+- f1161 0 f1162"/>
                            <a:gd name="f1343" fmla="+- f1163 f1164 0"/>
                            <a:gd name="f1344" fmla="+- f1165 0 f1166"/>
                            <a:gd name="f1345" fmla="+- f1167 f1168 0"/>
                            <a:gd name="f1346" fmla="+- f1169 0 f1170"/>
                            <a:gd name="f1347" fmla="+- f1171 f1172 0"/>
                            <a:gd name="f1348" fmla="+- f1173 0 f1174"/>
                            <a:gd name="f1349" fmla="+- f1175 f1176 0"/>
                            <a:gd name="f1350" fmla="+- f1177 0 f1178"/>
                            <a:gd name="f1351" fmla="+- f1179 f1180 0"/>
                            <a:gd name="f1352" fmla="+- f1181 0 f1182"/>
                            <a:gd name="f1353" fmla="+- f1183 f1184 0"/>
                            <a:gd name="f1354" fmla="+- f1185 0 f1186"/>
                            <a:gd name="f1355" fmla="+- f1187 f1188 0"/>
                            <a:gd name="f1356" fmla="+- f1189 0 f1190"/>
                            <a:gd name="f1357" fmla="+- f1191 f1192 0"/>
                            <a:gd name="f1358" fmla="+- f1193 0 f1194"/>
                            <a:gd name="f1359" fmla="+- f1195 f1196 0"/>
                            <a:gd name="f1360" fmla="+- f1197 0 f1198"/>
                            <a:gd name="f1361" fmla="+- f1199 f1200 0"/>
                            <a:gd name="f1362" fmla="+- f1201 0 f1202"/>
                            <a:gd name="f1363" fmla="+- f1203 f1204 0"/>
                            <a:gd name="f1364" fmla="+- f1205 0 f1206"/>
                            <a:gd name="f1365" fmla="+- f1207 f1208 0"/>
                            <a:gd name="f1366" fmla="+- f1209 0 f1210"/>
                            <a:gd name="f1367" fmla="+- f1211 f1136 0"/>
                            <a:gd name="f1368" fmla="+- f1212 0 f1138"/>
                            <a:gd name="f1369" fmla="+- f1213 f1214 0"/>
                            <a:gd name="f1370" fmla="+- f1215 0 f1216"/>
                            <a:gd name="f1371" fmla="+- f1217 f1218 0"/>
                            <a:gd name="f1372" fmla="+- f1219 0 f1220"/>
                            <a:gd name="f1373" fmla="+- f1221 f1222 0"/>
                            <a:gd name="f1374" fmla="+- f1223 0 f1224"/>
                            <a:gd name="f1375" fmla="+- f1225 f1226 0"/>
                            <a:gd name="f1376" fmla="+- f1227 0 f1228"/>
                            <a:gd name="f1377" fmla="+- f1229 f1230 0"/>
                            <a:gd name="f1378" fmla="+- f1231 0 f1232"/>
                            <a:gd name="f1379" fmla="+- f1233 f1234 0"/>
                            <a:gd name="f1380" fmla="+- f1235 0 f1236"/>
                            <a:gd name="f1381" fmla="+- f1237 f1238 0"/>
                            <a:gd name="f1382" fmla="+- f1239 0 f1240"/>
                            <a:gd name="f1383" fmla="+- f1241 f1242 0"/>
                            <a:gd name="f1384" fmla="+- f1243 0 f1244"/>
                            <a:gd name="f1385" fmla="+- f1245 f1246 0"/>
                            <a:gd name="f1386" fmla="+- f1247 0 f1248"/>
                            <a:gd name="f1387" fmla="+- f1249 f1250 0"/>
                            <a:gd name="f1388" fmla="+- f1251 0 f1252"/>
                            <a:gd name="f1389" fmla="+- f1253 f1254 0"/>
                            <a:gd name="f1390" fmla="+- f1255 0 f1256"/>
                            <a:gd name="f1391" fmla="+- f1257 f1258 0"/>
                            <a:gd name="f1392" fmla="+- f1259 0 f1260"/>
                            <a:gd name="f1393" fmla="+- f1261 f1262 0"/>
                            <a:gd name="f1394" fmla="+- f1263 0 f1264"/>
                            <a:gd name="f1395" fmla="+- f1265 f1266 0"/>
                            <a:gd name="f1396" fmla="+- f1267 0 f1268"/>
                            <a:gd name="f1397" fmla="+- f1269 f1270 0"/>
                            <a:gd name="f1398" fmla="+- f1271 0 f1272"/>
                            <a:gd name="f1399" fmla="+- f1273 f1274 0"/>
                            <a:gd name="f1400" fmla="+- f1275 0 f1276"/>
                            <a:gd name="f1401" fmla="+- f1277 f1278 0"/>
                            <a:gd name="f1402" fmla="+- f1279 0 f1280"/>
                            <a:gd name="f1403" fmla="+- f1281 f1282 0"/>
                            <a:gd name="f1404" fmla="+- f1283 0 f1284"/>
                            <a:gd name="f1405" fmla="+- f1285 f1286 0"/>
                            <a:gd name="f1406" fmla="+- f1287 0 f1288"/>
                            <a:gd name="f1407" fmla="+- f1289 f1290 0"/>
                            <a:gd name="f1408" fmla="+- f1291 0 f1292"/>
                            <a:gd name="f1409" fmla="+- f1293 f1294 0"/>
                            <a:gd name="f1410" fmla="+- f1295 0 f1296"/>
                            <a:gd name="f1411" fmla="+- f1297 f1298 0"/>
                            <a:gd name="f1412" fmla="+- f1299 0 f1300"/>
                            <a:gd name="f1413" fmla="+- f1301 f1302 0"/>
                            <a:gd name="f1414" fmla="+- f1303 0 f1304"/>
                            <a:gd name="f1415" fmla="+- f1305 f1132 0"/>
                            <a:gd name="f1416" fmla="+- f1306 0 f1134"/>
                            <a:gd name="f1417" fmla="+- f1307 f1308 0"/>
                            <a:gd name="f1418" fmla="+- f1309 0 f1310"/>
                            <a:gd name="f1419" fmla="+- f1311 f1312 0"/>
                            <a:gd name="f1420" fmla="+- f1313 0 f1314"/>
                            <a:gd name="f1421" fmla="+- f1315 f1316 0"/>
                            <a:gd name="f1422" fmla="+- f1317 0 f1318"/>
                            <a:gd name="f1423" fmla="+- f1319 f1320 0"/>
                            <a:gd name="f1424" fmla="+- f1321 0 f1322"/>
                            <a:gd name="f1425" fmla="+- f1323 f1324 0"/>
                            <a:gd name="f1426" fmla="+- f1325 0 f1326"/>
                            <a:gd name="f1427" fmla="+- f1327 10800 0"/>
                            <a:gd name="f1428" fmla="+- 0 0 f1328"/>
                            <a:gd name="f1429" fmla="+- f1329 10800 0"/>
                            <a:gd name="f1430" fmla="+- 0 0 f1330"/>
                            <a:gd name="f1431" fmla="+- f1331 10800 0"/>
                            <a:gd name="f1432" fmla="+- 0 0 f1332"/>
                            <a:gd name="f1433" fmla="+- f1333 10800 0"/>
                            <a:gd name="f1434" fmla="+- 0 0 f1334"/>
                            <a:gd name="f1435" fmla="+- f1335 10800 0"/>
                            <a:gd name="f1436" fmla="+- 0 0 f1336"/>
                            <a:gd name="f1437" fmla="+- f1337 10800 0"/>
                            <a:gd name="f1438" fmla="+- 0 0 f1338"/>
                            <a:gd name="f1439" fmla="+- f1339 10800 0"/>
                            <a:gd name="f1440" fmla="+- 0 0 f1340"/>
                            <a:gd name="f1441" fmla="+- f1341 10800 0"/>
                            <a:gd name="f1442" fmla="+- 0 0 f1342"/>
                            <a:gd name="f1443" fmla="+- f1343 10800 0"/>
                            <a:gd name="f1444" fmla="+- 0 0 f1344"/>
                            <a:gd name="f1445" fmla="+- f1345 10800 0"/>
                            <a:gd name="f1446" fmla="+- 0 0 f1346"/>
                            <a:gd name="f1447" fmla="+- f1347 10800 0"/>
                            <a:gd name="f1448" fmla="+- 0 0 f1348"/>
                            <a:gd name="f1449" fmla="+- f1349 10800 0"/>
                            <a:gd name="f1450" fmla="+- 0 0 f1350"/>
                            <a:gd name="f1451" fmla="+- f1351 10800 0"/>
                            <a:gd name="f1452" fmla="+- 0 0 f1352"/>
                            <a:gd name="f1453" fmla="+- f1353 10800 0"/>
                            <a:gd name="f1454" fmla="+- 0 0 f1354"/>
                            <a:gd name="f1455" fmla="+- f1355 10800 0"/>
                            <a:gd name="f1456" fmla="+- 0 0 f1356"/>
                            <a:gd name="f1457" fmla="+- f1357 10800 0"/>
                            <a:gd name="f1458" fmla="+- 0 0 f1358"/>
                            <a:gd name="f1459" fmla="+- f1359 10800 0"/>
                            <a:gd name="f1460" fmla="+- 0 0 f1360"/>
                            <a:gd name="f1461" fmla="+- f1361 10800 0"/>
                            <a:gd name="f1462" fmla="+- 0 0 f1362"/>
                            <a:gd name="f1463" fmla="+- f1363 10800 0"/>
                            <a:gd name="f1464" fmla="+- 0 0 f1364"/>
                            <a:gd name="f1465" fmla="+- f1365 10800 0"/>
                            <a:gd name="f1466" fmla="+- 0 0 f1366"/>
                            <a:gd name="f1467" fmla="+- f1367 10800 0"/>
                            <a:gd name="f1468" fmla="+- 0 0 f1368"/>
                            <a:gd name="f1469" fmla="+- f1369 10800 0"/>
                            <a:gd name="f1470" fmla="+- 0 0 f1370"/>
                            <a:gd name="f1471" fmla="+- f1371 10800 0"/>
                            <a:gd name="f1472" fmla="+- 0 0 f1372"/>
                            <a:gd name="f1473" fmla="+- f1373 10800 0"/>
                            <a:gd name="f1474" fmla="+- 0 0 f1374"/>
                            <a:gd name="f1475" fmla="+- f1375 10800 0"/>
                            <a:gd name="f1476" fmla="+- 0 0 f1376"/>
                            <a:gd name="f1477" fmla="+- f1377 10800 0"/>
                            <a:gd name="f1478" fmla="+- 0 0 f1378"/>
                            <a:gd name="f1479" fmla="+- f1379 10800 0"/>
                            <a:gd name="f1480" fmla="+- 0 0 f1380"/>
                            <a:gd name="f1481" fmla="+- f1381 10800 0"/>
                            <a:gd name="f1482" fmla="+- 0 0 f1382"/>
                            <a:gd name="f1483" fmla="+- f1383 10800 0"/>
                            <a:gd name="f1484" fmla="+- 0 0 f1384"/>
                            <a:gd name="f1485" fmla="+- f1385 10800 0"/>
                            <a:gd name="f1486" fmla="+- 0 0 f1386"/>
                            <a:gd name="f1487" fmla="+- f1387 10800 0"/>
                            <a:gd name="f1488" fmla="+- 0 0 f1388"/>
                            <a:gd name="f1489" fmla="+- f1389 10800 0"/>
                            <a:gd name="f1490" fmla="+- 0 0 f1390"/>
                            <a:gd name="f1491" fmla="+- f1391 10800 0"/>
                            <a:gd name="f1492" fmla="+- 0 0 f1392"/>
                            <a:gd name="f1493" fmla="+- f1393 10800 0"/>
                            <a:gd name="f1494" fmla="+- 0 0 f1394"/>
                            <a:gd name="f1495" fmla="+- f1395 10800 0"/>
                            <a:gd name="f1496" fmla="+- 0 0 f1396"/>
                            <a:gd name="f1497" fmla="+- f1397 10800 0"/>
                            <a:gd name="f1498" fmla="+- 0 0 f1398"/>
                            <a:gd name="f1499" fmla="+- f1399 10800 0"/>
                            <a:gd name="f1500" fmla="+- 0 0 f1400"/>
                            <a:gd name="f1501" fmla="+- f1401 10800 0"/>
                            <a:gd name="f1502" fmla="+- 0 0 f1402"/>
                            <a:gd name="f1503" fmla="+- f1403 10800 0"/>
                            <a:gd name="f1504" fmla="+- 0 0 f1404"/>
                            <a:gd name="f1505" fmla="+- f1405 10800 0"/>
                            <a:gd name="f1506" fmla="+- 0 0 f1406"/>
                            <a:gd name="f1507" fmla="+- f1407 10800 0"/>
                            <a:gd name="f1508" fmla="+- 0 0 f1408"/>
                            <a:gd name="f1509" fmla="+- f1409 10800 0"/>
                            <a:gd name="f1510" fmla="+- 0 0 f1410"/>
                            <a:gd name="f1511" fmla="+- f1411 10800 0"/>
                            <a:gd name="f1512" fmla="+- 0 0 f1412"/>
                            <a:gd name="f1513" fmla="+- f1413 10800 0"/>
                            <a:gd name="f1514" fmla="+- 0 0 f1414"/>
                            <a:gd name="f1515" fmla="+- f1415 10800 0"/>
                            <a:gd name="f1516" fmla="+- 0 0 f1416"/>
                            <a:gd name="f1517" fmla="+- f1417 10800 0"/>
                            <a:gd name="f1518" fmla="+- 0 0 f1418"/>
                            <a:gd name="f1519" fmla="+- f1419 10800 0"/>
                            <a:gd name="f1520" fmla="+- 0 0 f1420"/>
                            <a:gd name="f1521" fmla="+- f1421 10800 0"/>
                            <a:gd name="f1522" fmla="+- 0 0 f1422"/>
                            <a:gd name="f1523" fmla="+- f1423 10800 0"/>
                            <a:gd name="f1524" fmla="+- 0 0 f1424"/>
                            <a:gd name="f1525" fmla="+- f1425 10800 0"/>
                            <a:gd name="f1526" fmla="+- 0 0 f1426"/>
                            <a:gd name="f1527" fmla="+- f1428 10800 0"/>
                            <a:gd name="f1528" fmla="+- f1430 10800 0"/>
                            <a:gd name="f1529" fmla="+- f1432 10800 0"/>
                            <a:gd name="f1530" fmla="+- f1434 10800 0"/>
                            <a:gd name="f1531" fmla="+- f1436 10800 0"/>
                            <a:gd name="f1532" fmla="+- f1438 10800 0"/>
                            <a:gd name="f1533" fmla="+- f1440 10800 0"/>
                            <a:gd name="f1534" fmla="+- f1442 10800 0"/>
                            <a:gd name="f1535" fmla="+- f1444 10800 0"/>
                            <a:gd name="f1536" fmla="+- f1446 10800 0"/>
                            <a:gd name="f1537" fmla="+- f1448 10800 0"/>
                            <a:gd name="f1538" fmla="+- f1450 10800 0"/>
                            <a:gd name="f1539" fmla="+- f1452 10800 0"/>
                            <a:gd name="f1540" fmla="+- f1454 10800 0"/>
                            <a:gd name="f1541" fmla="+- f1456 10800 0"/>
                            <a:gd name="f1542" fmla="+- f1458 10800 0"/>
                            <a:gd name="f1543" fmla="+- f1460 10800 0"/>
                            <a:gd name="f1544" fmla="+- f1462 10800 0"/>
                            <a:gd name="f1545" fmla="+- f1464 10800 0"/>
                            <a:gd name="f1546" fmla="+- f1466 10800 0"/>
                            <a:gd name="f1547" fmla="+- f1468 10800 0"/>
                            <a:gd name="f1548" fmla="+- f1470 10800 0"/>
                            <a:gd name="f1549" fmla="+- f1472 10800 0"/>
                            <a:gd name="f1550" fmla="+- f1474 10800 0"/>
                            <a:gd name="f1551" fmla="+- f1476 10800 0"/>
                            <a:gd name="f1552" fmla="+- f1478 10800 0"/>
                            <a:gd name="f1553" fmla="+- f1480 10800 0"/>
                            <a:gd name="f1554" fmla="+- f1482 10800 0"/>
                            <a:gd name="f1555" fmla="+- f1484 10800 0"/>
                            <a:gd name="f1556" fmla="+- f1486 10800 0"/>
                            <a:gd name="f1557" fmla="+- f1488 10800 0"/>
                            <a:gd name="f1558" fmla="+- f1490 10800 0"/>
                            <a:gd name="f1559" fmla="+- f1492 10800 0"/>
                            <a:gd name="f1560" fmla="+- f1494 10800 0"/>
                            <a:gd name="f1561" fmla="+- f1496 10800 0"/>
                            <a:gd name="f1562" fmla="+- f1498 10800 0"/>
                            <a:gd name="f1563" fmla="+- f1500 10800 0"/>
                            <a:gd name="f1564" fmla="+- f1502 10800 0"/>
                            <a:gd name="f1565" fmla="+- f1504 10800 0"/>
                            <a:gd name="f1566" fmla="+- f1506 10800 0"/>
                            <a:gd name="f1567" fmla="+- f1508 10800 0"/>
                            <a:gd name="f1568" fmla="+- f1510 10800 0"/>
                            <a:gd name="f1569" fmla="+- f1512 10800 0"/>
                            <a:gd name="f1570" fmla="+- f1514 10800 0"/>
                            <a:gd name="f1571" fmla="+- f1516 10800 0"/>
                            <a:gd name="f1572" fmla="+- f1518 10800 0"/>
                            <a:gd name="f1573" fmla="+- f1520 10800 0"/>
                            <a:gd name="f1574" fmla="+- f1522 10800 0"/>
                            <a:gd name="f1575" fmla="+- f1524 10800 0"/>
                            <a:gd name="f1576" fmla="+- f1526 10800 0"/>
                            <a:gd name="f1577" fmla="*/ f1427 f13 1"/>
                            <a:gd name="f1578" fmla="*/ f1429 f13 1"/>
                            <a:gd name="f1579" fmla="*/ f1528 f14 1"/>
                            <a:gd name="f1580" fmla="*/ f1527 f14 1"/>
                          </a:gdLst>
                          <a:ahLst>
                            <a:ahXY gdRefX="f0" minX="f5" maxX="f10">
                              <a:pos x="f69" y="f266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577" t="f1580" r="f1578" b="f1579"/>
                          <a:pathLst>
                            <a:path w="21600" h="21600">
                              <a:moveTo>
                                <a:pt x="f1431" y="f1529"/>
                              </a:moveTo>
                              <a:lnTo>
                                <a:pt x="f1433" y="f1530"/>
                              </a:lnTo>
                              <a:lnTo>
                                <a:pt x="f1435" y="f1531"/>
                              </a:lnTo>
                              <a:lnTo>
                                <a:pt x="f1437" y="f1532"/>
                              </a:lnTo>
                              <a:lnTo>
                                <a:pt x="f1439" y="f1533"/>
                              </a:lnTo>
                              <a:lnTo>
                                <a:pt x="f1441" y="f1534"/>
                              </a:lnTo>
                              <a:lnTo>
                                <a:pt x="f1443" y="f1535"/>
                              </a:lnTo>
                              <a:lnTo>
                                <a:pt x="f1445" y="f1536"/>
                              </a:lnTo>
                              <a:lnTo>
                                <a:pt x="f1447" y="f1537"/>
                              </a:lnTo>
                              <a:lnTo>
                                <a:pt x="f1449" y="f1538"/>
                              </a:lnTo>
                              <a:lnTo>
                                <a:pt x="f1451" y="f1539"/>
                              </a:lnTo>
                              <a:lnTo>
                                <a:pt x="f1453" y="f1540"/>
                              </a:lnTo>
                              <a:lnTo>
                                <a:pt x="f1455" y="f1541"/>
                              </a:lnTo>
                              <a:lnTo>
                                <a:pt x="f1457" y="f1542"/>
                              </a:lnTo>
                              <a:lnTo>
                                <a:pt x="f1459" y="f1543"/>
                              </a:lnTo>
                              <a:lnTo>
                                <a:pt x="f1461" y="f1544"/>
                              </a:lnTo>
                              <a:lnTo>
                                <a:pt x="f1463" y="f1545"/>
                              </a:lnTo>
                              <a:lnTo>
                                <a:pt x="f1465" y="f1546"/>
                              </a:lnTo>
                              <a:lnTo>
                                <a:pt x="f1467" y="f1547"/>
                              </a:lnTo>
                              <a:lnTo>
                                <a:pt x="f1469" y="f1548"/>
                              </a:lnTo>
                              <a:lnTo>
                                <a:pt x="f1471" y="f1549"/>
                              </a:lnTo>
                              <a:lnTo>
                                <a:pt x="f1473" y="f1550"/>
                              </a:lnTo>
                              <a:lnTo>
                                <a:pt x="f1475" y="f1551"/>
                              </a:lnTo>
                              <a:lnTo>
                                <a:pt x="f1477" y="f1552"/>
                              </a:lnTo>
                              <a:lnTo>
                                <a:pt x="f1479" y="f1553"/>
                              </a:lnTo>
                              <a:lnTo>
                                <a:pt x="f1481" y="f1554"/>
                              </a:lnTo>
                              <a:lnTo>
                                <a:pt x="f1483" y="f1555"/>
                              </a:lnTo>
                              <a:lnTo>
                                <a:pt x="f1485" y="f1556"/>
                              </a:lnTo>
                              <a:lnTo>
                                <a:pt x="f1487" y="f1557"/>
                              </a:lnTo>
                              <a:lnTo>
                                <a:pt x="f1489" y="f1558"/>
                              </a:lnTo>
                              <a:lnTo>
                                <a:pt x="f1491" y="f1559"/>
                              </a:lnTo>
                              <a:lnTo>
                                <a:pt x="f1493" y="f1560"/>
                              </a:lnTo>
                              <a:lnTo>
                                <a:pt x="f1495" y="f1561"/>
                              </a:lnTo>
                              <a:lnTo>
                                <a:pt x="f1497" y="f1562"/>
                              </a:lnTo>
                              <a:lnTo>
                                <a:pt x="f1499" y="f1563"/>
                              </a:lnTo>
                              <a:lnTo>
                                <a:pt x="f1501" y="f1564"/>
                              </a:lnTo>
                              <a:lnTo>
                                <a:pt x="f1503" y="f1565"/>
                              </a:lnTo>
                              <a:lnTo>
                                <a:pt x="f1505" y="f1566"/>
                              </a:lnTo>
                              <a:lnTo>
                                <a:pt x="f1507" y="f1567"/>
                              </a:lnTo>
                              <a:lnTo>
                                <a:pt x="f1509" y="f1568"/>
                              </a:lnTo>
                              <a:lnTo>
                                <a:pt x="f1511" y="f1569"/>
                              </a:lnTo>
                              <a:lnTo>
                                <a:pt x="f1513" y="f1570"/>
                              </a:lnTo>
                              <a:lnTo>
                                <a:pt x="f1515" y="f1571"/>
                              </a:lnTo>
                              <a:lnTo>
                                <a:pt x="f1517" y="f1572"/>
                              </a:lnTo>
                              <a:lnTo>
                                <a:pt x="f1519" y="f1573"/>
                              </a:lnTo>
                              <a:lnTo>
                                <a:pt x="f1521" y="f1574"/>
                              </a:lnTo>
                              <a:lnTo>
                                <a:pt x="f1523" y="f1575"/>
                              </a:lnTo>
                              <a:lnTo>
                                <a:pt x="f1525" y="f1576"/>
                              </a:lnTo>
                              <a:lnTo>
                                <a:pt x="f1431" y="f1529"/>
                              </a:lnTo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88364" w14:textId="77777777" w:rsidR="0083561D" w:rsidRDefault="0086486D">
                            <w:r>
                              <w:rPr>
                                <w:sz w:val="32"/>
                                <w:szCs w:val="36"/>
                                <w:lang w:val="en-CA"/>
                              </w:rPr>
                              <w:t>A sinner has</w:t>
                            </w:r>
                          </w:p>
                          <w:p w14:paraId="48C56C31" w14:textId="77777777" w:rsidR="0083561D" w:rsidRDefault="0086486D">
                            <w:r>
                              <w:rPr>
                                <w:sz w:val="32"/>
                                <w:szCs w:val="36"/>
                                <w:lang w:val="en-CA"/>
                              </w:rPr>
                              <w:t>been saved!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E8ED5" id="Freeform 37" o:spid="_x0000_s1043" style="position:absolute;margin-left:-47.5pt;margin-top:2.95pt;width:150pt;height:140.6pt;z-index: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" adj="-11796480,,5400" path="m,10800r2562,1012l368,13595r2736,314l1447,16200r2724,-405l3163,18437,5690,17340r-290,2813l7557,18440r448,2792l9645,19019r1155,2581l11812,19038r1783,2194l13909,18496r2291,1657l15795,17429r2642,1008l17340,15910r2813,290l18440,14043r2792,-448l19019,11955r2581,-1155l19038,9788,21232,8005,18496,7691,20153,5400r-2724,405l18437,3163,15910,4260r290,-2813l14043,3160,13595,368,11955,2581,10800,,9788,2562,8005,368,7691,3104,5400,1447r405,2724l3163,3163,4260,5690,1447,5400,3160,7557,368,8005,2581,9645,,10800xe" filled="f" strokeweight=".35281mm">
                <v:stroke joinstyle="miter"/>
                <v:formulas/>
                <v:path arrowok="t" o:connecttype="custom" o:connectlocs="952498,0;1904996,892811;952498,1785622;0,892811" o:connectangles="270,0,90,180" textboxrect="4931,4931,16669,16669"/>
                <v:textbox inset="0,0,0,0">
                  <w:txbxContent>
                    <w:p w14:paraId="51A88364" w14:textId="77777777" w:rsidR="0083561D" w:rsidRDefault="0086486D">
                      <w:r>
                        <w:rPr>
                          <w:sz w:val="32"/>
                          <w:szCs w:val="36"/>
                          <w:lang w:val="en-CA"/>
                        </w:rPr>
                        <w:t>A sinner has</w:t>
                      </w:r>
                    </w:p>
                    <w:p w14:paraId="48C56C31" w14:textId="77777777" w:rsidR="0083561D" w:rsidRDefault="0086486D">
                      <w:r>
                        <w:rPr>
                          <w:sz w:val="32"/>
                          <w:szCs w:val="36"/>
                          <w:lang w:val="en-CA"/>
                        </w:rPr>
                        <w:t>been saved!</w:t>
                      </w:r>
                    </w:p>
                  </w:txbxContent>
                </v:textbox>
              </v:shape>
            </w:pict>
          </mc:Fallback>
        </mc:AlternateContent>
      </w:r>
    </w:p>
    <w:p w14:paraId="1433259F" w14:textId="66415817" w:rsidR="0083561D" w:rsidRDefault="0046127A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36" behindDoc="0" locked="0" layoutInCell="1" allowOverlap="1" wp14:anchorId="53979B2D" wp14:editId="3A4EA9F8">
                <wp:simplePos x="0" y="0"/>
                <wp:positionH relativeFrom="column">
                  <wp:posOffset>3158007</wp:posOffset>
                </wp:positionH>
                <wp:positionV relativeFrom="paragraph">
                  <wp:posOffset>172312</wp:posOffset>
                </wp:positionV>
                <wp:extent cx="386554" cy="354842"/>
                <wp:effectExtent l="38100" t="0" r="33020" b="6477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554" cy="354842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01D4A" id="Straight Connector 39" o:spid="_x0000_s1026" type="#_x0000_t32" style="position:absolute;margin-left:248.65pt;margin-top:13.55pt;width:30.45pt;height:27.95pt;flip:y;z-index: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" strokeweight=".35281mm">
                <v:stroke startarrow="open"/>
              </v:shape>
            </w:pict>
          </mc:Fallback>
        </mc:AlternateContent>
      </w:r>
    </w:p>
    <w:p w14:paraId="0936F638" w14:textId="5300F199" w:rsidR="0083561D" w:rsidRDefault="0083561D">
      <w:pPr>
        <w:pStyle w:val="Textbody"/>
      </w:pPr>
    </w:p>
    <w:p w14:paraId="1C907154" w14:textId="2E8B3835" w:rsidR="0083561D" w:rsidRDefault="00F773B9">
      <w:pPr>
        <w:pStyle w:val="Textbody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35" behindDoc="0" locked="0" layoutInCell="1" allowOverlap="1" wp14:anchorId="057E930E" wp14:editId="18C679F7">
                <wp:simplePos x="0" y="0"/>
                <wp:positionH relativeFrom="column">
                  <wp:posOffset>4261342</wp:posOffset>
                </wp:positionH>
                <wp:positionV relativeFrom="paragraph">
                  <wp:posOffset>160712</wp:posOffset>
                </wp:positionV>
                <wp:extent cx="143301" cy="232012"/>
                <wp:effectExtent l="0" t="0" r="47625" b="53975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3301" cy="232012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EEB7F" id="Straight Connector 42" o:spid="_x0000_s1026" type="#_x0000_t32" style="position:absolute;margin-left:335.55pt;margin-top:12.65pt;width:11.3pt;height:18.25pt;flip:x y;z-index: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" strokeweight=".35281mm">
                <v:stroke startarrow="open"/>
              </v:shape>
            </w:pict>
          </mc:Fallback>
        </mc:AlternateContent>
      </w:r>
      <w:r w:rsidR="0086486D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6" behindDoc="0" locked="0" layoutInCell="1" allowOverlap="1" wp14:anchorId="11088DC8" wp14:editId="1033EA3B">
                <wp:simplePos x="0" y="0"/>
                <wp:positionH relativeFrom="column">
                  <wp:posOffset>1655283</wp:posOffset>
                </wp:positionH>
                <wp:positionV relativeFrom="paragraph">
                  <wp:posOffset>-18361</wp:posOffset>
                </wp:positionV>
                <wp:extent cx="2602867" cy="337185"/>
                <wp:effectExtent l="0" t="0" r="26033" b="24765"/>
                <wp:wrapNone/>
                <wp:docPr id="40" name="Freeform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2867" cy="33718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val f5"/>
                            <a:gd name="f12" fmla="val f6"/>
                            <a:gd name="f13" fmla="*/ f8 f0 1"/>
                            <a:gd name="f14" fmla="+- f12 0 f11"/>
                            <a:gd name="f15" fmla="*/ f13 1 f2"/>
                            <a:gd name="f16" fmla="*/ f14 1 21600"/>
                            <a:gd name="f17" fmla="+- f15 0 f1"/>
                            <a:gd name="f18" fmla="*/ 5400 f16 1"/>
                            <a:gd name="f19" fmla="*/ 16200 f16 1"/>
                            <a:gd name="f20" fmla="*/ 10800 f16 1"/>
                            <a:gd name="f21" fmla="*/ 0 f16 1"/>
                            <a:gd name="f22" fmla="*/ 21600 f16 1"/>
                            <a:gd name="f23" fmla="*/ f20 1 f16"/>
                            <a:gd name="f24" fmla="*/ f21 1 f16"/>
                            <a:gd name="f25" fmla="*/ f22 1 f16"/>
                            <a:gd name="f26" fmla="*/ f18 1 f16"/>
                            <a:gd name="f27" fmla="*/ f19 1 f16"/>
                            <a:gd name="f28" fmla="*/ f26 f9 1"/>
                            <a:gd name="f29" fmla="*/ f27 f9 1"/>
                            <a:gd name="f30" fmla="*/ f27 f10 1"/>
                            <a:gd name="f31" fmla="*/ f26 f10 1"/>
                            <a:gd name="f32" fmla="*/ f23 f9 1"/>
                            <a:gd name="f33" fmla="*/ f24 f10 1"/>
                            <a:gd name="f34" fmla="*/ f24 f9 1"/>
                            <a:gd name="f35" fmla="*/ f23 f10 1"/>
                            <a:gd name="f36" fmla="*/ f25 f10 1"/>
                            <a:gd name="f37" fmla="*/ f25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7">
                              <a:pos x="f32" y="f33"/>
                            </a:cxn>
                            <a:cxn ang="f17">
                              <a:pos x="f34" y="f35"/>
                            </a:cxn>
                            <a:cxn ang="f17">
                              <a:pos x="f32" y="f36"/>
                            </a:cxn>
                            <a:cxn ang="f17">
                              <a:pos x="f37" y="f35"/>
                            </a:cxn>
                          </a:cxnLst>
                          <a:rect l="f28" t="f31" r="f29" b="f30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523CC14" w14:textId="77777777" w:rsidR="0083561D" w:rsidRDefault="0086486D">
                            <w:pPr>
                              <w:jc w:val="center"/>
                            </w:pPr>
                            <w:r>
                              <w:t>Repentance?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088DC8" id="Freeform 40" o:spid="_x0000_s1044" style="position:absolute;margin-left:130.35pt;margin-top:-1.45pt;width:204.95pt;height:26.55pt;z-index: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" adj="-11796480,,5400" path="m10800,l21600,10800,10800,21600,,10800,10800,xe" filled="f" strokeweight=".35281mm">
                <v:stroke joinstyle="miter"/>
                <v:formulas/>
                <v:path arrowok="t" o:connecttype="custom" o:connectlocs="1301434,0;2602867,168593;1301434,337185;0,168593;1301434,0;0,168593;1301434,337185;2602867,168593" o:connectangles="270,0,90,180,270,270,270,270" textboxrect="5400,5400,16200,16200"/>
                <v:textbox inset="0,0,0,0">
                  <w:txbxContent>
                    <w:p w14:paraId="6523CC14" w14:textId="77777777" w:rsidR="0083561D" w:rsidRDefault="0086486D">
                      <w:pPr>
                        <w:jc w:val="center"/>
                      </w:pPr>
                      <w:r>
                        <w:t>Repentance?</w:t>
                      </w:r>
                    </w:p>
                  </w:txbxContent>
                </v:textbox>
              </v:shape>
            </w:pict>
          </mc:Fallback>
        </mc:AlternateContent>
      </w:r>
      <w:r w:rsidR="0086486D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8" behindDoc="0" locked="0" layoutInCell="1" allowOverlap="1" wp14:anchorId="32AD923B" wp14:editId="67ACA919">
                <wp:simplePos x="0" y="0"/>
                <wp:positionH relativeFrom="column">
                  <wp:posOffset>1166399</wp:posOffset>
                </wp:positionH>
                <wp:positionV relativeFrom="paragraph">
                  <wp:posOffset>138961</wp:posOffset>
                </wp:positionV>
                <wp:extent cx="481962" cy="169548"/>
                <wp:effectExtent l="38100" t="0" r="32388" b="78102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1962" cy="169548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head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B069E7" id="Straight Connector 41" o:spid="_x0000_s1026" type="#_x0000_t32" style="position:absolute;margin-left:91.85pt;margin-top:10.95pt;width:37.95pt;height:13.35pt;flip:y;z-index: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" strokeweight=".35281mm">
                <v:stroke startarrow="open"/>
              </v:shape>
            </w:pict>
          </mc:Fallback>
        </mc:AlternateContent>
      </w:r>
    </w:p>
    <w:p w14:paraId="6C5852B8" w14:textId="77777777" w:rsidR="0083561D" w:rsidRDefault="0086486D">
      <w:pPr>
        <w:pStyle w:val="Textbody"/>
        <w:spacing w:line="360" w:lineRule="auto"/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19" behindDoc="0" locked="0" layoutInCell="1" allowOverlap="1" wp14:anchorId="13F1D31F" wp14:editId="7CEC07BE">
                <wp:simplePos x="0" y="0"/>
                <wp:positionH relativeFrom="column">
                  <wp:posOffset>3110230</wp:posOffset>
                </wp:positionH>
                <wp:positionV relativeFrom="paragraph">
                  <wp:posOffset>135691</wp:posOffset>
                </wp:positionV>
                <wp:extent cx="3402326" cy="553083"/>
                <wp:effectExtent l="0" t="0" r="27305" b="12700"/>
                <wp:wrapNone/>
                <wp:docPr id="43" name="Freeform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26" cy="55308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abs f3"/>
                            <a:gd name="f9" fmla="abs f4"/>
                            <a:gd name="f10" fmla="abs f5"/>
                            <a:gd name="f11" fmla="val f6"/>
                            <a:gd name="f12" fmla="+- 2700000 f1 0"/>
                            <a:gd name="f13" fmla="?: f8 f3 1"/>
                            <a:gd name="f14" fmla="?: f9 f4 1"/>
                            <a:gd name="f15" fmla="?: f10 f5 1"/>
                            <a:gd name="f16" fmla="*/ f12 f7 1"/>
                            <a:gd name="f17" fmla="*/ f13 1 21600"/>
                            <a:gd name="f18" fmla="*/ f14 1 21600"/>
                            <a:gd name="f19" fmla="*/ 21600 f13 1"/>
                            <a:gd name="f20" fmla="*/ 21600 f14 1"/>
                            <a:gd name="f21" fmla="*/ f16 1 f0"/>
                            <a:gd name="f22" fmla="min f18 f17"/>
                            <a:gd name="f23" fmla="*/ f19 1 f15"/>
                            <a:gd name="f24" fmla="*/ f20 1 f15"/>
                            <a:gd name="f25" fmla="+- 0 0 f21"/>
                            <a:gd name="f26" fmla="val f23"/>
                            <a:gd name="f27" fmla="val f24"/>
                            <a:gd name="f28" fmla="+- 0 0 f25"/>
                            <a:gd name="f29" fmla="*/ f11 f22 1"/>
                            <a:gd name="f30" fmla="+- f27 0 f11"/>
                            <a:gd name="f31" fmla="+- f26 0 f11"/>
                            <a:gd name="f32" fmla="*/ f28 f0 1"/>
                            <a:gd name="f33" fmla="*/ f30 1 2"/>
                            <a:gd name="f34" fmla="*/ f31 1 2"/>
                            <a:gd name="f35" fmla="*/ f32 1 f7"/>
                            <a:gd name="f36" fmla="+- f11 f33 0"/>
                            <a:gd name="f37" fmla="+- f11 f34 0"/>
                            <a:gd name="f38" fmla="+- f35 0 f1"/>
                            <a:gd name="f39" fmla="*/ f34 f22 1"/>
                            <a:gd name="f40" fmla="*/ f33 f22 1"/>
                            <a:gd name="f41" fmla="cos 1 f38"/>
                            <a:gd name="f42" fmla="sin 1 f38"/>
                            <a:gd name="f43" fmla="*/ f36 f22 1"/>
                            <a:gd name="f44" fmla="+- 0 0 f41"/>
                            <a:gd name="f45" fmla="+- 0 0 f42"/>
                            <a:gd name="f46" fmla="+- 0 0 f44"/>
                            <a:gd name="f47" fmla="+- 0 0 f45"/>
                            <a:gd name="f48" fmla="*/ f46 f34 1"/>
                            <a:gd name="f49" fmla="*/ f47 f33 1"/>
                            <a:gd name="f50" fmla="+- f37 0 f48"/>
                            <a:gd name="f51" fmla="+- f37 f48 0"/>
                            <a:gd name="f52" fmla="+- f36 0 f49"/>
                            <a:gd name="f53" fmla="+- f36 f49 0"/>
                            <a:gd name="f54" fmla="*/ f50 f22 1"/>
                            <a:gd name="f55" fmla="*/ f52 f22 1"/>
                            <a:gd name="f56" fmla="*/ f51 f22 1"/>
                            <a:gd name="f57" fmla="*/ f53 f2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54" t="f55" r="f56" b="f57"/>
                          <a:pathLst>
                            <a:path>
                              <a:moveTo>
                                <a:pt x="f29" y="f43"/>
                              </a:moveTo>
                              <a:arcTo wR="f39" hR="f40" stAng="f0" swAng="f1"/>
                              <a:arcTo wR="f39" hR="f40" stAng="f2" swAng="f1"/>
                              <a:arcTo wR="f39" hR="f40" stAng="f6" swAng="f1"/>
                              <a:arcTo wR="f39" hR="f40" stAng="f1" swAng="f1"/>
                              <a:close/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5D4954" w14:textId="77777777" w:rsidR="0083561D" w:rsidRDefault="0086486D">
                            <w:pPr>
                              <w:jc w:val="center"/>
                            </w:pPr>
                            <w:r>
                              <w:t>Actual excommunication</w:t>
                            </w:r>
                          </w:p>
                        </w:txbxContent>
                      </wps:txbx>
                      <wps:bodyPr vert="horz" wrap="square" lIns="0" tIns="0" rIns="0" bIns="0" anchor="ctr" anchorCtr="1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F1D31F" id="Freeform 43" o:spid="_x0000_s1045" style="position:absolute;margin-left:244.9pt;margin-top:10.7pt;width:267.9pt;height:43.55pt;z-index: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326,55308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" adj="-11796480,,5400" path="m,276542wa,,3402326,553084,,276542,1701163,,,,3402326,553084,1701163,,3402326,276542,,,3402326,553084,3402326,276542,1701163,553084,,,3402326,553084,1701163,553084,,276542xe" filled="f" strokeweight=".35281mm">
                <v:stroke joinstyle="miter"/>
                <v:formulas/>
                <v:path arrowok="t" o:connecttype="custom" o:connectlocs="1701163,0;3402326,276542;1701163,553083;0,276542" o:connectangles="270,0,90,180" textboxrect="498259,80997,2904067,472086"/>
                <v:textbox style="mso-fit-shape-to-text:t" inset="0,0,0,0">
                  <w:txbxContent>
                    <w:p w14:paraId="595D4954" w14:textId="77777777" w:rsidR="0083561D" w:rsidRDefault="0086486D">
                      <w:pPr>
                        <w:jc w:val="center"/>
                      </w:pPr>
                      <w:r>
                        <w:t>Actual excommunication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8356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09687" w14:textId="77777777" w:rsidR="00BA5FCE" w:rsidRDefault="00BA5FCE">
      <w:r>
        <w:separator/>
      </w:r>
    </w:p>
  </w:endnote>
  <w:endnote w:type="continuationSeparator" w:id="0">
    <w:p w14:paraId="2C38E53A" w14:textId="77777777" w:rsidR="00BA5FCE" w:rsidRDefault="00BA5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8E8B7" w14:textId="77777777" w:rsidR="005272A5" w:rsidRDefault="005272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E1853" w14:textId="77777777" w:rsidR="005272A5" w:rsidRDefault="005272A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DDD83" w14:textId="77777777" w:rsidR="005272A5" w:rsidRDefault="005272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35922" w14:textId="77777777" w:rsidR="00BA5FCE" w:rsidRDefault="00BA5FCE">
      <w:r>
        <w:rPr>
          <w:color w:val="000000"/>
        </w:rPr>
        <w:separator/>
      </w:r>
    </w:p>
  </w:footnote>
  <w:footnote w:type="continuationSeparator" w:id="0">
    <w:p w14:paraId="1AE97F57" w14:textId="77777777" w:rsidR="00BA5FCE" w:rsidRDefault="00BA5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0ED0" w14:textId="77777777" w:rsidR="005272A5" w:rsidRDefault="005272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C861" w14:textId="39B297DF" w:rsidR="0017681F" w:rsidRDefault="0086486D">
    <w:pPr>
      <w:pStyle w:val="Header"/>
    </w:pPr>
    <w:r>
      <w:rPr>
        <w:sz w:val="14"/>
        <w:szCs w:val="14"/>
      </w:rPr>
      <w:t>4</w:t>
    </w:r>
    <w:r w:rsidR="005272A5">
      <w:rPr>
        <w:sz w:val="14"/>
        <w:szCs w:val="14"/>
      </w:rPr>
      <w:t>.7C</w:t>
    </w:r>
    <w:r>
      <w:t xml:space="preserve">                                                                            Name: 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5B0D0" w14:textId="77777777" w:rsidR="005272A5" w:rsidRDefault="005272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defaultTabStop w:val="34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61D"/>
    <w:rsid w:val="00006FB3"/>
    <w:rsid w:val="000B3A32"/>
    <w:rsid w:val="000F13EF"/>
    <w:rsid w:val="00156322"/>
    <w:rsid w:val="003A6EEF"/>
    <w:rsid w:val="00444926"/>
    <w:rsid w:val="0046127A"/>
    <w:rsid w:val="004969AE"/>
    <w:rsid w:val="005272A5"/>
    <w:rsid w:val="00531079"/>
    <w:rsid w:val="006E49D4"/>
    <w:rsid w:val="007159F5"/>
    <w:rsid w:val="00796A24"/>
    <w:rsid w:val="0083561D"/>
    <w:rsid w:val="0086486D"/>
    <w:rsid w:val="009612CE"/>
    <w:rsid w:val="00AB0A42"/>
    <w:rsid w:val="00AF4FA5"/>
    <w:rsid w:val="00BA5FCE"/>
    <w:rsid w:val="00CC2DC8"/>
    <w:rsid w:val="00E178D9"/>
    <w:rsid w:val="00F247CB"/>
    <w:rsid w:val="00F7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0FD6C"/>
  <w15:docId w15:val="{596BD85B-D1CD-4283-AB2F-9456392E7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nl-NL" w:eastAsia="en-CA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Heading"/>
    <w:next w:val="Textbody"/>
    <w:uiPriority w:val="9"/>
    <w:qFormat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uiPriority w:val="9"/>
    <w:unhideWhenUsed/>
    <w:qFormat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uiPriority w:val="9"/>
    <w:unhideWhenUsed/>
    <w:qFormat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uiPriority w:val="9"/>
    <w:semiHidden/>
    <w:unhideWhenUsed/>
    <w:qFormat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uiPriority w:val="9"/>
    <w:semiHidden/>
    <w:unhideWhenUsed/>
    <w:qFormat/>
    <w:pPr>
      <w:outlineLvl w:val="4"/>
    </w:pPr>
    <w:rPr>
      <w:bCs/>
    </w:rPr>
  </w:style>
  <w:style w:type="paragraph" w:styleId="Heading6">
    <w:name w:val="heading 6"/>
    <w:basedOn w:val="Heading"/>
    <w:next w:val="Textbody"/>
    <w:uiPriority w:val="9"/>
    <w:semiHidden/>
    <w:unhideWhenUsed/>
    <w:qFormat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  <w:lang w:val="en-C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Framecontents">
    <w:name w:val="Frame contents"/>
    <w:basedOn w:val="Textbody"/>
  </w:style>
  <w:style w:type="character" w:styleId="Hyperlink">
    <w:name w:val="Hyperlink"/>
    <w:basedOn w:val="DefaultParagraphFont"/>
    <w:uiPriority w:val="99"/>
    <w:unhideWhenUsed/>
    <w:rsid w:val="00F247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47CB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5272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72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fficebearers.com/library/church-orders/canrc-church-order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elf\Dropbox\Catechism\Regular\04%20Middle%20(3%20copies)\Normal%20portra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</Template>
  <TotalTime>1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>Normal portrait</vt:lpstr>
      <vt:lpstr>Lesson 07: The Keys to God's Kingdom: Discipline</vt:lpstr>
      <vt:lpstr>    Memory work</vt:lpstr>
      <vt:lpstr>        85. Q. How is the kingdom of heaven closed and opened by church discipline?</vt:lpstr>
      <vt:lpstr>    Homework</vt:lpstr>
      <vt:lpstr>    //</vt:lpstr>
      <vt:lpstr>    /</vt:lpstr>
      <vt:lpstr>    /</vt:lpstr>
      <vt:lpstr>    </vt:lpstr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3</cp:revision>
  <cp:lastPrinted>2022-11-15T03:14:00Z</cp:lastPrinted>
  <dcterms:created xsi:type="dcterms:W3CDTF">2022-11-15T03:14:00Z</dcterms:created>
  <dcterms:modified xsi:type="dcterms:W3CDTF">2022-11-16T00:11:00Z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